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F441B" w14:textId="77777777" w:rsidR="008D29FD" w:rsidRPr="00302822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7A247D52" w14:textId="77777777" w:rsidR="00A238E7" w:rsidRPr="00EF3382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F3382">
        <w:rPr>
          <w:rFonts w:ascii="Times New Roman" w:hAnsi="Times New Roman"/>
          <w:noProof/>
          <w:szCs w:val="24"/>
        </w:rPr>
        <w:drawing>
          <wp:inline distT="0" distB="0" distL="0" distR="0" wp14:anchorId="414BA426" wp14:editId="543CFC8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8B7DC" w14:textId="77777777" w:rsidR="0095748B" w:rsidRPr="00EF3382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EE2638A" w14:textId="77777777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F3382">
        <w:rPr>
          <w:rFonts w:ascii="Times New Roman" w:hAnsi="Times New Roman"/>
          <w:b/>
          <w:szCs w:val="24"/>
        </w:rPr>
        <w:t>ŠAKIŲ RAJONO SAVIVALDYBĖS ADMINISTRACIJOS DIREKTORIUS</w:t>
      </w:r>
    </w:p>
    <w:p w14:paraId="5E117F32" w14:textId="77777777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604987BD" w14:textId="77777777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F3382">
        <w:rPr>
          <w:rFonts w:ascii="Times New Roman" w:hAnsi="Times New Roman"/>
          <w:b/>
          <w:szCs w:val="24"/>
        </w:rPr>
        <w:t>ĮSAKYMAS</w:t>
      </w:r>
    </w:p>
    <w:p w14:paraId="7FE9510C" w14:textId="17C59CCB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F3382">
        <w:rPr>
          <w:rFonts w:ascii="Times New Roman" w:hAnsi="Times New Roman"/>
          <w:b/>
          <w:szCs w:val="24"/>
        </w:rPr>
        <w:t xml:space="preserve">DĖL </w:t>
      </w:r>
      <w:r w:rsidR="003A67D7">
        <w:rPr>
          <w:rFonts w:ascii="Times New Roman" w:hAnsi="Times New Roman"/>
          <w:b/>
          <w:szCs w:val="24"/>
        </w:rPr>
        <w:t>ŠAKIŲ RAJONO SAVIVALDYBĖS ADMINISTRACIJOS DIREKTORIAUS 2017 M. VASARIO 24 D. ĮSAKYMO NR. AG-</w:t>
      </w:r>
      <w:r w:rsidR="00276351">
        <w:rPr>
          <w:rFonts w:ascii="Times New Roman" w:hAnsi="Times New Roman"/>
          <w:b/>
          <w:szCs w:val="24"/>
        </w:rPr>
        <w:t>28</w:t>
      </w:r>
      <w:r w:rsidR="003A67D7">
        <w:rPr>
          <w:rFonts w:ascii="Times New Roman" w:hAnsi="Times New Roman"/>
          <w:b/>
          <w:szCs w:val="24"/>
        </w:rPr>
        <w:t xml:space="preserve"> „DĖL </w:t>
      </w:r>
      <w:bookmarkStart w:id="0" w:name="_Hlk198220654"/>
      <w:r w:rsidR="003A67D7">
        <w:rPr>
          <w:rFonts w:ascii="Times New Roman" w:hAnsi="Times New Roman"/>
          <w:b/>
          <w:szCs w:val="24"/>
        </w:rPr>
        <w:t xml:space="preserve">PREVENCINĘ </w:t>
      </w:r>
      <w:r w:rsidR="00276351">
        <w:rPr>
          <w:rFonts w:ascii="Times New Roman" w:hAnsi="Times New Roman"/>
          <w:b/>
          <w:szCs w:val="24"/>
        </w:rPr>
        <w:t xml:space="preserve">PIRKIMŲ </w:t>
      </w:r>
      <w:r w:rsidR="003A67D7">
        <w:rPr>
          <w:rFonts w:ascii="Times New Roman" w:hAnsi="Times New Roman"/>
          <w:b/>
          <w:szCs w:val="24"/>
        </w:rPr>
        <w:t>IR PIRKIMŲ SUTARČIŲ VYKDYMO KONTROLĘ ATLIEKANČIO ASMENS SKYRIMO</w:t>
      </w:r>
      <w:bookmarkEnd w:id="0"/>
      <w:r w:rsidR="003A67D7">
        <w:rPr>
          <w:rFonts w:ascii="Times New Roman" w:hAnsi="Times New Roman"/>
          <w:b/>
          <w:szCs w:val="24"/>
        </w:rPr>
        <w:t>“ PRIPAŽINIMO NETEKUSIU GALIOS</w:t>
      </w:r>
    </w:p>
    <w:p w14:paraId="34D72F13" w14:textId="77777777" w:rsidR="00AD3470" w:rsidRPr="00EF3382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E35AD2A" w14:textId="747E01C4" w:rsidR="00AD3470" w:rsidRPr="00EF3382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20</w:t>
      </w:r>
      <w:r w:rsidR="00566243" w:rsidRPr="00EF3382">
        <w:rPr>
          <w:rFonts w:ascii="Times New Roman" w:hAnsi="Times New Roman"/>
          <w:szCs w:val="24"/>
        </w:rPr>
        <w:t>2</w:t>
      </w:r>
      <w:r w:rsidR="00EA4A67">
        <w:rPr>
          <w:rFonts w:ascii="Times New Roman" w:hAnsi="Times New Roman"/>
          <w:szCs w:val="24"/>
        </w:rPr>
        <w:t>5</w:t>
      </w:r>
      <w:r w:rsidRPr="00EF3382">
        <w:rPr>
          <w:rFonts w:ascii="Times New Roman" w:hAnsi="Times New Roman"/>
          <w:szCs w:val="24"/>
        </w:rPr>
        <w:t xml:space="preserve"> m. </w:t>
      </w:r>
      <w:r w:rsidR="00EA4A67">
        <w:rPr>
          <w:rFonts w:ascii="Times New Roman" w:hAnsi="Times New Roman"/>
          <w:szCs w:val="24"/>
        </w:rPr>
        <w:t>gegužės</w:t>
      </w:r>
      <w:r w:rsidR="00044250">
        <w:rPr>
          <w:rFonts w:ascii="Times New Roman" w:hAnsi="Times New Roman"/>
          <w:szCs w:val="24"/>
        </w:rPr>
        <w:t xml:space="preserve"> </w:t>
      </w:r>
      <w:r w:rsidR="00054907" w:rsidRPr="00EF3382">
        <w:rPr>
          <w:rFonts w:ascii="Times New Roman" w:hAnsi="Times New Roman"/>
          <w:szCs w:val="24"/>
        </w:rPr>
        <w:t xml:space="preserve"> </w:t>
      </w:r>
      <w:r w:rsidR="00E8698B" w:rsidRPr="00EF3382">
        <w:rPr>
          <w:rFonts w:ascii="Times New Roman" w:hAnsi="Times New Roman"/>
          <w:szCs w:val="24"/>
        </w:rPr>
        <w:t xml:space="preserve"> </w:t>
      </w:r>
      <w:r w:rsidR="00364D11" w:rsidRPr="00EF3382">
        <w:rPr>
          <w:rFonts w:ascii="Times New Roman" w:hAnsi="Times New Roman"/>
          <w:szCs w:val="24"/>
        </w:rPr>
        <w:t xml:space="preserve"> </w:t>
      </w:r>
      <w:r w:rsidR="00F91E88" w:rsidRPr="00EF3382">
        <w:rPr>
          <w:rFonts w:ascii="Times New Roman" w:hAnsi="Times New Roman"/>
          <w:szCs w:val="24"/>
        </w:rPr>
        <w:t>d. Nr. A</w:t>
      </w:r>
      <w:r w:rsidR="00BC1861" w:rsidRPr="00EF3382">
        <w:rPr>
          <w:rFonts w:ascii="Times New Roman" w:hAnsi="Times New Roman"/>
          <w:szCs w:val="24"/>
        </w:rPr>
        <w:t>G</w:t>
      </w:r>
      <w:r w:rsidR="00F91E88" w:rsidRPr="00EF3382">
        <w:rPr>
          <w:rFonts w:ascii="Times New Roman" w:hAnsi="Times New Roman"/>
          <w:szCs w:val="24"/>
        </w:rPr>
        <w:t>-</w:t>
      </w:r>
    </w:p>
    <w:p w14:paraId="2C41061E" w14:textId="77777777" w:rsidR="00AD3470" w:rsidRPr="00EF3382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EF3382">
        <w:rPr>
          <w:szCs w:val="24"/>
        </w:rPr>
        <w:t>Šakiai</w:t>
      </w:r>
    </w:p>
    <w:p w14:paraId="73AC149A" w14:textId="77777777" w:rsidR="003A67D7" w:rsidRDefault="003A67D7" w:rsidP="003A67D7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A0E46AD" w14:textId="77777777" w:rsidR="003A67D7" w:rsidRDefault="003A67D7" w:rsidP="003A67D7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6FA96E8" w14:textId="4761AE57" w:rsidR="003A67D7" w:rsidRPr="003A67D7" w:rsidRDefault="003A67D7" w:rsidP="003A67D7">
      <w:pPr>
        <w:tabs>
          <w:tab w:val="left" w:pos="1242"/>
          <w:tab w:val="left" w:pos="992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3A67D7">
        <w:rPr>
          <w:rFonts w:ascii="Times New Roman" w:hAnsi="Times New Roman"/>
          <w:szCs w:val="24"/>
        </w:rPr>
        <w:t>P r i p a ž į s t u netekusiu galios Šakių rajono savivaldybės administracijos direktoriaus</w:t>
      </w:r>
    </w:p>
    <w:p w14:paraId="4FED16D8" w14:textId="2C5BE4CB" w:rsidR="00123198" w:rsidRPr="00EF3382" w:rsidRDefault="003A67D7" w:rsidP="003A67D7">
      <w:pPr>
        <w:tabs>
          <w:tab w:val="left" w:pos="1242"/>
          <w:tab w:val="left" w:pos="9923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A67D7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17</w:t>
      </w:r>
      <w:r w:rsidRPr="003A67D7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vasario</w:t>
      </w:r>
      <w:r w:rsidR="008559ED">
        <w:rPr>
          <w:rFonts w:ascii="Times New Roman" w:hAnsi="Times New Roman"/>
          <w:szCs w:val="24"/>
        </w:rPr>
        <w:t xml:space="preserve"> 24 </w:t>
      </w:r>
      <w:r w:rsidRPr="003A67D7">
        <w:rPr>
          <w:rFonts w:ascii="Times New Roman" w:hAnsi="Times New Roman"/>
          <w:szCs w:val="24"/>
        </w:rPr>
        <w:t xml:space="preserve">d. įsakymą Nr. </w:t>
      </w:r>
      <w:r>
        <w:rPr>
          <w:rFonts w:ascii="Times New Roman" w:hAnsi="Times New Roman"/>
          <w:szCs w:val="24"/>
        </w:rPr>
        <w:t>AG</w:t>
      </w:r>
      <w:r w:rsidR="00276351">
        <w:rPr>
          <w:rFonts w:ascii="Times New Roman" w:hAnsi="Times New Roman"/>
          <w:szCs w:val="24"/>
        </w:rPr>
        <w:t>-28</w:t>
      </w:r>
      <w:r w:rsidRPr="003A67D7">
        <w:rPr>
          <w:rFonts w:ascii="Times New Roman" w:hAnsi="Times New Roman"/>
          <w:szCs w:val="24"/>
        </w:rPr>
        <w:t xml:space="preserve"> „</w:t>
      </w:r>
      <w:r w:rsidR="00276351">
        <w:rPr>
          <w:rFonts w:ascii="Times New Roman" w:hAnsi="Times New Roman"/>
          <w:szCs w:val="24"/>
        </w:rPr>
        <w:t>Dėl p</w:t>
      </w:r>
      <w:r w:rsidRPr="003A67D7">
        <w:rPr>
          <w:rFonts w:ascii="Times New Roman" w:hAnsi="Times New Roman"/>
          <w:szCs w:val="24"/>
        </w:rPr>
        <w:t xml:space="preserve">revencinę </w:t>
      </w:r>
      <w:r w:rsidR="00276351">
        <w:rPr>
          <w:rFonts w:ascii="Times New Roman" w:hAnsi="Times New Roman"/>
          <w:szCs w:val="24"/>
        </w:rPr>
        <w:t xml:space="preserve">pirkimų </w:t>
      </w:r>
      <w:r w:rsidRPr="003A67D7">
        <w:rPr>
          <w:rFonts w:ascii="Times New Roman" w:hAnsi="Times New Roman"/>
          <w:szCs w:val="24"/>
        </w:rPr>
        <w:t>ir pirkimų sutarčių vykdymo kontrolę atliekančio asmens skyrimo</w:t>
      </w:r>
      <w:r w:rsidRPr="003A67D7"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  <w:szCs w:val="24"/>
        </w:rPr>
        <w:t>.</w:t>
      </w:r>
    </w:p>
    <w:p w14:paraId="559239FA" w14:textId="77777777" w:rsidR="001A2980" w:rsidRPr="00EF3382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5C72008" w14:textId="3A3CAF59" w:rsidR="00D21B96" w:rsidRPr="00EF3382" w:rsidRDefault="00BC1861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A</w:t>
      </w:r>
      <w:r w:rsidR="00335F33" w:rsidRPr="00EF3382">
        <w:rPr>
          <w:rFonts w:ascii="Times New Roman" w:hAnsi="Times New Roman"/>
          <w:szCs w:val="24"/>
        </w:rPr>
        <w:t xml:space="preserve">dministracijos </w:t>
      </w:r>
      <w:r w:rsidRPr="00EF3382">
        <w:rPr>
          <w:rFonts w:ascii="Times New Roman" w:hAnsi="Times New Roman"/>
          <w:szCs w:val="24"/>
        </w:rPr>
        <w:t>direktori</w:t>
      </w:r>
      <w:r w:rsidR="005841C3" w:rsidRPr="00EF3382">
        <w:rPr>
          <w:rFonts w:ascii="Times New Roman" w:hAnsi="Times New Roman"/>
          <w:szCs w:val="24"/>
        </w:rPr>
        <w:t>us</w:t>
      </w:r>
      <w:r w:rsidR="00AD3470" w:rsidRPr="00EF3382">
        <w:rPr>
          <w:rFonts w:ascii="Times New Roman" w:hAnsi="Times New Roman"/>
          <w:szCs w:val="24"/>
        </w:rPr>
        <w:tab/>
      </w:r>
      <w:r w:rsidR="005F1A45" w:rsidRPr="00EF3382">
        <w:rPr>
          <w:rFonts w:ascii="Times New Roman" w:hAnsi="Times New Roman"/>
          <w:szCs w:val="24"/>
        </w:rPr>
        <w:t xml:space="preserve"> </w:t>
      </w:r>
      <w:r w:rsidR="00AD3470" w:rsidRPr="00EF3382">
        <w:rPr>
          <w:rFonts w:ascii="Times New Roman" w:hAnsi="Times New Roman"/>
          <w:szCs w:val="24"/>
        </w:rPr>
        <w:tab/>
      </w:r>
      <w:r w:rsidR="00AD3470" w:rsidRPr="00EF3382">
        <w:rPr>
          <w:rFonts w:ascii="Times New Roman" w:hAnsi="Times New Roman"/>
          <w:szCs w:val="24"/>
        </w:rPr>
        <w:tab/>
      </w:r>
      <w:r w:rsidR="00AD3470" w:rsidRPr="00EF3382">
        <w:rPr>
          <w:rFonts w:ascii="Times New Roman" w:hAnsi="Times New Roman"/>
          <w:szCs w:val="24"/>
        </w:rPr>
        <w:tab/>
      </w:r>
      <w:r w:rsidR="00AD3470" w:rsidRPr="00EF3382">
        <w:rPr>
          <w:rFonts w:ascii="Times New Roman" w:hAnsi="Times New Roman"/>
          <w:szCs w:val="24"/>
        </w:rPr>
        <w:tab/>
      </w:r>
      <w:r w:rsidRPr="00EF3382">
        <w:rPr>
          <w:rFonts w:ascii="Times New Roman" w:hAnsi="Times New Roman"/>
          <w:szCs w:val="24"/>
        </w:rPr>
        <w:tab/>
      </w:r>
      <w:r w:rsidRPr="00EF3382">
        <w:rPr>
          <w:rFonts w:ascii="Times New Roman" w:hAnsi="Times New Roman"/>
          <w:szCs w:val="24"/>
        </w:rPr>
        <w:tab/>
      </w:r>
      <w:r w:rsidR="00AB5684">
        <w:rPr>
          <w:rFonts w:ascii="Times New Roman" w:hAnsi="Times New Roman"/>
          <w:szCs w:val="24"/>
        </w:rPr>
        <w:t>Vytautas Ižganaitis</w:t>
      </w:r>
    </w:p>
    <w:p w14:paraId="2324C88C" w14:textId="77777777" w:rsidR="00E84E72" w:rsidRPr="00EF338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52E5D14" w14:textId="77777777" w:rsidR="00B17D85" w:rsidRPr="00EF3382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EB5A746" w14:textId="77777777" w:rsidR="00B17D85" w:rsidRPr="00EF3382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DF0E8F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0281A47" w14:textId="77777777" w:rsidR="002B5B93" w:rsidRDefault="002B5B9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5187FF5" w14:textId="77777777" w:rsidR="002B5B93" w:rsidRDefault="002B5B9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6FEAE2E" w14:textId="77777777" w:rsidR="002B5B93" w:rsidRDefault="002B5B9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1CFA65B" w14:textId="77777777" w:rsidR="002B5B93" w:rsidRDefault="002B5B9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62BD521" w14:textId="77777777" w:rsidR="002B5B93" w:rsidRDefault="002B5B9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756FA18" w14:textId="77777777" w:rsidR="00577C94" w:rsidRPr="00EF3382" w:rsidRDefault="00577C94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8CB0D54" w14:textId="77777777" w:rsidR="00B17D85" w:rsidRPr="00EF338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 xml:space="preserve">Parengė </w:t>
      </w:r>
    </w:p>
    <w:p w14:paraId="40CB2010" w14:textId="77777777" w:rsidR="00B17D85" w:rsidRPr="00EF3382" w:rsidRDefault="00BC1861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EF3382">
        <w:rPr>
          <w:rFonts w:ascii="Times New Roman" w:hAnsi="Times New Roman"/>
          <w:szCs w:val="24"/>
        </w:rPr>
        <w:t xml:space="preserve">skyriaus </w:t>
      </w:r>
    </w:p>
    <w:p w14:paraId="4B99E9C4" w14:textId="77777777" w:rsidR="00B17D85" w:rsidRPr="00EF338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vyriausioji specialistė</w:t>
      </w:r>
    </w:p>
    <w:p w14:paraId="6AA9E9E1" w14:textId="77777777" w:rsidR="00B17D85" w:rsidRPr="00EF338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</w:p>
    <w:p w14:paraId="137E493D" w14:textId="77777777" w:rsidR="00B17D85" w:rsidRPr="00EF338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Asta Bakanevičienė</w:t>
      </w:r>
    </w:p>
    <w:p w14:paraId="6ECC5D3C" w14:textId="28FBB60F" w:rsidR="00B17D85" w:rsidRPr="0030282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20</w:t>
      </w:r>
      <w:r w:rsidR="0071596C" w:rsidRPr="00EF3382">
        <w:rPr>
          <w:rFonts w:ascii="Times New Roman" w:hAnsi="Times New Roman"/>
          <w:szCs w:val="24"/>
        </w:rPr>
        <w:t>2</w:t>
      </w:r>
      <w:r w:rsidR="002B5B93">
        <w:rPr>
          <w:rFonts w:ascii="Times New Roman" w:hAnsi="Times New Roman"/>
          <w:szCs w:val="24"/>
        </w:rPr>
        <w:t>5-05-1</w:t>
      </w:r>
      <w:r w:rsidR="00276351">
        <w:rPr>
          <w:rFonts w:ascii="Times New Roman" w:hAnsi="Times New Roman"/>
          <w:szCs w:val="24"/>
        </w:rPr>
        <w:t>6</w:t>
      </w:r>
      <w:r w:rsidR="00335F33" w:rsidRPr="00302822">
        <w:rPr>
          <w:rFonts w:ascii="Times New Roman" w:hAnsi="Times New Roman"/>
          <w:szCs w:val="24"/>
        </w:rPr>
        <w:t xml:space="preserve">   </w:t>
      </w:r>
    </w:p>
    <w:p w14:paraId="3121A9DA" w14:textId="77777777" w:rsidR="008D29FD" w:rsidRPr="00302822" w:rsidRDefault="008D29FD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37DEF20" w14:textId="77777777" w:rsidR="00B17D85" w:rsidRPr="00302822" w:rsidRDefault="008D29FD" w:rsidP="008D29FD">
      <w:pPr>
        <w:tabs>
          <w:tab w:val="left" w:pos="3120"/>
        </w:tabs>
        <w:rPr>
          <w:rFonts w:ascii="Times New Roman" w:hAnsi="Times New Roman"/>
          <w:szCs w:val="24"/>
        </w:rPr>
      </w:pPr>
      <w:r w:rsidRPr="00302822">
        <w:rPr>
          <w:rFonts w:ascii="Times New Roman" w:hAnsi="Times New Roman"/>
          <w:szCs w:val="24"/>
        </w:rPr>
        <w:tab/>
      </w:r>
    </w:p>
    <w:sectPr w:rsidR="00B17D85" w:rsidRPr="00302822" w:rsidSect="00ED0B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7465F" w14:textId="77777777" w:rsidR="00CF3D1D" w:rsidRDefault="00CF3D1D">
      <w:r>
        <w:separator/>
      </w:r>
    </w:p>
  </w:endnote>
  <w:endnote w:type="continuationSeparator" w:id="0">
    <w:p w14:paraId="26D6478B" w14:textId="77777777" w:rsidR="00CF3D1D" w:rsidRDefault="00CF3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B4197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29A0F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47D9E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BC2C1" w14:textId="77777777" w:rsidR="00CF3D1D" w:rsidRDefault="00CF3D1D">
      <w:r>
        <w:separator/>
      </w:r>
    </w:p>
  </w:footnote>
  <w:footnote w:type="continuationSeparator" w:id="0">
    <w:p w14:paraId="51E5BFAE" w14:textId="77777777" w:rsidR="00CF3D1D" w:rsidRDefault="00CF3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7559469"/>
      <w:docPartObj>
        <w:docPartGallery w:val="Page Numbers (Top of Page)"/>
        <w:docPartUnique/>
      </w:docPartObj>
    </w:sdtPr>
    <w:sdtContent>
      <w:p w14:paraId="6D3FF42D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DCD">
          <w:rPr>
            <w:noProof/>
          </w:rPr>
          <w:t>2</w:t>
        </w:r>
        <w:r>
          <w:fldChar w:fldCharType="end"/>
        </w:r>
      </w:p>
    </w:sdtContent>
  </w:sdt>
  <w:p w14:paraId="49874388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8851895"/>
      <w:docPartObj>
        <w:docPartGallery w:val="Page Numbers (Top of Page)"/>
        <w:docPartUnique/>
      </w:docPartObj>
    </w:sdtPr>
    <w:sdtContent>
      <w:p w14:paraId="7739A7B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DCD">
          <w:rPr>
            <w:noProof/>
          </w:rPr>
          <w:t>3</w:t>
        </w:r>
        <w:r>
          <w:fldChar w:fldCharType="end"/>
        </w:r>
      </w:p>
    </w:sdtContent>
  </w:sdt>
  <w:p w14:paraId="79E4064C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7EC6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4CBD463E"/>
    <w:multiLevelType w:val="multilevel"/>
    <w:tmpl w:val="F1A4D6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num w:numId="1" w16cid:durableId="1575823312">
    <w:abstractNumId w:val="0"/>
  </w:num>
  <w:num w:numId="2" w16cid:durableId="1228952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33202"/>
    <w:rsid w:val="00044250"/>
    <w:rsid w:val="00046D84"/>
    <w:rsid w:val="00054907"/>
    <w:rsid w:val="00065323"/>
    <w:rsid w:val="00092C08"/>
    <w:rsid w:val="000A7D66"/>
    <w:rsid w:val="000B6FD0"/>
    <w:rsid w:val="000C00BF"/>
    <w:rsid w:val="000C5AC5"/>
    <w:rsid w:val="000D5B26"/>
    <w:rsid w:val="000E15C4"/>
    <w:rsid w:val="000E3689"/>
    <w:rsid w:val="000E72B7"/>
    <w:rsid w:val="000F0B28"/>
    <w:rsid w:val="00105F21"/>
    <w:rsid w:val="00106710"/>
    <w:rsid w:val="0012091B"/>
    <w:rsid w:val="00120C9C"/>
    <w:rsid w:val="0012286A"/>
    <w:rsid w:val="00123198"/>
    <w:rsid w:val="00123AFA"/>
    <w:rsid w:val="0013280D"/>
    <w:rsid w:val="00132F07"/>
    <w:rsid w:val="001472B6"/>
    <w:rsid w:val="00151D19"/>
    <w:rsid w:val="00157E56"/>
    <w:rsid w:val="00164DFC"/>
    <w:rsid w:val="00173A58"/>
    <w:rsid w:val="00175F5D"/>
    <w:rsid w:val="001766E1"/>
    <w:rsid w:val="00176BC3"/>
    <w:rsid w:val="00183341"/>
    <w:rsid w:val="00183EE0"/>
    <w:rsid w:val="00196456"/>
    <w:rsid w:val="001A22F0"/>
    <w:rsid w:val="001A2980"/>
    <w:rsid w:val="001A4D27"/>
    <w:rsid w:val="001A6CA5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427"/>
    <w:rsid w:val="00212EF3"/>
    <w:rsid w:val="00214293"/>
    <w:rsid w:val="00214EDD"/>
    <w:rsid w:val="00221082"/>
    <w:rsid w:val="002233D8"/>
    <w:rsid w:val="002319D9"/>
    <w:rsid w:val="00243BDF"/>
    <w:rsid w:val="00257DCD"/>
    <w:rsid w:val="0026023E"/>
    <w:rsid w:val="002762F5"/>
    <w:rsid w:val="00276351"/>
    <w:rsid w:val="00295A7E"/>
    <w:rsid w:val="002B5B93"/>
    <w:rsid w:val="002C1663"/>
    <w:rsid w:val="002C7259"/>
    <w:rsid w:val="002D58BD"/>
    <w:rsid w:val="002E2DDA"/>
    <w:rsid w:val="002F2BAD"/>
    <w:rsid w:val="002F38FD"/>
    <w:rsid w:val="002F395B"/>
    <w:rsid w:val="002F4ED1"/>
    <w:rsid w:val="003007D6"/>
    <w:rsid w:val="00302822"/>
    <w:rsid w:val="00307380"/>
    <w:rsid w:val="00310CF2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464C"/>
    <w:rsid w:val="0038030A"/>
    <w:rsid w:val="00383E3C"/>
    <w:rsid w:val="003923DC"/>
    <w:rsid w:val="00396031"/>
    <w:rsid w:val="003976AA"/>
    <w:rsid w:val="003A67D7"/>
    <w:rsid w:val="003B3228"/>
    <w:rsid w:val="003C03AB"/>
    <w:rsid w:val="003C286E"/>
    <w:rsid w:val="003D49F0"/>
    <w:rsid w:val="003E0B96"/>
    <w:rsid w:val="003E3CA1"/>
    <w:rsid w:val="003F272D"/>
    <w:rsid w:val="003F7773"/>
    <w:rsid w:val="00404BBF"/>
    <w:rsid w:val="00410D8E"/>
    <w:rsid w:val="00411B76"/>
    <w:rsid w:val="004124FC"/>
    <w:rsid w:val="00414D8B"/>
    <w:rsid w:val="004165DA"/>
    <w:rsid w:val="00446C93"/>
    <w:rsid w:val="00460D44"/>
    <w:rsid w:val="00465B5B"/>
    <w:rsid w:val="004732A5"/>
    <w:rsid w:val="00482233"/>
    <w:rsid w:val="00495680"/>
    <w:rsid w:val="004964F2"/>
    <w:rsid w:val="004A404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573E"/>
    <w:rsid w:val="00505AF4"/>
    <w:rsid w:val="00510FCD"/>
    <w:rsid w:val="0052484C"/>
    <w:rsid w:val="00526C36"/>
    <w:rsid w:val="005400EC"/>
    <w:rsid w:val="00566243"/>
    <w:rsid w:val="005674FB"/>
    <w:rsid w:val="00575E2E"/>
    <w:rsid w:val="00576322"/>
    <w:rsid w:val="005774BA"/>
    <w:rsid w:val="00577C94"/>
    <w:rsid w:val="005841C3"/>
    <w:rsid w:val="00585260"/>
    <w:rsid w:val="005861CF"/>
    <w:rsid w:val="00586F0E"/>
    <w:rsid w:val="005875FB"/>
    <w:rsid w:val="0058767B"/>
    <w:rsid w:val="00587F62"/>
    <w:rsid w:val="00594125"/>
    <w:rsid w:val="005A06BE"/>
    <w:rsid w:val="005B3716"/>
    <w:rsid w:val="005B7443"/>
    <w:rsid w:val="005C20F2"/>
    <w:rsid w:val="005D2736"/>
    <w:rsid w:val="005D3574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05CAC"/>
    <w:rsid w:val="00621150"/>
    <w:rsid w:val="006234E3"/>
    <w:rsid w:val="00653002"/>
    <w:rsid w:val="00653400"/>
    <w:rsid w:val="00656BBE"/>
    <w:rsid w:val="00657BF2"/>
    <w:rsid w:val="0066407D"/>
    <w:rsid w:val="006646FD"/>
    <w:rsid w:val="00671F4E"/>
    <w:rsid w:val="00675468"/>
    <w:rsid w:val="006758D0"/>
    <w:rsid w:val="00676EC0"/>
    <w:rsid w:val="00683DC1"/>
    <w:rsid w:val="00687846"/>
    <w:rsid w:val="006A587E"/>
    <w:rsid w:val="006B37CE"/>
    <w:rsid w:val="006B508F"/>
    <w:rsid w:val="006C4160"/>
    <w:rsid w:val="006C5F16"/>
    <w:rsid w:val="006D172B"/>
    <w:rsid w:val="006D2A09"/>
    <w:rsid w:val="006D3F6B"/>
    <w:rsid w:val="006E0995"/>
    <w:rsid w:val="006E154E"/>
    <w:rsid w:val="006E5F16"/>
    <w:rsid w:val="006F21ED"/>
    <w:rsid w:val="006F6EE5"/>
    <w:rsid w:val="00700681"/>
    <w:rsid w:val="0070068B"/>
    <w:rsid w:val="007042A5"/>
    <w:rsid w:val="00710403"/>
    <w:rsid w:val="0071596C"/>
    <w:rsid w:val="00721F7B"/>
    <w:rsid w:val="00734AD4"/>
    <w:rsid w:val="00746499"/>
    <w:rsid w:val="00757EE3"/>
    <w:rsid w:val="00764A04"/>
    <w:rsid w:val="00767524"/>
    <w:rsid w:val="007704C6"/>
    <w:rsid w:val="00770D71"/>
    <w:rsid w:val="00771A80"/>
    <w:rsid w:val="00773F10"/>
    <w:rsid w:val="007762D0"/>
    <w:rsid w:val="00777E0A"/>
    <w:rsid w:val="007813B4"/>
    <w:rsid w:val="00787681"/>
    <w:rsid w:val="007963B2"/>
    <w:rsid w:val="007D20D4"/>
    <w:rsid w:val="007D4BDD"/>
    <w:rsid w:val="007F5391"/>
    <w:rsid w:val="007F67D5"/>
    <w:rsid w:val="00804024"/>
    <w:rsid w:val="008043E1"/>
    <w:rsid w:val="00804BCB"/>
    <w:rsid w:val="00823F2A"/>
    <w:rsid w:val="00835402"/>
    <w:rsid w:val="00855695"/>
    <w:rsid w:val="008559ED"/>
    <w:rsid w:val="008774C9"/>
    <w:rsid w:val="00882613"/>
    <w:rsid w:val="0088491D"/>
    <w:rsid w:val="00885319"/>
    <w:rsid w:val="00891436"/>
    <w:rsid w:val="008A48D6"/>
    <w:rsid w:val="008A52CC"/>
    <w:rsid w:val="008A5ED3"/>
    <w:rsid w:val="008A5EF0"/>
    <w:rsid w:val="008B2D2F"/>
    <w:rsid w:val="008B6FDC"/>
    <w:rsid w:val="008D03D6"/>
    <w:rsid w:val="008D0BCF"/>
    <w:rsid w:val="008D29FD"/>
    <w:rsid w:val="008E6DAE"/>
    <w:rsid w:val="008E766A"/>
    <w:rsid w:val="008F13B5"/>
    <w:rsid w:val="008F5C1E"/>
    <w:rsid w:val="008F76D2"/>
    <w:rsid w:val="009041CC"/>
    <w:rsid w:val="009054CD"/>
    <w:rsid w:val="00906EE5"/>
    <w:rsid w:val="0092207A"/>
    <w:rsid w:val="00953843"/>
    <w:rsid w:val="0095748B"/>
    <w:rsid w:val="00960413"/>
    <w:rsid w:val="009938C6"/>
    <w:rsid w:val="009C6C3A"/>
    <w:rsid w:val="009C7BAA"/>
    <w:rsid w:val="009D33DB"/>
    <w:rsid w:val="009D7E4F"/>
    <w:rsid w:val="009F3194"/>
    <w:rsid w:val="009F398D"/>
    <w:rsid w:val="009F594C"/>
    <w:rsid w:val="009F73A6"/>
    <w:rsid w:val="00A0301A"/>
    <w:rsid w:val="00A10F17"/>
    <w:rsid w:val="00A22A17"/>
    <w:rsid w:val="00A238E7"/>
    <w:rsid w:val="00A2437A"/>
    <w:rsid w:val="00A304DB"/>
    <w:rsid w:val="00A31CB7"/>
    <w:rsid w:val="00A33DB8"/>
    <w:rsid w:val="00A42E60"/>
    <w:rsid w:val="00A43FA4"/>
    <w:rsid w:val="00A443F9"/>
    <w:rsid w:val="00A45C19"/>
    <w:rsid w:val="00A475A5"/>
    <w:rsid w:val="00A50226"/>
    <w:rsid w:val="00A509F1"/>
    <w:rsid w:val="00A65325"/>
    <w:rsid w:val="00A70B03"/>
    <w:rsid w:val="00A71D39"/>
    <w:rsid w:val="00A72CA4"/>
    <w:rsid w:val="00A778DC"/>
    <w:rsid w:val="00A8372C"/>
    <w:rsid w:val="00A84239"/>
    <w:rsid w:val="00A920C9"/>
    <w:rsid w:val="00A97432"/>
    <w:rsid w:val="00AA20F7"/>
    <w:rsid w:val="00AA2711"/>
    <w:rsid w:val="00AA2C7E"/>
    <w:rsid w:val="00AA742C"/>
    <w:rsid w:val="00AB17AA"/>
    <w:rsid w:val="00AB5684"/>
    <w:rsid w:val="00AB6283"/>
    <w:rsid w:val="00AC4720"/>
    <w:rsid w:val="00AC6581"/>
    <w:rsid w:val="00AD3470"/>
    <w:rsid w:val="00AE4E98"/>
    <w:rsid w:val="00AF4D40"/>
    <w:rsid w:val="00B05C9D"/>
    <w:rsid w:val="00B11738"/>
    <w:rsid w:val="00B130F4"/>
    <w:rsid w:val="00B1492E"/>
    <w:rsid w:val="00B16683"/>
    <w:rsid w:val="00B17D85"/>
    <w:rsid w:val="00B20EC9"/>
    <w:rsid w:val="00B21AE9"/>
    <w:rsid w:val="00B2238E"/>
    <w:rsid w:val="00B25000"/>
    <w:rsid w:val="00B3196E"/>
    <w:rsid w:val="00B32CB0"/>
    <w:rsid w:val="00B40DA6"/>
    <w:rsid w:val="00B416FB"/>
    <w:rsid w:val="00B5053A"/>
    <w:rsid w:val="00B5521B"/>
    <w:rsid w:val="00B604E8"/>
    <w:rsid w:val="00B72EC2"/>
    <w:rsid w:val="00B75A4B"/>
    <w:rsid w:val="00B857D5"/>
    <w:rsid w:val="00BB6C79"/>
    <w:rsid w:val="00BC1861"/>
    <w:rsid w:val="00BC7289"/>
    <w:rsid w:val="00BD09A1"/>
    <w:rsid w:val="00BF4E64"/>
    <w:rsid w:val="00BF52AE"/>
    <w:rsid w:val="00C1296D"/>
    <w:rsid w:val="00C17FBF"/>
    <w:rsid w:val="00C23C2A"/>
    <w:rsid w:val="00C47DB3"/>
    <w:rsid w:val="00C51C2B"/>
    <w:rsid w:val="00C568B4"/>
    <w:rsid w:val="00C60C90"/>
    <w:rsid w:val="00C65A23"/>
    <w:rsid w:val="00C66BBC"/>
    <w:rsid w:val="00C77A03"/>
    <w:rsid w:val="00C85A92"/>
    <w:rsid w:val="00CA05DE"/>
    <w:rsid w:val="00CD5CC8"/>
    <w:rsid w:val="00CD5DF3"/>
    <w:rsid w:val="00CE3CF3"/>
    <w:rsid w:val="00CE648B"/>
    <w:rsid w:val="00CF12EC"/>
    <w:rsid w:val="00CF3249"/>
    <w:rsid w:val="00CF3B20"/>
    <w:rsid w:val="00CF3D1D"/>
    <w:rsid w:val="00D05C69"/>
    <w:rsid w:val="00D148EB"/>
    <w:rsid w:val="00D14CC8"/>
    <w:rsid w:val="00D15517"/>
    <w:rsid w:val="00D17D5D"/>
    <w:rsid w:val="00D21B96"/>
    <w:rsid w:val="00D226D2"/>
    <w:rsid w:val="00D26ED1"/>
    <w:rsid w:val="00D34255"/>
    <w:rsid w:val="00D34B7B"/>
    <w:rsid w:val="00D379D5"/>
    <w:rsid w:val="00D50539"/>
    <w:rsid w:val="00D66478"/>
    <w:rsid w:val="00D705C3"/>
    <w:rsid w:val="00D70BA3"/>
    <w:rsid w:val="00D86E77"/>
    <w:rsid w:val="00D93124"/>
    <w:rsid w:val="00DA7912"/>
    <w:rsid w:val="00DE3105"/>
    <w:rsid w:val="00DE4E8F"/>
    <w:rsid w:val="00DF5313"/>
    <w:rsid w:val="00E05237"/>
    <w:rsid w:val="00E11951"/>
    <w:rsid w:val="00E14102"/>
    <w:rsid w:val="00E1415F"/>
    <w:rsid w:val="00E207F1"/>
    <w:rsid w:val="00E27F2E"/>
    <w:rsid w:val="00E3351E"/>
    <w:rsid w:val="00E35569"/>
    <w:rsid w:val="00E36BBB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7F5"/>
    <w:rsid w:val="00E84E72"/>
    <w:rsid w:val="00E8698B"/>
    <w:rsid w:val="00E8706C"/>
    <w:rsid w:val="00E9792B"/>
    <w:rsid w:val="00EA4A67"/>
    <w:rsid w:val="00EB0AE5"/>
    <w:rsid w:val="00EC4D5D"/>
    <w:rsid w:val="00ED0BB3"/>
    <w:rsid w:val="00ED10DB"/>
    <w:rsid w:val="00EE0785"/>
    <w:rsid w:val="00EE1081"/>
    <w:rsid w:val="00EE1BF2"/>
    <w:rsid w:val="00EE2978"/>
    <w:rsid w:val="00EE4E16"/>
    <w:rsid w:val="00EF3382"/>
    <w:rsid w:val="00F03C1C"/>
    <w:rsid w:val="00F1019E"/>
    <w:rsid w:val="00F17A23"/>
    <w:rsid w:val="00F20498"/>
    <w:rsid w:val="00F20637"/>
    <w:rsid w:val="00F22B14"/>
    <w:rsid w:val="00F30CD5"/>
    <w:rsid w:val="00F34C82"/>
    <w:rsid w:val="00F35D9F"/>
    <w:rsid w:val="00F36FAF"/>
    <w:rsid w:val="00F4325E"/>
    <w:rsid w:val="00F43573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1A50"/>
    <w:rsid w:val="00FC4D7E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A310D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56624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character" w:customStyle="1" w:styleId="Antrat5Diagrama">
    <w:name w:val="Antraštė 5 Diagrama"/>
    <w:basedOn w:val="Numatytasispastraiposriftas"/>
    <w:link w:val="Antrat5"/>
    <w:semiHidden/>
    <w:rsid w:val="00566243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paragraph" w:styleId="Sraopastraipa">
    <w:name w:val="List Paragraph"/>
    <w:basedOn w:val="prastasis"/>
    <w:uiPriority w:val="34"/>
    <w:qFormat/>
    <w:rsid w:val="00E05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D7F666D-6775-460C-932A-24A159D8496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1C51E-57E3-4F39-9ADB-D8E238187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949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5</cp:revision>
  <cp:lastPrinted>2024-11-13T13:21:00Z</cp:lastPrinted>
  <dcterms:created xsi:type="dcterms:W3CDTF">2025-05-15T13:50:00Z</dcterms:created>
  <dcterms:modified xsi:type="dcterms:W3CDTF">2025-05-16T05:43:00Z</dcterms:modified>
</cp:coreProperties>
</file>