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DFF03" w14:textId="77777777" w:rsidR="00047609" w:rsidRPr="00480E43" w:rsidRDefault="00DF4F45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31B1E1F5" wp14:editId="1036326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CEEF4" w14:textId="77777777" w:rsidR="00047609" w:rsidRDefault="00047609">
      <w:pPr>
        <w:jc w:val="center"/>
        <w:rPr>
          <w:rFonts w:ascii="Times New Roman" w:hAnsi="Times New Roman"/>
          <w:b/>
          <w:szCs w:val="24"/>
        </w:rPr>
      </w:pPr>
    </w:p>
    <w:p w14:paraId="0337F0D1" w14:textId="77777777" w:rsidR="00047609" w:rsidRDefault="00047609">
      <w:pPr>
        <w:jc w:val="center"/>
        <w:rPr>
          <w:rFonts w:ascii="Times New Roman" w:hAnsi="Times New Roman"/>
          <w:b/>
          <w:szCs w:val="24"/>
        </w:rPr>
      </w:pPr>
    </w:p>
    <w:p w14:paraId="141E442A" w14:textId="77777777"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829C89D" w14:textId="77777777"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</w:p>
    <w:p w14:paraId="26021936" w14:textId="77777777"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ĮSAKYMAS</w:t>
      </w:r>
    </w:p>
    <w:p w14:paraId="398DEEDB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DĖL ATSAKINGŲ SPECIALISTŲ</w:t>
      </w:r>
      <w:r w:rsidRPr="00480E43">
        <w:rPr>
          <w:rFonts w:ascii="Times New Roman" w:hAnsi="Times New Roman"/>
          <w:b/>
          <w:szCs w:val="24"/>
        </w:rPr>
        <w:t xml:space="preserve"> SKYRIMO</w:t>
      </w:r>
    </w:p>
    <w:p w14:paraId="151110EB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AC2B42E" w14:textId="2D3EA367" w:rsidR="00047609" w:rsidRPr="00480E43" w:rsidRDefault="00047609" w:rsidP="00480E43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11325D">
        <w:rPr>
          <w:rFonts w:ascii="Times New Roman" w:hAnsi="Times New Roman"/>
          <w:szCs w:val="24"/>
        </w:rPr>
        <w:t>2</w:t>
      </w:r>
      <w:r w:rsidR="006F361A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m. </w:t>
      </w:r>
      <w:r w:rsidR="006F361A">
        <w:rPr>
          <w:rFonts w:ascii="Times New Roman" w:hAnsi="Times New Roman"/>
          <w:szCs w:val="24"/>
        </w:rPr>
        <w:t>gegužės</w:t>
      </w:r>
      <w:r>
        <w:rPr>
          <w:rFonts w:ascii="Times New Roman" w:hAnsi="Times New Roman"/>
          <w:szCs w:val="24"/>
        </w:rPr>
        <w:t xml:space="preserve">    d. Nr.AT-</w:t>
      </w:r>
    </w:p>
    <w:p w14:paraId="2A871404" w14:textId="77777777" w:rsidR="00047609" w:rsidRPr="00480E43" w:rsidRDefault="00047609" w:rsidP="00480E43">
      <w:pPr>
        <w:pStyle w:val="Antrat1"/>
        <w:ind w:left="0" w:firstLine="0"/>
        <w:jc w:val="center"/>
        <w:rPr>
          <w:szCs w:val="24"/>
        </w:rPr>
      </w:pPr>
      <w:r w:rsidRPr="00480E43">
        <w:rPr>
          <w:szCs w:val="24"/>
        </w:rPr>
        <w:t>Šakiai</w:t>
      </w:r>
    </w:p>
    <w:p w14:paraId="1B17A5FC" w14:textId="77777777" w:rsidR="00047609" w:rsidRPr="00480E43" w:rsidRDefault="00047609" w:rsidP="00480E4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ab/>
      </w:r>
    </w:p>
    <w:p w14:paraId="754787CA" w14:textId="453C740E" w:rsidR="00047609" w:rsidRDefault="00047609" w:rsidP="00DF4F45">
      <w:pPr>
        <w:pStyle w:val="Default"/>
        <w:spacing w:line="360" w:lineRule="auto"/>
        <w:jc w:val="both"/>
        <w:rPr>
          <w:rStyle w:val="textnormal"/>
        </w:rPr>
      </w:pPr>
      <w:r w:rsidRPr="00480E43">
        <w:t xml:space="preserve"> </w:t>
      </w:r>
      <w:r w:rsidRPr="00480E43">
        <w:tab/>
      </w:r>
      <w:r w:rsidR="00393140" w:rsidRPr="00480E43">
        <w:t>Vadovaudamasi</w:t>
      </w:r>
      <w:r w:rsidR="00393140">
        <w:t>s</w:t>
      </w:r>
      <w:r w:rsidR="00393140" w:rsidRPr="00480E43">
        <w:t xml:space="preserve"> </w:t>
      </w:r>
      <w:r w:rsidR="008B48EF">
        <w:t>V</w:t>
      </w:r>
      <w:r w:rsidR="00393140">
        <w:t>alstybinių b</w:t>
      </w:r>
      <w:r w:rsidR="00393140" w:rsidRPr="00480E43">
        <w:rPr>
          <w:bCs/>
        </w:rPr>
        <w:t>randos egzaminų organizavimo ir vykdymo tvarkos aprašo</w:t>
      </w:r>
      <w:r w:rsidR="00393140">
        <w:t xml:space="preserve">, patvirtinto </w:t>
      </w:r>
      <w:r w:rsidR="00393140" w:rsidRPr="00480E43">
        <w:t xml:space="preserve">Lietuvos Respublikos </w:t>
      </w:r>
      <w:r w:rsidR="00393140" w:rsidRPr="00480E43">
        <w:rPr>
          <w:bCs/>
        </w:rPr>
        <w:t>švietimo ir mokslo ministro 20</w:t>
      </w:r>
      <w:r w:rsidR="00393140">
        <w:rPr>
          <w:bCs/>
        </w:rPr>
        <w:t>23</w:t>
      </w:r>
      <w:r w:rsidR="00393140" w:rsidRPr="00480E43">
        <w:rPr>
          <w:bCs/>
        </w:rPr>
        <w:t xml:space="preserve"> m. </w:t>
      </w:r>
      <w:r w:rsidR="00393140">
        <w:rPr>
          <w:bCs/>
        </w:rPr>
        <w:t>rugsėjo 11</w:t>
      </w:r>
      <w:r w:rsidR="00393140" w:rsidRPr="00480E43">
        <w:rPr>
          <w:bCs/>
        </w:rPr>
        <w:t xml:space="preserve"> d. įsakymu Nr. </w:t>
      </w:r>
      <w:r w:rsidR="00393140">
        <w:rPr>
          <w:bCs/>
        </w:rPr>
        <w:t>V-1187 „Dėl valstybinių brandos egzaminų organizavimo ir vykdymo tvarkos aprašo patvirtinimo“</w:t>
      </w:r>
      <w:r w:rsidR="00E11864">
        <w:rPr>
          <w:bCs/>
        </w:rPr>
        <w:t>,</w:t>
      </w:r>
      <w:r w:rsidR="00393140">
        <w:rPr>
          <w:bCs/>
        </w:rPr>
        <w:t xml:space="preserve"> </w:t>
      </w:r>
      <w:r w:rsidR="006F361A">
        <w:rPr>
          <w:bCs/>
        </w:rPr>
        <w:t>92</w:t>
      </w:r>
      <w:r w:rsidR="00393140" w:rsidRPr="00480E43">
        <w:t xml:space="preserve"> punktu</w:t>
      </w:r>
      <w:r>
        <w:t>:</w:t>
      </w:r>
      <w:r w:rsidRPr="00480E43">
        <w:rPr>
          <w:rStyle w:val="textnormal"/>
        </w:rPr>
        <w:t xml:space="preserve"> </w:t>
      </w:r>
    </w:p>
    <w:p w14:paraId="54314904" w14:textId="33462105" w:rsidR="00047609" w:rsidRDefault="00047609" w:rsidP="00DF4F45">
      <w:p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  <w:t xml:space="preserve">1. </w:t>
      </w:r>
      <w:r w:rsidRPr="00DF4F45">
        <w:rPr>
          <w:rStyle w:val="textnormal"/>
          <w:rFonts w:ascii="Times New Roman" w:hAnsi="Times New Roman"/>
          <w:spacing w:val="60"/>
          <w:szCs w:val="24"/>
        </w:rPr>
        <w:t>S</w:t>
      </w:r>
      <w:r w:rsidRPr="00DF4F45">
        <w:rPr>
          <w:rStyle w:val="textnormal"/>
          <w:rFonts w:ascii="Times New Roman" w:hAnsi="Times New Roman"/>
          <w:color w:val="000000"/>
          <w:spacing w:val="60"/>
          <w:szCs w:val="24"/>
        </w:rPr>
        <w:t>kiriu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rajono savivaldybės administracijos 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>, kultūros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ir sporto skyriaus vyriausiąjį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specialistą Gintarą Demenių ir 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>, kultūros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ir sporto skyriaus vedėją </w:t>
      </w:r>
      <w:r w:rsidR="001321AB">
        <w:rPr>
          <w:rStyle w:val="textnormal"/>
          <w:rFonts w:ascii="Times New Roman" w:hAnsi="Times New Roman"/>
          <w:color w:val="000000"/>
          <w:szCs w:val="24"/>
        </w:rPr>
        <w:t>Darių Aštrauską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atsakingais už </w:t>
      </w:r>
      <w:r w:rsidR="005867BE">
        <w:rPr>
          <w:rStyle w:val="textnormal"/>
          <w:rFonts w:ascii="Times New Roman" w:hAnsi="Times New Roman"/>
          <w:color w:val="000000"/>
          <w:szCs w:val="24"/>
        </w:rPr>
        <w:t>202</w:t>
      </w:r>
      <w:r w:rsidR="006F361A">
        <w:rPr>
          <w:rStyle w:val="textnormal"/>
          <w:rFonts w:ascii="Times New Roman" w:hAnsi="Times New Roman"/>
          <w:color w:val="000000"/>
          <w:szCs w:val="24"/>
        </w:rPr>
        <w:t>4</w:t>
      </w:r>
      <w:r w:rsidR="00E11864">
        <w:rPr>
          <w:rStyle w:val="textnormal"/>
          <w:rFonts w:ascii="Times New Roman" w:hAnsi="Times New Roman"/>
          <w:color w:val="000000"/>
          <w:szCs w:val="24"/>
        </w:rPr>
        <w:t>–</w:t>
      </w:r>
      <w:r>
        <w:rPr>
          <w:rStyle w:val="textnormal"/>
          <w:rFonts w:ascii="Times New Roman" w:hAnsi="Times New Roman"/>
          <w:color w:val="000000"/>
          <w:szCs w:val="24"/>
        </w:rPr>
        <w:t>20</w:t>
      </w:r>
      <w:r w:rsidR="0011325D">
        <w:rPr>
          <w:rStyle w:val="textnormal"/>
          <w:rFonts w:ascii="Times New Roman" w:hAnsi="Times New Roman"/>
          <w:color w:val="000000"/>
          <w:szCs w:val="24"/>
        </w:rPr>
        <w:t>2</w:t>
      </w:r>
      <w:r w:rsidR="006F361A">
        <w:rPr>
          <w:rStyle w:val="textnormal"/>
          <w:rFonts w:ascii="Times New Roman" w:hAnsi="Times New Roman"/>
          <w:color w:val="000000"/>
          <w:szCs w:val="24"/>
        </w:rPr>
        <w:t>5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m</w:t>
      </w:r>
      <w:r w:rsidR="005867BE">
        <w:rPr>
          <w:rStyle w:val="textnormal"/>
          <w:rFonts w:ascii="Times New Roman" w:hAnsi="Times New Roman"/>
          <w:color w:val="000000"/>
          <w:szCs w:val="24"/>
        </w:rPr>
        <w:t>okslo metų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5750F1">
        <w:rPr>
          <w:rStyle w:val="textnormal"/>
          <w:rFonts w:ascii="Times New Roman" w:hAnsi="Times New Roman"/>
          <w:color w:val="000000"/>
          <w:szCs w:val="24"/>
        </w:rPr>
        <w:t xml:space="preserve">valstybinių </w:t>
      </w:r>
      <w:r>
        <w:rPr>
          <w:rStyle w:val="textnormal"/>
          <w:rFonts w:ascii="Times New Roman" w:hAnsi="Times New Roman"/>
          <w:color w:val="000000"/>
          <w:szCs w:val="24"/>
        </w:rPr>
        <w:t>brandos egzaminų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5750F1">
        <w:rPr>
          <w:rStyle w:val="textnormal"/>
          <w:rFonts w:ascii="Times New Roman" w:hAnsi="Times New Roman"/>
          <w:color w:val="000000"/>
          <w:szCs w:val="24"/>
        </w:rPr>
        <w:t xml:space="preserve">dalių spausdintų </w:t>
      </w:r>
      <w:r>
        <w:rPr>
          <w:rStyle w:val="textnormal"/>
          <w:rFonts w:ascii="Times New Roman" w:hAnsi="Times New Roman"/>
          <w:color w:val="000000"/>
          <w:szCs w:val="24"/>
        </w:rPr>
        <w:t>užduočių priėmimą ir išdavimą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.</w:t>
      </w:r>
    </w:p>
    <w:p w14:paraId="01CB0961" w14:textId="71955376" w:rsidR="00047609" w:rsidRPr="00480E43" w:rsidRDefault="00047609" w:rsidP="00DF4F4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  <w:t xml:space="preserve">2. Į </w:t>
      </w:r>
      <w:r w:rsidRPr="00480E43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 w:rsidRPr="009615CB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 xml:space="preserve">, kultūros </w:t>
      </w:r>
      <w:r>
        <w:rPr>
          <w:rStyle w:val="textnormal"/>
          <w:rFonts w:ascii="Times New Roman" w:hAnsi="Times New Roman"/>
          <w:color w:val="000000"/>
          <w:szCs w:val="24"/>
        </w:rPr>
        <w:t>ir sporto skyriaus vyriausiąjį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specialistą Gintarą Demenių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1 punkte </w:t>
      </w:r>
      <w:r>
        <w:rPr>
          <w:rFonts w:ascii="TimesLT Baltic" w:hAnsi="TimesLT Baltic"/>
        </w:rPr>
        <w:t>paskirtų specialistų</w:t>
      </w:r>
      <w:r>
        <w:t xml:space="preserve"> duomenis užregistruoti </w:t>
      </w:r>
      <w:r w:rsidR="00043754">
        <w:rPr>
          <w:rStyle w:val="textnormal"/>
          <w:rFonts w:ascii="Times New Roman" w:hAnsi="Times New Roman"/>
          <w:color w:val="000000"/>
          <w:szCs w:val="24"/>
        </w:rPr>
        <w:t xml:space="preserve">informacinėje 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sistemoje </w:t>
      </w:r>
      <w:r w:rsidR="00043754">
        <w:rPr>
          <w:rStyle w:val="textnormal"/>
          <w:rFonts w:ascii="Times New Roman" w:hAnsi="Times New Roman"/>
          <w:color w:val="000000"/>
          <w:szCs w:val="24"/>
        </w:rPr>
        <w:t>NECIS</w:t>
      </w:r>
      <w:r>
        <w:rPr>
          <w:rStyle w:val="textnormal"/>
          <w:rFonts w:ascii="Times New Roman" w:hAnsi="Times New Roman"/>
          <w:color w:val="000000"/>
          <w:szCs w:val="24"/>
        </w:rPr>
        <w:t>.</w:t>
      </w:r>
    </w:p>
    <w:p w14:paraId="6533896E" w14:textId="7F79DD3C" w:rsidR="0011325D" w:rsidRDefault="0011325D" w:rsidP="0011325D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</w:p>
    <w:p w14:paraId="052C2DD7" w14:textId="77777777" w:rsidR="00047609" w:rsidRPr="00480E43" w:rsidRDefault="00047609" w:rsidP="00480E43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</w:p>
    <w:p w14:paraId="0AE7324D" w14:textId="77777777" w:rsidR="00047609" w:rsidRPr="00480E43" w:rsidRDefault="00047609" w:rsidP="00480E43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Cs w:val="24"/>
        </w:rPr>
      </w:pPr>
    </w:p>
    <w:p w14:paraId="6281795B" w14:textId="1C795A48" w:rsidR="00047609" w:rsidRPr="008E73FC" w:rsidRDefault="008E73FC" w:rsidP="009B0DDC">
      <w:pPr>
        <w:rPr>
          <w:rFonts w:ascii="Times New Roman" w:hAnsi="Times New Roman"/>
          <w:bCs/>
          <w:snapToGrid w:val="0"/>
          <w:szCs w:val="24"/>
          <w:lang w:eastAsia="en-US"/>
        </w:rPr>
      </w:pPr>
      <w:r>
        <w:rPr>
          <w:rFonts w:ascii="Times New Roman" w:hAnsi="Times New Roman"/>
          <w:bCs/>
          <w:snapToGrid w:val="0"/>
          <w:szCs w:val="24"/>
          <w:lang w:eastAsia="en-US"/>
        </w:rPr>
        <w:t>Administracijos direktorius</w:t>
      </w:r>
      <w:r w:rsidR="00047609" w:rsidRPr="00013817">
        <w:rPr>
          <w:rFonts w:ascii="Times New Roman" w:hAnsi="Times New Roman"/>
          <w:bCs/>
          <w:snapToGrid w:val="0"/>
          <w:szCs w:val="24"/>
          <w:lang w:eastAsia="en-US"/>
        </w:rPr>
        <w:t>                                                </w:t>
      </w:r>
      <w:r w:rsidR="00047609">
        <w:rPr>
          <w:rFonts w:ascii="Times New Roman" w:hAnsi="Times New Roman"/>
          <w:bCs/>
          <w:snapToGrid w:val="0"/>
          <w:szCs w:val="24"/>
          <w:lang w:eastAsia="en-US"/>
        </w:rPr>
        <w:t>  </w:t>
      </w:r>
      <w:r>
        <w:rPr>
          <w:rFonts w:ascii="Times New Roman" w:hAnsi="Times New Roman"/>
          <w:bCs/>
          <w:snapToGrid w:val="0"/>
          <w:szCs w:val="24"/>
          <w:lang w:eastAsia="en-US"/>
        </w:rPr>
        <w:t xml:space="preserve">                   </w:t>
      </w:r>
      <w:r w:rsidR="00043754">
        <w:rPr>
          <w:rFonts w:ascii="Times New Roman" w:hAnsi="Times New Roman"/>
          <w:bCs/>
          <w:snapToGrid w:val="0"/>
          <w:szCs w:val="24"/>
          <w:lang w:eastAsia="en-US"/>
        </w:rPr>
        <w:t>Vytautas Ižganaitis</w:t>
      </w:r>
    </w:p>
    <w:p w14:paraId="1C19798B" w14:textId="77777777" w:rsidR="00047609" w:rsidRPr="00480E43" w:rsidRDefault="00047609" w:rsidP="00480E43">
      <w:pPr>
        <w:pStyle w:val="Default"/>
        <w:spacing w:line="360" w:lineRule="auto"/>
      </w:pPr>
    </w:p>
    <w:p w14:paraId="1858890A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</w:p>
    <w:p w14:paraId="178DF94F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ab/>
      </w:r>
      <w:r w:rsidRPr="00480E43">
        <w:rPr>
          <w:rFonts w:ascii="Times New Roman" w:hAnsi="Times New Roman"/>
          <w:szCs w:val="24"/>
        </w:rPr>
        <w:tab/>
      </w:r>
      <w:r w:rsidRPr="00480E43">
        <w:rPr>
          <w:rFonts w:ascii="Times New Roman" w:hAnsi="Times New Roman"/>
          <w:szCs w:val="24"/>
        </w:rPr>
        <w:tab/>
      </w:r>
    </w:p>
    <w:p w14:paraId="3CA219C6" w14:textId="77777777" w:rsidR="00047609" w:rsidRDefault="00047609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31C3A51C" w14:textId="77777777" w:rsidR="00047609" w:rsidRPr="00043754" w:rsidRDefault="00047609" w:rsidP="009B0DDC">
      <w:pPr>
        <w:tabs>
          <w:tab w:val="left" w:pos="2445"/>
        </w:tabs>
        <w:overflowPunct w:val="0"/>
        <w:rPr>
          <w:rFonts w:ascii="Times New Roman" w:hAnsi="Times New Roman"/>
          <w:lang w:val="pt-BR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39A1F764" w14:textId="77777777" w:rsidR="00DF4F45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DF4F45">
        <w:rPr>
          <w:rFonts w:ascii="Times New Roman" w:hAnsi="Times New Roman"/>
        </w:rPr>
        <w:t>, kultūros</w:t>
      </w:r>
      <w:r>
        <w:rPr>
          <w:rFonts w:ascii="Times New Roman" w:hAnsi="Times New Roman"/>
        </w:rPr>
        <w:t xml:space="preserve"> ir sporto skyriaus </w:t>
      </w:r>
    </w:p>
    <w:p w14:paraId="159C9777" w14:textId="77777777" w:rsidR="00047609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336B656E" w14:textId="77777777" w:rsidR="00047609" w:rsidRDefault="00047609" w:rsidP="009B0DDC">
      <w:pPr>
        <w:overflowPunct w:val="0"/>
        <w:rPr>
          <w:rFonts w:ascii="Times New Roman" w:hAnsi="Times New Roman"/>
        </w:rPr>
      </w:pPr>
    </w:p>
    <w:p w14:paraId="3A1F0574" w14:textId="77777777" w:rsidR="00047609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14:paraId="5320FA79" w14:textId="1631DB1C" w:rsidR="00047609" w:rsidRPr="009B0DDC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11325D">
        <w:rPr>
          <w:rFonts w:ascii="Times New Roman" w:hAnsi="Times New Roman"/>
        </w:rPr>
        <w:t>2</w:t>
      </w:r>
      <w:r w:rsidR="006F361A">
        <w:rPr>
          <w:rFonts w:ascii="Times New Roman" w:hAnsi="Times New Roman"/>
        </w:rPr>
        <w:t>5</w:t>
      </w:r>
      <w:r>
        <w:rPr>
          <w:rFonts w:ascii="Times New Roman" w:hAnsi="Times New Roman"/>
        </w:rPr>
        <w:t>-0</w:t>
      </w:r>
      <w:r w:rsidR="006F361A">
        <w:rPr>
          <w:rFonts w:ascii="Times New Roman" w:hAnsi="Times New Roman"/>
        </w:rPr>
        <w:t>5</w:t>
      </w:r>
      <w:r>
        <w:rPr>
          <w:rFonts w:ascii="Times New Roman" w:hAnsi="Times New Roman"/>
        </w:rPr>
        <w:t>-</w:t>
      </w:r>
      <w:r w:rsidR="005867BE">
        <w:rPr>
          <w:rFonts w:ascii="Times New Roman" w:hAnsi="Times New Roman"/>
        </w:rPr>
        <w:t>1</w:t>
      </w:r>
      <w:r w:rsidR="006F361A">
        <w:rPr>
          <w:rFonts w:ascii="Times New Roman" w:hAnsi="Times New Roman"/>
        </w:rPr>
        <w:t>2</w:t>
      </w:r>
    </w:p>
    <w:p w14:paraId="3335CACD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047609" w:rsidRPr="00480E43" w:rsidSect="009B0DDC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960C7" w14:textId="77777777" w:rsidR="00997012" w:rsidRDefault="00997012">
      <w:r>
        <w:separator/>
      </w:r>
    </w:p>
  </w:endnote>
  <w:endnote w:type="continuationSeparator" w:id="0">
    <w:p w14:paraId="5758C1F1" w14:textId="77777777" w:rsidR="00997012" w:rsidRDefault="00997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 Baltic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50105" w14:textId="77777777" w:rsidR="00047609" w:rsidRDefault="00D422BB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047609">
      <w:rPr>
        <w:noProof/>
        <w:sz w:val="8"/>
      </w:rPr>
      <w:t>C:\Users\Gintaras\Desktop\egzaminai 2016\atsakingo skyrimas.doc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C4E3A" w14:textId="77777777" w:rsidR="00997012" w:rsidRDefault="00997012">
      <w:r>
        <w:separator/>
      </w:r>
    </w:p>
  </w:footnote>
  <w:footnote w:type="continuationSeparator" w:id="0">
    <w:p w14:paraId="020A49D8" w14:textId="77777777" w:rsidR="00997012" w:rsidRDefault="00997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D8AE8" w14:textId="77777777" w:rsidR="00047609" w:rsidRDefault="0004760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F7068"/>
    <w:multiLevelType w:val="hybridMultilevel"/>
    <w:tmpl w:val="990E1A6E"/>
    <w:lvl w:ilvl="0" w:tplc="06F2C15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E43"/>
    <w:rsid w:val="00013817"/>
    <w:rsid w:val="00043754"/>
    <w:rsid w:val="00047609"/>
    <w:rsid w:val="00051A65"/>
    <w:rsid w:val="00091535"/>
    <w:rsid w:val="0011325D"/>
    <w:rsid w:val="001321AB"/>
    <w:rsid w:val="00181ACC"/>
    <w:rsid w:val="001E6684"/>
    <w:rsid w:val="002369B4"/>
    <w:rsid w:val="00265A5B"/>
    <w:rsid w:val="00293DE3"/>
    <w:rsid w:val="0029675E"/>
    <w:rsid w:val="002B487E"/>
    <w:rsid w:val="003148B8"/>
    <w:rsid w:val="0033327F"/>
    <w:rsid w:val="00393140"/>
    <w:rsid w:val="0041480A"/>
    <w:rsid w:val="00480E43"/>
    <w:rsid w:val="0050354A"/>
    <w:rsid w:val="00522A9D"/>
    <w:rsid w:val="005750F1"/>
    <w:rsid w:val="00582E42"/>
    <w:rsid w:val="005867BE"/>
    <w:rsid w:val="005B7CA0"/>
    <w:rsid w:val="00617816"/>
    <w:rsid w:val="006362CC"/>
    <w:rsid w:val="0066176F"/>
    <w:rsid w:val="00686071"/>
    <w:rsid w:val="006906AF"/>
    <w:rsid w:val="006F361A"/>
    <w:rsid w:val="00741D67"/>
    <w:rsid w:val="007518ED"/>
    <w:rsid w:val="007760A6"/>
    <w:rsid w:val="00776366"/>
    <w:rsid w:val="008B48EF"/>
    <w:rsid w:val="008C6670"/>
    <w:rsid w:val="008E73FC"/>
    <w:rsid w:val="009615CB"/>
    <w:rsid w:val="00997012"/>
    <w:rsid w:val="009B0DDC"/>
    <w:rsid w:val="009C032C"/>
    <w:rsid w:val="00A07D10"/>
    <w:rsid w:val="00B325EE"/>
    <w:rsid w:val="00B54338"/>
    <w:rsid w:val="00B73E94"/>
    <w:rsid w:val="00BC7E6D"/>
    <w:rsid w:val="00CD1FE6"/>
    <w:rsid w:val="00CE254B"/>
    <w:rsid w:val="00D32EAE"/>
    <w:rsid w:val="00D422BB"/>
    <w:rsid w:val="00D87F87"/>
    <w:rsid w:val="00D920BF"/>
    <w:rsid w:val="00DD1077"/>
    <w:rsid w:val="00DF4F45"/>
    <w:rsid w:val="00E11864"/>
    <w:rsid w:val="00E76018"/>
    <w:rsid w:val="00EF72A7"/>
    <w:rsid w:val="00F2205A"/>
    <w:rsid w:val="00F81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529CE5"/>
  <w15:docId w15:val="{6620B6A6-833C-40DA-B09D-E6E662968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86071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86071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68607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68607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basedOn w:val="Numatytasispastraiposriftas"/>
    <w:uiPriority w:val="99"/>
    <w:rsid w:val="00480E43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480E43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Default">
    <w:name w:val="Default"/>
    <w:rsid w:val="00480E4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4F4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4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BE72DD-5434-4F2D-97C2-77EA269467D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22</TotalTime>
  <Pages>1</Pages>
  <Words>126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Rimutė Grušienė</cp:lastModifiedBy>
  <cp:revision>4</cp:revision>
  <cp:lastPrinted>2015-12-21T06:49:00Z</cp:lastPrinted>
  <dcterms:created xsi:type="dcterms:W3CDTF">2025-05-12T07:37:00Z</dcterms:created>
  <dcterms:modified xsi:type="dcterms:W3CDTF">2025-05-12T10:58:00Z</dcterms:modified>
</cp:coreProperties>
</file>