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EED" w:rsidRPr="00502C47" w:rsidRDefault="00AA4D82">
      <w:pPr>
        <w:jc w:val="center"/>
        <w:rPr>
          <w:rFonts w:ascii="Times New Roman" w:hAnsi="Times New Roman"/>
          <w:b/>
          <w:sz w:val="22"/>
          <w:szCs w:val="22"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>
            <wp:extent cx="533400" cy="600075"/>
            <wp:effectExtent l="0" t="0" r="0" b="9525"/>
            <wp:docPr id="2" name="Paveikslėlis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EED" w:rsidRPr="00C672E0" w:rsidRDefault="00854EED" w:rsidP="004F238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672E0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:rsidR="00854EED" w:rsidRPr="00C672E0" w:rsidRDefault="00854EED" w:rsidP="004F238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854EED" w:rsidRPr="00C672E0" w:rsidRDefault="00854EED" w:rsidP="004F238D">
      <w:pPr>
        <w:pStyle w:val="Antrat3"/>
        <w:rPr>
          <w:b/>
          <w:szCs w:val="24"/>
          <w:lang w:val="lt-LT"/>
        </w:rPr>
      </w:pPr>
      <w:r w:rsidRPr="00C672E0">
        <w:rPr>
          <w:b/>
          <w:szCs w:val="24"/>
          <w:lang w:val="lt-LT"/>
        </w:rPr>
        <w:t>POTVARKIS</w:t>
      </w:r>
    </w:p>
    <w:p w:rsidR="00854EED" w:rsidRPr="00C672E0" w:rsidRDefault="00854EED" w:rsidP="004F238D">
      <w:pPr>
        <w:pStyle w:val="Antrat1"/>
        <w:jc w:val="center"/>
        <w:rPr>
          <w:b/>
          <w:szCs w:val="24"/>
          <w:lang w:val="lt-LT"/>
        </w:rPr>
      </w:pPr>
      <w:r w:rsidRPr="00C672E0">
        <w:rPr>
          <w:b/>
          <w:szCs w:val="24"/>
          <w:lang w:val="lt-LT"/>
        </w:rPr>
        <w:t xml:space="preserve">DĖL </w:t>
      </w:r>
      <w:r w:rsidR="005D3A32" w:rsidRPr="00C672E0">
        <w:rPr>
          <w:b/>
          <w:szCs w:val="24"/>
          <w:lang w:val="lt-LT"/>
        </w:rPr>
        <w:t>ŠAKIŲ RAJONO VIEŠOSIOS APLINKOS PRITAIKYMO NEĮGALIŲJŲ POREIKIAMS PROBLEMŲ SPRENDIMO DARBO GRUPĖS SUDARYMO</w:t>
      </w:r>
      <w:r w:rsidRPr="00C672E0">
        <w:rPr>
          <w:b/>
          <w:szCs w:val="24"/>
          <w:lang w:val="lt-LT"/>
        </w:rPr>
        <w:t xml:space="preserve"> </w:t>
      </w:r>
      <w:r w:rsidR="00715FC9" w:rsidRPr="00C672E0">
        <w:rPr>
          <w:b/>
          <w:szCs w:val="24"/>
          <w:lang w:val="lt-LT"/>
        </w:rPr>
        <w:t>IR VEIKLOS APRAŠO PATVIRTINIMO</w:t>
      </w:r>
    </w:p>
    <w:p w:rsidR="00854EED" w:rsidRPr="00C672E0" w:rsidRDefault="00854EED" w:rsidP="00C672E0">
      <w:pPr>
        <w:tabs>
          <w:tab w:val="left" w:pos="6804"/>
        </w:tabs>
        <w:spacing w:line="360" w:lineRule="auto"/>
        <w:rPr>
          <w:rFonts w:ascii="Times New Roman" w:hAnsi="Times New Roman"/>
          <w:b/>
          <w:sz w:val="24"/>
          <w:szCs w:val="24"/>
          <w:lang w:val="lt-LT"/>
        </w:rPr>
      </w:pPr>
    </w:p>
    <w:p w:rsidR="00854EED" w:rsidRPr="00C672E0" w:rsidRDefault="00854EED" w:rsidP="0043734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>20</w:t>
      </w:r>
      <w:r w:rsidR="005E4CFB" w:rsidRPr="00C672E0">
        <w:rPr>
          <w:rFonts w:ascii="Times New Roman" w:hAnsi="Times New Roman"/>
          <w:sz w:val="24"/>
          <w:szCs w:val="24"/>
          <w:lang w:val="lt-LT"/>
        </w:rPr>
        <w:t>20</w:t>
      </w:r>
      <w:r w:rsidRPr="00C672E0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530243" w:rsidRPr="00C672E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A07FC" w:rsidRPr="00C672E0">
        <w:rPr>
          <w:rFonts w:ascii="Times New Roman" w:hAnsi="Times New Roman"/>
          <w:sz w:val="24"/>
          <w:szCs w:val="24"/>
          <w:lang w:val="lt-LT"/>
        </w:rPr>
        <w:t>gegužės</w:t>
      </w:r>
      <w:r w:rsidR="00253857" w:rsidRPr="00C672E0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Pr="00C672E0">
        <w:rPr>
          <w:rFonts w:ascii="Times New Roman" w:hAnsi="Times New Roman"/>
          <w:sz w:val="24"/>
          <w:szCs w:val="24"/>
          <w:lang w:val="lt-LT"/>
        </w:rPr>
        <w:t>d.</w:t>
      </w:r>
      <w:r w:rsidR="00530243" w:rsidRPr="00C672E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672E0">
        <w:rPr>
          <w:rFonts w:ascii="Times New Roman" w:hAnsi="Times New Roman"/>
          <w:sz w:val="24"/>
          <w:szCs w:val="24"/>
          <w:lang w:val="lt-LT"/>
        </w:rPr>
        <w:t>Nr.</w:t>
      </w:r>
      <w:r w:rsidR="00530243" w:rsidRPr="00C672E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672E0">
        <w:rPr>
          <w:rFonts w:ascii="Times New Roman" w:hAnsi="Times New Roman"/>
          <w:sz w:val="24"/>
          <w:szCs w:val="24"/>
          <w:lang w:val="lt-LT"/>
        </w:rPr>
        <w:t>M</w:t>
      </w:r>
      <w:r w:rsidR="002F3A28">
        <w:rPr>
          <w:rFonts w:ascii="Times New Roman" w:hAnsi="Times New Roman"/>
          <w:sz w:val="24"/>
          <w:szCs w:val="24"/>
          <w:lang w:val="lt-LT"/>
        </w:rPr>
        <w:t>T</w:t>
      </w:r>
      <w:r w:rsidRPr="00C672E0">
        <w:rPr>
          <w:rFonts w:ascii="Times New Roman" w:hAnsi="Times New Roman"/>
          <w:sz w:val="24"/>
          <w:szCs w:val="24"/>
          <w:lang w:val="lt-LT"/>
        </w:rPr>
        <w:t>-</w:t>
      </w:r>
    </w:p>
    <w:p w:rsidR="005D3A32" w:rsidRPr="00C672E0" w:rsidRDefault="00854EED" w:rsidP="0043734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>Šakiai</w:t>
      </w:r>
    </w:p>
    <w:p w:rsidR="00502C47" w:rsidRPr="00C672E0" w:rsidRDefault="00502C47" w:rsidP="00C672E0">
      <w:pPr>
        <w:tabs>
          <w:tab w:val="left" w:pos="6804"/>
        </w:tabs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2761F8" w:rsidRPr="00C672E0" w:rsidRDefault="005D3A32" w:rsidP="00C672E0">
      <w:pPr>
        <w:tabs>
          <w:tab w:val="left" w:pos="1191"/>
          <w:tab w:val="left" w:pos="1230"/>
          <w:tab w:val="left" w:pos="4253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</w:t>
      </w:r>
      <w:r w:rsidR="00FA46BD" w:rsidRPr="00C672E0">
        <w:rPr>
          <w:rFonts w:ascii="Times New Roman" w:hAnsi="Times New Roman"/>
          <w:sz w:val="24"/>
          <w:szCs w:val="24"/>
          <w:lang w:val="lt-LT"/>
        </w:rPr>
        <w:t xml:space="preserve"> 18 straipsnio 1 dalimi,</w:t>
      </w:r>
      <w:r w:rsidRPr="00C672E0">
        <w:rPr>
          <w:rFonts w:ascii="Times New Roman" w:hAnsi="Times New Roman"/>
          <w:sz w:val="24"/>
          <w:szCs w:val="24"/>
          <w:lang w:val="lt-LT"/>
        </w:rPr>
        <w:t xml:space="preserve"> 20 straipsnio 5 dalimi</w:t>
      </w:r>
      <w:r w:rsidR="008A406E" w:rsidRPr="00C672E0">
        <w:rPr>
          <w:rFonts w:ascii="Times New Roman" w:hAnsi="Times New Roman"/>
          <w:sz w:val="24"/>
          <w:szCs w:val="24"/>
          <w:lang w:val="lt-LT"/>
        </w:rPr>
        <w:t>, Šakių rajono savivaldybės tarybos veiklos reglamento, patvirtinto Šakių rajono savivaldybės tarybos 20</w:t>
      </w:r>
      <w:r w:rsidR="005E4CFB" w:rsidRPr="00C672E0">
        <w:rPr>
          <w:rFonts w:ascii="Times New Roman" w:hAnsi="Times New Roman"/>
          <w:sz w:val="24"/>
          <w:szCs w:val="24"/>
          <w:lang w:val="lt-LT"/>
        </w:rPr>
        <w:t>20</w:t>
      </w:r>
      <w:r w:rsidR="008A406E" w:rsidRPr="00C672E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E4CFB" w:rsidRPr="00C672E0">
        <w:rPr>
          <w:rFonts w:ascii="Times New Roman" w:hAnsi="Times New Roman"/>
          <w:sz w:val="24"/>
          <w:szCs w:val="24"/>
          <w:lang w:val="lt-LT"/>
        </w:rPr>
        <w:t>kovo</w:t>
      </w:r>
      <w:r w:rsidR="008A406E" w:rsidRPr="00C672E0">
        <w:rPr>
          <w:rFonts w:ascii="Times New Roman" w:hAnsi="Times New Roman"/>
          <w:sz w:val="24"/>
          <w:szCs w:val="24"/>
          <w:lang w:val="lt-LT"/>
        </w:rPr>
        <w:t xml:space="preserve"> 20 d. sprendimu Nr. T-1</w:t>
      </w:r>
      <w:r w:rsidR="005E4CFB" w:rsidRPr="00C672E0">
        <w:rPr>
          <w:rFonts w:ascii="Times New Roman" w:hAnsi="Times New Roman"/>
          <w:sz w:val="24"/>
          <w:szCs w:val="24"/>
          <w:lang w:val="lt-LT"/>
        </w:rPr>
        <w:t>17</w:t>
      </w:r>
      <w:r w:rsidR="008A406E" w:rsidRPr="00C672E0">
        <w:rPr>
          <w:rFonts w:ascii="Times New Roman" w:hAnsi="Times New Roman"/>
          <w:sz w:val="24"/>
          <w:szCs w:val="24"/>
          <w:lang w:val="lt-LT"/>
        </w:rPr>
        <w:t xml:space="preserve"> „Dėl Šakių rajono savivaldybės tarybos veiklos reglamento patvirtinimo“, </w:t>
      </w:r>
      <w:r w:rsidR="005E4CFB" w:rsidRPr="00C672E0">
        <w:rPr>
          <w:rFonts w:ascii="Times New Roman" w:hAnsi="Times New Roman"/>
          <w:sz w:val="24"/>
          <w:szCs w:val="24"/>
          <w:lang w:val="lt-LT"/>
        </w:rPr>
        <w:t>203, 204</w:t>
      </w:r>
      <w:r w:rsidR="008A406E" w:rsidRPr="00C672E0">
        <w:rPr>
          <w:rFonts w:ascii="Times New Roman" w:hAnsi="Times New Roman"/>
          <w:sz w:val="24"/>
          <w:szCs w:val="24"/>
          <w:lang w:val="lt-LT"/>
        </w:rPr>
        <w:t xml:space="preserve"> punktais</w:t>
      </w:r>
      <w:r w:rsidR="00C672E0" w:rsidRPr="00C672E0">
        <w:rPr>
          <w:rFonts w:ascii="Times New Roman" w:hAnsi="Times New Roman"/>
          <w:sz w:val="24"/>
          <w:szCs w:val="24"/>
          <w:lang w:val="lt-LT"/>
        </w:rPr>
        <w:t>, Šakių rajono savivaldybės mero 2020 m. balandžio 23 d. potvarkiu Nr. MP-62 „Dėl savivaldybės mero pareigų perdavimo“</w:t>
      </w:r>
      <w:r w:rsidR="008A406E" w:rsidRPr="00C672E0">
        <w:rPr>
          <w:rFonts w:ascii="Times New Roman" w:hAnsi="Times New Roman"/>
          <w:sz w:val="24"/>
          <w:szCs w:val="24"/>
          <w:lang w:val="lt-LT"/>
        </w:rPr>
        <w:t xml:space="preserve"> bei </w:t>
      </w:r>
      <w:r w:rsidRPr="00C672E0">
        <w:rPr>
          <w:rFonts w:ascii="Times New Roman" w:hAnsi="Times New Roman"/>
          <w:sz w:val="24"/>
          <w:szCs w:val="24"/>
          <w:lang w:val="lt-LT"/>
        </w:rPr>
        <w:t>atsižvelgdamas į</w:t>
      </w:r>
      <w:r w:rsidR="00F3546B" w:rsidRPr="00C672E0"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</w:t>
      </w:r>
      <w:r w:rsidR="005E4CFB" w:rsidRPr="00C672E0">
        <w:rPr>
          <w:rFonts w:ascii="Times New Roman" w:hAnsi="Times New Roman"/>
          <w:sz w:val="24"/>
          <w:szCs w:val="24"/>
          <w:lang w:val="lt-LT"/>
        </w:rPr>
        <w:t>20</w:t>
      </w:r>
      <w:r w:rsidR="00F3546B" w:rsidRPr="00C672E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E4CFB" w:rsidRPr="00C672E0">
        <w:rPr>
          <w:rFonts w:ascii="Times New Roman" w:hAnsi="Times New Roman"/>
          <w:sz w:val="24"/>
          <w:szCs w:val="24"/>
          <w:lang w:val="lt-LT"/>
        </w:rPr>
        <w:t>balandžio 2</w:t>
      </w:r>
      <w:r w:rsidR="00077F68" w:rsidRPr="00C672E0">
        <w:rPr>
          <w:rFonts w:ascii="Times New Roman" w:hAnsi="Times New Roman"/>
          <w:sz w:val="24"/>
          <w:szCs w:val="24"/>
          <w:lang w:val="lt-LT"/>
        </w:rPr>
        <w:t>2</w:t>
      </w:r>
      <w:r w:rsidR="00F3546B" w:rsidRPr="00C672E0">
        <w:rPr>
          <w:rFonts w:ascii="Times New Roman" w:hAnsi="Times New Roman"/>
          <w:sz w:val="24"/>
          <w:szCs w:val="24"/>
          <w:lang w:val="lt-LT"/>
        </w:rPr>
        <w:t xml:space="preserve"> d. įsakymą Nr. AT-</w:t>
      </w:r>
      <w:r w:rsidR="00077F68" w:rsidRPr="00C672E0">
        <w:rPr>
          <w:rFonts w:ascii="Times New Roman" w:hAnsi="Times New Roman"/>
          <w:sz w:val="24"/>
          <w:szCs w:val="24"/>
          <w:lang w:val="lt-LT"/>
        </w:rPr>
        <w:t>335</w:t>
      </w:r>
      <w:r w:rsidR="00F3546B" w:rsidRPr="00C672E0">
        <w:rPr>
          <w:rFonts w:ascii="Times New Roman" w:hAnsi="Times New Roman"/>
          <w:sz w:val="24"/>
          <w:szCs w:val="24"/>
          <w:lang w:val="lt-LT"/>
        </w:rPr>
        <w:t xml:space="preserve"> „Dėl </w:t>
      </w:r>
      <w:r w:rsidR="005C0759" w:rsidRPr="00C672E0">
        <w:rPr>
          <w:rFonts w:ascii="Times New Roman" w:hAnsi="Times New Roman"/>
          <w:sz w:val="24"/>
          <w:szCs w:val="24"/>
          <w:lang w:val="lt-LT"/>
        </w:rPr>
        <w:t>delegavimo į rajono savivaldybės mero potvarkiu sudaromą darbo grupę</w:t>
      </w:r>
      <w:r w:rsidR="00F3546B" w:rsidRPr="00C672E0">
        <w:rPr>
          <w:rFonts w:ascii="Times New Roman" w:hAnsi="Times New Roman"/>
          <w:sz w:val="24"/>
          <w:szCs w:val="24"/>
          <w:lang w:val="lt-LT"/>
        </w:rPr>
        <w:t>“</w:t>
      </w:r>
      <w:r w:rsidR="00915AF8" w:rsidRPr="00C672E0">
        <w:rPr>
          <w:rFonts w:ascii="Times New Roman" w:hAnsi="Times New Roman"/>
          <w:sz w:val="24"/>
          <w:szCs w:val="24"/>
          <w:lang w:val="lt-LT"/>
        </w:rPr>
        <w:t>,</w:t>
      </w:r>
      <w:r w:rsidR="00F3546B" w:rsidRPr="00C672E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0759" w:rsidRPr="00C672E0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915AF8" w:rsidRPr="00C672E0">
        <w:rPr>
          <w:rFonts w:ascii="Times New Roman" w:hAnsi="Times New Roman"/>
          <w:sz w:val="24"/>
          <w:szCs w:val="24"/>
          <w:lang w:val="lt-LT"/>
        </w:rPr>
        <w:t xml:space="preserve">VšĮ LAS pietvakarių centro </w:t>
      </w:r>
      <w:r w:rsidRPr="00C672E0">
        <w:rPr>
          <w:rFonts w:ascii="Times New Roman" w:hAnsi="Times New Roman"/>
          <w:sz w:val="24"/>
          <w:szCs w:val="24"/>
          <w:lang w:val="lt-LT"/>
        </w:rPr>
        <w:t>Šakių</w:t>
      </w:r>
      <w:r w:rsidR="00915AF8" w:rsidRPr="00C672E0">
        <w:rPr>
          <w:rFonts w:ascii="Times New Roman" w:hAnsi="Times New Roman"/>
          <w:sz w:val="24"/>
          <w:szCs w:val="24"/>
          <w:lang w:val="lt-LT"/>
        </w:rPr>
        <w:t xml:space="preserve"> filialo projekto vykdytojos</w:t>
      </w:r>
      <w:r w:rsidRPr="00C672E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5AF8" w:rsidRPr="00C672E0">
        <w:rPr>
          <w:rFonts w:ascii="Times New Roman" w:hAnsi="Times New Roman"/>
          <w:sz w:val="24"/>
          <w:szCs w:val="24"/>
          <w:lang w:val="lt-LT"/>
        </w:rPr>
        <w:t xml:space="preserve">Erikos </w:t>
      </w:r>
      <w:proofErr w:type="spellStart"/>
      <w:r w:rsidR="00915AF8" w:rsidRPr="00C672E0">
        <w:rPr>
          <w:rFonts w:ascii="Times New Roman" w:hAnsi="Times New Roman"/>
          <w:sz w:val="24"/>
          <w:szCs w:val="24"/>
          <w:lang w:val="lt-LT"/>
        </w:rPr>
        <w:t>Stikliuvienės</w:t>
      </w:r>
      <w:proofErr w:type="spellEnd"/>
      <w:r w:rsidR="00915AF8" w:rsidRPr="00C672E0">
        <w:rPr>
          <w:rFonts w:ascii="Times New Roman" w:hAnsi="Times New Roman"/>
          <w:sz w:val="24"/>
          <w:szCs w:val="24"/>
          <w:lang w:val="lt-LT"/>
        </w:rPr>
        <w:t xml:space="preserve"> bei Šakių rajono neįgaliųjų draugijos pirmininko Sauliaus Rakausko sutikimus</w:t>
      </w:r>
      <w:r w:rsidRPr="00C672E0">
        <w:rPr>
          <w:rFonts w:ascii="Times New Roman" w:hAnsi="Times New Roman"/>
          <w:sz w:val="24"/>
          <w:szCs w:val="24"/>
          <w:lang w:val="lt-LT"/>
        </w:rPr>
        <w:t>:</w:t>
      </w:r>
    </w:p>
    <w:p w:rsidR="008104AE" w:rsidRPr="00C672E0" w:rsidRDefault="002761F8" w:rsidP="00C672E0">
      <w:pPr>
        <w:tabs>
          <w:tab w:val="left" w:pos="1191"/>
          <w:tab w:val="left" w:pos="1230"/>
          <w:tab w:val="left" w:pos="4253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5D3A32" w:rsidRPr="00C672E0">
        <w:rPr>
          <w:rFonts w:ascii="Times New Roman" w:hAnsi="Times New Roman"/>
          <w:sz w:val="24"/>
          <w:szCs w:val="24"/>
          <w:lang w:val="lt-LT"/>
        </w:rPr>
        <w:t>S u d a r a u Šakių rajono viešosios aplinkos pritaikymo neįgaliųjų poreikiams problemų sprendimo darbo grupę:</w:t>
      </w:r>
    </w:p>
    <w:p w:rsidR="00D61C71" w:rsidRPr="00C672E0" w:rsidRDefault="00D61C71" w:rsidP="00C672E0">
      <w:pPr>
        <w:tabs>
          <w:tab w:val="left" w:pos="1191"/>
          <w:tab w:val="left" w:pos="1230"/>
          <w:tab w:val="left" w:pos="4253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>Redas Juškaitis – rajono savivaldybės administracijos direktoriaus pavaduotojas (darbo grupės pirmininkas);</w:t>
      </w:r>
    </w:p>
    <w:p w:rsidR="00A62051" w:rsidRPr="00C672E0" w:rsidRDefault="00A62051" w:rsidP="00C672E0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 xml:space="preserve">Daiva Pilypaitytė – </w:t>
      </w:r>
      <w:bookmarkStart w:id="0" w:name="_Hlk36738387"/>
      <w:r w:rsidRPr="00C672E0">
        <w:rPr>
          <w:rFonts w:ascii="Times New Roman" w:hAnsi="Times New Roman"/>
          <w:sz w:val="24"/>
          <w:szCs w:val="24"/>
          <w:lang w:val="lt-LT"/>
        </w:rPr>
        <w:t xml:space="preserve">rajono savivaldybės administracijos </w:t>
      </w:r>
      <w:bookmarkEnd w:id="0"/>
      <w:r w:rsidRPr="00C672E0">
        <w:rPr>
          <w:rFonts w:ascii="Times New Roman" w:hAnsi="Times New Roman"/>
          <w:sz w:val="24"/>
          <w:szCs w:val="24"/>
          <w:lang w:val="lt-LT"/>
        </w:rPr>
        <w:t>Socialinės paramos skyriaus vedėja (darbo grupės pirmininko pavaduotoja);</w:t>
      </w:r>
    </w:p>
    <w:p w:rsidR="00D61C71" w:rsidRPr="00C672E0" w:rsidRDefault="00D61C71" w:rsidP="00C672E0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 xml:space="preserve">Virginija </w:t>
      </w:r>
      <w:proofErr w:type="spellStart"/>
      <w:r w:rsidRPr="00C672E0">
        <w:rPr>
          <w:rFonts w:ascii="Times New Roman" w:hAnsi="Times New Roman"/>
          <w:sz w:val="24"/>
          <w:szCs w:val="24"/>
          <w:lang w:val="lt-LT"/>
        </w:rPr>
        <w:t>Ratkevičienė</w:t>
      </w:r>
      <w:proofErr w:type="spellEnd"/>
      <w:r w:rsidRPr="00C672E0">
        <w:rPr>
          <w:rFonts w:ascii="Times New Roman" w:hAnsi="Times New Roman"/>
          <w:sz w:val="24"/>
          <w:szCs w:val="24"/>
          <w:lang w:val="lt-LT"/>
        </w:rPr>
        <w:t xml:space="preserve"> – rajono savivaldybės administracijos Socialinės paramos skyriaus specialistė (darbo grupės sekretorė);</w:t>
      </w:r>
    </w:p>
    <w:p w:rsidR="00D61C71" w:rsidRPr="00C672E0" w:rsidRDefault="00D61C71" w:rsidP="00C672E0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 xml:space="preserve">Vytautas </w:t>
      </w:r>
      <w:proofErr w:type="spellStart"/>
      <w:r w:rsidRPr="00C672E0">
        <w:rPr>
          <w:rFonts w:ascii="Times New Roman" w:hAnsi="Times New Roman"/>
          <w:sz w:val="24"/>
          <w:szCs w:val="24"/>
          <w:lang w:val="lt-LT"/>
        </w:rPr>
        <w:t>Mauz</w:t>
      </w:r>
      <w:r w:rsidR="00AA4D82" w:rsidRPr="00C672E0">
        <w:rPr>
          <w:rFonts w:ascii="Times New Roman" w:hAnsi="Times New Roman"/>
          <w:sz w:val="24"/>
          <w:szCs w:val="24"/>
          <w:lang w:val="lt-LT"/>
        </w:rPr>
        <w:t>a</w:t>
      </w:r>
      <w:proofErr w:type="spellEnd"/>
      <w:r w:rsidRPr="00C672E0">
        <w:rPr>
          <w:rFonts w:ascii="Times New Roman" w:hAnsi="Times New Roman"/>
          <w:sz w:val="24"/>
          <w:szCs w:val="24"/>
          <w:lang w:val="lt-LT"/>
        </w:rPr>
        <w:t xml:space="preserve"> – rajono savivaldybės administracijos Ūkio, architektūros ir investicijų skyriaus projektų koordinatorius; </w:t>
      </w:r>
    </w:p>
    <w:p w:rsidR="00D61C71" w:rsidRPr="00C672E0" w:rsidRDefault="00D61C71" w:rsidP="00C672E0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>Antan</w:t>
      </w:r>
      <w:r w:rsidR="00DC4123" w:rsidRPr="00C672E0">
        <w:rPr>
          <w:rFonts w:ascii="Times New Roman" w:hAnsi="Times New Roman"/>
          <w:sz w:val="24"/>
          <w:szCs w:val="24"/>
          <w:lang w:val="lt-LT"/>
        </w:rPr>
        <w:t>as</w:t>
      </w:r>
      <w:r w:rsidRPr="00C672E0">
        <w:rPr>
          <w:rFonts w:ascii="Times New Roman" w:hAnsi="Times New Roman"/>
          <w:sz w:val="24"/>
          <w:szCs w:val="24"/>
          <w:lang w:val="lt-LT"/>
        </w:rPr>
        <w:t xml:space="preserve"> Grigait</w:t>
      </w:r>
      <w:r w:rsidR="00DC4123" w:rsidRPr="00C672E0">
        <w:rPr>
          <w:rFonts w:ascii="Times New Roman" w:hAnsi="Times New Roman"/>
          <w:sz w:val="24"/>
          <w:szCs w:val="24"/>
          <w:lang w:val="lt-LT"/>
        </w:rPr>
        <w:t>is</w:t>
      </w:r>
      <w:r w:rsidRPr="00C672E0">
        <w:rPr>
          <w:rFonts w:ascii="Times New Roman" w:hAnsi="Times New Roman"/>
          <w:sz w:val="24"/>
          <w:szCs w:val="24"/>
          <w:lang w:val="lt-LT"/>
        </w:rPr>
        <w:t xml:space="preserve"> – rajono savivaldybės administracijos Ūkio, architektūros ir investicijų skyriaus vyriausi</w:t>
      </w:r>
      <w:r w:rsidR="00DC4123" w:rsidRPr="00C672E0">
        <w:rPr>
          <w:rFonts w:ascii="Times New Roman" w:hAnsi="Times New Roman"/>
          <w:sz w:val="24"/>
          <w:szCs w:val="24"/>
          <w:lang w:val="lt-LT"/>
        </w:rPr>
        <w:t>asis</w:t>
      </w:r>
      <w:r w:rsidRPr="00C672E0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DC4123" w:rsidRPr="00C672E0">
        <w:rPr>
          <w:rFonts w:ascii="Times New Roman" w:hAnsi="Times New Roman"/>
          <w:sz w:val="24"/>
          <w:szCs w:val="24"/>
          <w:lang w:val="lt-LT"/>
        </w:rPr>
        <w:t>as</w:t>
      </w:r>
      <w:r w:rsidRPr="00C672E0">
        <w:rPr>
          <w:rFonts w:ascii="Times New Roman" w:hAnsi="Times New Roman"/>
          <w:sz w:val="24"/>
          <w:szCs w:val="24"/>
          <w:lang w:val="lt-LT"/>
        </w:rPr>
        <w:t>;</w:t>
      </w:r>
    </w:p>
    <w:p w:rsidR="00DC4123" w:rsidRPr="00C672E0" w:rsidRDefault="00D61C71" w:rsidP="00C672E0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>Edit</w:t>
      </w:r>
      <w:r w:rsidR="00DC4123" w:rsidRPr="00C672E0">
        <w:rPr>
          <w:rFonts w:ascii="Times New Roman" w:hAnsi="Times New Roman"/>
          <w:sz w:val="24"/>
          <w:szCs w:val="24"/>
          <w:lang w:val="lt-LT"/>
        </w:rPr>
        <w:t>a</w:t>
      </w:r>
      <w:r w:rsidRPr="00C672E0">
        <w:rPr>
          <w:rFonts w:ascii="Times New Roman" w:hAnsi="Times New Roman"/>
          <w:sz w:val="24"/>
          <w:szCs w:val="24"/>
          <w:lang w:val="lt-LT"/>
        </w:rPr>
        <w:t xml:space="preserve"> Zubrickien</w:t>
      </w:r>
      <w:r w:rsidR="00DC4123" w:rsidRPr="00C672E0">
        <w:rPr>
          <w:rFonts w:ascii="Times New Roman" w:hAnsi="Times New Roman"/>
          <w:sz w:val="24"/>
          <w:szCs w:val="24"/>
          <w:lang w:val="lt-LT"/>
        </w:rPr>
        <w:t>ė</w:t>
      </w:r>
      <w:r w:rsidRPr="00C672E0">
        <w:rPr>
          <w:rFonts w:ascii="Times New Roman" w:hAnsi="Times New Roman"/>
          <w:sz w:val="24"/>
          <w:szCs w:val="24"/>
          <w:lang w:val="lt-LT"/>
        </w:rPr>
        <w:t xml:space="preserve"> – rajono savivaldybės administracijos vyriausi</w:t>
      </w:r>
      <w:r w:rsidR="00DC4123" w:rsidRPr="00C672E0">
        <w:rPr>
          <w:rFonts w:ascii="Times New Roman" w:hAnsi="Times New Roman"/>
          <w:sz w:val="24"/>
          <w:szCs w:val="24"/>
          <w:lang w:val="lt-LT"/>
        </w:rPr>
        <w:t xml:space="preserve">oji </w:t>
      </w:r>
      <w:r w:rsidRPr="00C672E0">
        <w:rPr>
          <w:rFonts w:ascii="Times New Roman" w:hAnsi="Times New Roman"/>
          <w:sz w:val="24"/>
          <w:szCs w:val="24"/>
          <w:lang w:val="lt-LT"/>
        </w:rPr>
        <w:t>specialist</w:t>
      </w:r>
      <w:r w:rsidR="00DC4123" w:rsidRPr="00C672E0">
        <w:rPr>
          <w:rFonts w:ascii="Times New Roman" w:hAnsi="Times New Roman"/>
          <w:sz w:val="24"/>
          <w:szCs w:val="24"/>
          <w:lang w:val="lt-LT"/>
        </w:rPr>
        <w:t>ė;</w:t>
      </w:r>
    </w:p>
    <w:p w:rsidR="00DC4123" w:rsidRPr="00C672E0" w:rsidRDefault="005D3A32" w:rsidP="00C672E0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>Saulius Rakauskas</w:t>
      </w:r>
      <w:r w:rsidR="00DC4123" w:rsidRPr="00C672E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672E0">
        <w:rPr>
          <w:rFonts w:ascii="Times New Roman" w:hAnsi="Times New Roman"/>
          <w:sz w:val="24"/>
          <w:szCs w:val="24"/>
          <w:lang w:val="lt-LT"/>
        </w:rPr>
        <w:t>– Šakių rajono neįgaliųjų draugijos pirmininkas</w:t>
      </w:r>
      <w:r w:rsidR="00A62051" w:rsidRPr="00C672E0">
        <w:rPr>
          <w:rFonts w:ascii="Times New Roman" w:hAnsi="Times New Roman"/>
          <w:sz w:val="24"/>
          <w:szCs w:val="24"/>
          <w:lang w:val="lt-LT"/>
        </w:rPr>
        <w:t>;</w:t>
      </w:r>
    </w:p>
    <w:p w:rsidR="00C66242" w:rsidRPr="00C672E0" w:rsidRDefault="005D3A32" w:rsidP="00C672E0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 xml:space="preserve">Erika </w:t>
      </w:r>
      <w:proofErr w:type="spellStart"/>
      <w:r w:rsidRPr="00C672E0">
        <w:rPr>
          <w:rFonts w:ascii="Times New Roman" w:hAnsi="Times New Roman"/>
          <w:sz w:val="24"/>
          <w:szCs w:val="24"/>
          <w:lang w:val="lt-LT"/>
        </w:rPr>
        <w:t>Stikliuvienė</w:t>
      </w:r>
      <w:proofErr w:type="spellEnd"/>
      <w:r w:rsidR="00DC4123" w:rsidRPr="00C672E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672E0">
        <w:rPr>
          <w:rFonts w:ascii="Times New Roman" w:hAnsi="Times New Roman"/>
          <w:sz w:val="24"/>
          <w:szCs w:val="24"/>
          <w:lang w:val="lt-LT"/>
        </w:rPr>
        <w:t xml:space="preserve">– VšĮ </w:t>
      </w:r>
      <w:r w:rsidR="00DC4123" w:rsidRPr="00C672E0">
        <w:rPr>
          <w:rFonts w:ascii="Times New Roman" w:hAnsi="Times New Roman"/>
          <w:sz w:val="24"/>
          <w:szCs w:val="24"/>
          <w:lang w:val="lt-LT"/>
        </w:rPr>
        <w:t xml:space="preserve">LAS pietvakarių centro Šakių filialo projekto vykdytoja. </w:t>
      </w:r>
    </w:p>
    <w:p w:rsidR="00EA07FC" w:rsidRPr="00C672E0" w:rsidRDefault="00EA07FC" w:rsidP="00C672E0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>2. T v i r t i n u viešosios aplinkos pritaikymo neįgali</w:t>
      </w:r>
      <w:r w:rsidR="001E1919" w:rsidRPr="00C672E0">
        <w:rPr>
          <w:rFonts w:ascii="Times New Roman" w:hAnsi="Times New Roman"/>
          <w:sz w:val="24"/>
          <w:szCs w:val="24"/>
          <w:lang w:val="lt-LT"/>
        </w:rPr>
        <w:t>ųjų poreikiams problemų sprendimo</w:t>
      </w:r>
      <w:r w:rsidRPr="00C672E0">
        <w:rPr>
          <w:rFonts w:ascii="Times New Roman" w:hAnsi="Times New Roman"/>
          <w:sz w:val="24"/>
          <w:szCs w:val="24"/>
          <w:lang w:val="lt-LT"/>
        </w:rPr>
        <w:t xml:space="preserve"> darbo grupės veiklos aprašą.</w:t>
      </w:r>
    </w:p>
    <w:p w:rsidR="005D3A32" w:rsidRPr="00C672E0" w:rsidRDefault="00EA07FC" w:rsidP="00C672E0">
      <w:pPr>
        <w:tabs>
          <w:tab w:val="left" w:pos="1191"/>
          <w:tab w:val="left" w:pos="1230"/>
          <w:tab w:val="left" w:pos="4253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lastRenderedPageBreak/>
        <w:t>3</w:t>
      </w:r>
      <w:r w:rsidR="00C66242" w:rsidRPr="00C672E0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C66242" w:rsidRPr="00C672E0">
        <w:rPr>
          <w:rFonts w:ascii="Times New Roman" w:hAnsi="Times New Roman"/>
          <w:spacing w:val="60"/>
          <w:sz w:val="24"/>
          <w:szCs w:val="24"/>
          <w:lang w:val="lt-LT"/>
        </w:rPr>
        <w:t>Pripažįstu</w:t>
      </w:r>
      <w:r w:rsidR="00C66242" w:rsidRPr="00C672E0">
        <w:rPr>
          <w:rFonts w:ascii="Times New Roman" w:hAnsi="Times New Roman"/>
          <w:sz w:val="24"/>
          <w:szCs w:val="24"/>
          <w:lang w:val="lt-LT"/>
        </w:rPr>
        <w:t xml:space="preserve"> netekusiu galios rajono savivaldybės mero 201</w:t>
      </w:r>
      <w:r w:rsidRPr="00C672E0">
        <w:rPr>
          <w:rFonts w:ascii="Times New Roman" w:hAnsi="Times New Roman"/>
          <w:sz w:val="24"/>
          <w:szCs w:val="24"/>
          <w:lang w:val="lt-LT"/>
        </w:rPr>
        <w:t>8</w:t>
      </w:r>
      <w:r w:rsidR="00C66242" w:rsidRPr="00C672E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Pr="00C672E0">
        <w:rPr>
          <w:rFonts w:ascii="Times New Roman" w:hAnsi="Times New Roman"/>
          <w:sz w:val="24"/>
          <w:szCs w:val="24"/>
          <w:lang w:val="lt-LT"/>
        </w:rPr>
        <w:t>gegužės 14</w:t>
      </w:r>
      <w:r w:rsidR="00C66242" w:rsidRPr="00C672E0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530243" w:rsidRPr="00C672E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66242" w:rsidRPr="00C672E0">
        <w:rPr>
          <w:rFonts w:ascii="Times New Roman" w:hAnsi="Times New Roman"/>
          <w:sz w:val="24"/>
          <w:szCs w:val="24"/>
          <w:lang w:val="lt-LT"/>
        </w:rPr>
        <w:t>potvarkį Nr. MT</w:t>
      </w:r>
      <w:r w:rsidRPr="00C672E0">
        <w:rPr>
          <w:rFonts w:ascii="Times New Roman" w:hAnsi="Times New Roman"/>
          <w:sz w:val="24"/>
          <w:szCs w:val="24"/>
          <w:lang w:val="lt-LT"/>
        </w:rPr>
        <w:t>-28</w:t>
      </w:r>
      <w:r w:rsidR="00C66242" w:rsidRPr="00C672E0">
        <w:rPr>
          <w:rFonts w:ascii="Times New Roman" w:hAnsi="Times New Roman"/>
          <w:sz w:val="24"/>
          <w:szCs w:val="24"/>
          <w:lang w:val="lt-LT"/>
        </w:rPr>
        <w:t xml:space="preserve"> „Dėl </w:t>
      </w:r>
      <w:r w:rsidRPr="00C672E0">
        <w:rPr>
          <w:rFonts w:ascii="Times New Roman" w:hAnsi="Times New Roman"/>
          <w:sz w:val="24"/>
          <w:szCs w:val="24"/>
          <w:lang w:val="lt-LT"/>
        </w:rPr>
        <w:t>Šakių rajono viešosios aplinkos pritaikymo neįgaliųjų poreikia</w:t>
      </w:r>
      <w:r w:rsidR="00B94008">
        <w:rPr>
          <w:rFonts w:ascii="Times New Roman" w:hAnsi="Times New Roman"/>
          <w:sz w:val="24"/>
          <w:szCs w:val="24"/>
          <w:lang w:val="lt-LT"/>
        </w:rPr>
        <w:t>ms problemų sprendimo darbo grup</w:t>
      </w:r>
      <w:bookmarkStart w:id="1" w:name="_GoBack"/>
      <w:bookmarkEnd w:id="1"/>
      <w:r w:rsidRPr="00C672E0">
        <w:rPr>
          <w:rFonts w:ascii="Times New Roman" w:hAnsi="Times New Roman"/>
          <w:sz w:val="24"/>
          <w:szCs w:val="24"/>
          <w:lang w:val="lt-LT"/>
        </w:rPr>
        <w:t>ės sudarymo“</w:t>
      </w:r>
      <w:r w:rsidR="00AA4D82" w:rsidRPr="00C672E0">
        <w:rPr>
          <w:rFonts w:ascii="Times New Roman" w:hAnsi="Times New Roman"/>
          <w:sz w:val="24"/>
          <w:szCs w:val="24"/>
          <w:lang w:val="lt-LT"/>
        </w:rPr>
        <w:t>.</w:t>
      </w:r>
    </w:p>
    <w:p w:rsidR="00502C47" w:rsidRDefault="00502C47" w:rsidP="00C672E0">
      <w:pPr>
        <w:tabs>
          <w:tab w:val="left" w:pos="1191"/>
          <w:tab w:val="left" w:pos="1230"/>
          <w:tab w:val="left" w:pos="425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1191"/>
          <w:tab w:val="left" w:pos="1230"/>
          <w:tab w:val="left" w:pos="425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1191"/>
          <w:tab w:val="left" w:pos="1230"/>
          <w:tab w:val="left" w:pos="425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1191"/>
          <w:tab w:val="left" w:pos="1230"/>
          <w:tab w:val="left" w:pos="425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1191"/>
          <w:tab w:val="left" w:pos="1230"/>
          <w:tab w:val="left" w:pos="425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1191"/>
          <w:tab w:val="left" w:pos="1230"/>
          <w:tab w:val="left" w:pos="4253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1191"/>
          <w:tab w:val="left" w:pos="1230"/>
          <w:tab w:val="left" w:pos="4253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1191"/>
          <w:tab w:val="left" w:pos="1230"/>
          <w:tab w:val="left" w:pos="4253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1191"/>
          <w:tab w:val="left" w:pos="1230"/>
          <w:tab w:val="left" w:pos="4253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1191"/>
          <w:tab w:val="left" w:pos="1230"/>
          <w:tab w:val="left" w:pos="4253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1191"/>
          <w:tab w:val="left" w:pos="1230"/>
          <w:tab w:val="left" w:pos="4253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1191"/>
          <w:tab w:val="left" w:pos="1230"/>
          <w:tab w:val="left" w:pos="4253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C672E0" w:rsidRPr="00C672E0" w:rsidRDefault="00C672E0" w:rsidP="00C672E0">
      <w:pPr>
        <w:tabs>
          <w:tab w:val="left" w:pos="1191"/>
          <w:tab w:val="left" w:pos="1230"/>
          <w:tab w:val="left" w:pos="4253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2761F8" w:rsidRPr="00C672E0" w:rsidRDefault="002761F8" w:rsidP="00C672E0">
      <w:pPr>
        <w:tabs>
          <w:tab w:val="left" w:pos="720"/>
        </w:tabs>
        <w:jc w:val="both"/>
        <w:rPr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FE07A8" w:rsidRPr="00C672E0">
        <w:rPr>
          <w:rFonts w:ascii="Times New Roman" w:hAnsi="Times New Roman"/>
          <w:sz w:val="24"/>
          <w:szCs w:val="24"/>
          <w:lang w:val="lt-LT"/>
        </w:rPr>
        <w:t>mero pavaduotojas</w:t>
      </w:r>
      <w:r w:rsidR="008104AE" w:rsidRPr="00C672E0">
        <w:rPr>
          <w:rFonts w:ascii="Times New Roman" w:hAnsi="Times New Roman"/>
          <w:sz w:val="24"/>
          <w:szCs w:val="24"/>
          <w:lang w:val="lt-LT"/>
        </w:rPr>
        <w:t>,</w:t>
      </w:r>
      <w:r w:rsidRPr="00C672E0">
        <w:rPr>
          <w:rFonts w:ascii="Times New Roman" w:hAnsi="Times New Roman"/>
          <w:sz w:val="24"/>
          <w:szCs w:val="24"/>
          <w:lang w:val="lt-LT"/>
        </w:rPr>
        <w:tab/>
      </w:r>
      <w:r w:rsidRPr="00C672E0">
        <w:rPr>
          <w:rFonts w:ascii="Times New Roman" w:hAnsi="Times New Roman"/>
          <w:sz w:val="24"/>
          <w:szCs w:val="24"/>
          <w:lang w:val="lt-LT"/>
        </w:rPr>
        <w:tab/>
      </w:r>
      <w:r w:rsidRPr="00C672E0">
        <w:rPr>
          <w:rFonts w:ascii="Times New Roman" w:hAnsi="Times New Roman"/>
          <w:sz w:val="24"/>
          <w:szCs w:val="24"/>
          <w:lang w:val="lt-LT"/>
        </w:rPr>
        <w:tab/>
      </w:r>
      <w:r w:rsidRPr="00C672E0">
        <w:rPr>
          <w:rFonts w:ascii="Times New Roman" w:hAnsi="Times New Roman"/>
          <w:sz w:val="24"/>
          <w:szCs w:val="24"/>
          <w:lang w:val="lt-LT"/>
        </w:rPr>
        <w:tab/>
      </w:r>
      <w:r w:rsidRPr="00C672E0">
        <w:rPr>
          <w:rFonts w:ascii="Times New Roman" w:hAnsi="Times New Roman"/>
          <w:sz w:val="24"/>
          <w:szCs w:val="24"/>
          <w:lang w:val="lt-LT"/>
        </w:rPr>
        <w:tab/>
      </w:r>
      <w:r w:rsidR="00FE07A8" w:rsidRPr="00C672E0">
        <w:rPr>
          <w:rFonts w:ascii="Times New Roman" w:hAnsi="Times New Roman"/>
          <w:sz w:val="24"/>
          <w:szCs w:val="24"/>
          <w:lang w:val="lt-LT"/>
        </w:rPr>
        <w:t xml:space="preserve">         </w:t>
      </w:r>
    </w:p>
    <w:p w:rsidR="002761F8" w:rsidRPr="00C672E0" w:rsidRDefault="008104AE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>p</w:t>
      </w:r>
      <w:r w:rsidR="00F3546B" w:rsidRPr="00C672E0">
        <w:rPr>
          <w:rFonts w:ascii="Times New Roman" w:hAnsi="Times New Roman"/>
          <w:sz w:val="24"/>
          <w:szCs w:val="24"/>
          <w:lang w:val="lt-LT"/>
        </w:rPr>
        <w:t>avaduojantis savivaldybės merą</w:t>
      </w:r>
      <w:r w:rsidRPr="00C672E0">
        <w:rPr>
          <w:rFonts w:ascii="Times New Roman" w:hAnsi="Times New Roman"/>
          <w:sz w:val="24"/>
          <w:szCs w:val="24"/>
          <w:lang w:val="lt-LT"/>
        </w:rPr>
        <w:tab/>
      </w:r>
      <w:r w:rsidR="00EA07FC" w:rsidRPr="00C672E0">
        <w:rPr>
          <w:rFonts w:ascii="Times New Roman" w:hAnsi="Times New Roman"/>
          <w:sz w:val="24"/>
          <w:szCs w:val="24"/>
          <w:lang w:val="lt-LT"/>
        </w:rPr>
        <w:t xml:space="preserve">                  Darius </w:t>
      </w:r>
      <w:proofErr w:type="spellStart"/>
      <w:r w:rsidR="00EA07FC" w:rsidRPr="00C672E0">
        <w:rPr>
          <w:rFonts w:ascii="Times New Roman" w:hAnsi="Times New Roman"/>
          <w:sz w:val="24"/>
          <w:szCs w:val="24"/>
          <w:lang w:val="lt-LT"/>
        </w:rPr>
        <w:t>Jakavičius</w:t>
      </w:r>
      <w:proofErr w:type="spellEnd"/>
    </w:p>
    <w:p w:rsidR="00AA4D82" w:rsidRDefault="00AA4D82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C672E0" w:rsidRDefault="00C672E0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6626EF" w:rsidRDefault="006626EF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6626EF" w:rsidRDefault="006626EF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6626EF" w:rsidRDefault="006626EF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6626EF" w:rsidRPr="00C672E0" w:rsidRDefault="006626EF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2761F8" w:rsidRPr="00C672E0" w:rsidRDefault="002761F8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>Parengė</w:t>
      </w:r>
    </w:p>
    <w:p w:rsidR="00EA07FC" w:rsidRPr="00C672E0" w:rsidRDefault="00EA07FC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C672E0">
        <w:rPr>
          <w:rFonts w:ascii="Times New Roman" w:hAnsi="Times New Roman"/>
          <w:sz w:val="24"/>
          <w:szCs w:val="24"/>
          <w:lang w:val="lt-LT"/>
        </w:rPr>
        <w:t>Socialinės paramos skyriaus</w:t>
      </w:r>
      <w:r w:rsidR="004C6958">
        <w:rPr>
          <w:rFonts w:ascii="Times New Roman" w:hAnsi="Times New Roman"/>
          <w:sz w:val="24"/>
          <w:szCs w:val="24"/>
          <w:lang w:val="lt-LT"/>
        </w:rPr>
        <w:t xml:space="preserve"> vedėja</w:t>
      </w:r>
    </w:p>
    <w:p w:rsidR="00AA4D82" w:rsidRPr="00C672E0" w:rsidRDefault="00AA4D82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EA07FC" w:rsidRPr="00C672E0" w:rsidRDefault="004C6958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C6958">
        <w:rPr>
          <w:rFonts w:ascii="Times New Roman" w:hAnsi="Times New Roman"/>
          <w:sz w:val="24"/>
          <w:szCs w:val="24"/>
          <w:lang w:val="lt-LT"/>
        </w:rPr>
        <w:t>Daiva Pilypaitytė</w:t>
      </w:r>
    </w:p>
    <w:p w:rsidR="00854EED" w:rsidRPr="00C672E0" w:rsidRDefault="008B6BCE" w:rsidP="00C672E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2020-05-06</w:t>
      </w:r>
    </w:p>
    <w:sectPr w:rsidR="00854EED" w:rsidRPr="00C672E0" w:rsidSect="00485336">
      <w:headerReference w:type="even" r:id="rId9"/>
      <w:footerReference w:type="default" r:id="rId10"/>
      <w:pgSz w:w="11907" w:h="16840"/>
      <w:pgMar w:top="993" w:right="567" w:bottom="567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AD7" w:rsidRDefault="00117AD7">
      <w:r>
        <w:separator/>
      </w:r>
    </w:p>
  </w:endnote>
  <w:endnote w:type="continuationSeparator" w:id="0">
    <w:p w:rsidR="00117AD7" w:rsidRDefault="00117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EED" w:rsidRDefault="00854EED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AD7" w:rsidRDefault="00117AD7">
      <w:r>
        <w:separator/>
      </w:r>
    </w:p>
  </w:footnote>
  <w:footnote w:type="continuationSeparator" w:id="0">
    <w:p w:rsidR="00117AD7" w:rsidRDefault="00117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38D" w:rsidRPr="004F238D" w:rsidRDefault="004F238D" w:rsidP="004F238D">
    <w:pPr>
      <w:pStyle w:val="Antrats"/>
      <w:jc w:val="center"/>
      <w:rPr>
        <w:rFonts w:ascii="Times New Roman" w:hAnsi="Times New Roman"/>
        <w:sz w:val="24"/>
        <w:szCs w:val="24"/>
        <w:lang w:val="lt-LT"/>
      </w:rPr>
    </w:pPr>
    <w:r w:rsidRPr="004F238D">
      <w:rPr>
        <w:rFonts w:ascii="Times New Roman" w:hAnsi="Times New Roman"/>
        <w:sz w:val="24"/>
        <w:szCs w:val="24"/>
        <w:lang w:val="lt-LT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17CC7"/>
    <w:multiLevelType w:val="hybridMultilevel"/>
    <w:tmpl w:val="F4FE61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174AC"/>
    <w:rsid w:val="000221F7"/>
    <w:rsid w:val="00032E2C"/>
    <w:rsid w:val="000421D9"/>
    <w:rsid w:val="00077F68"/>
    <w:rsid w:val="00093E2D"/>
    <w:rsid w:val="00095AFA"/>
    <w:rsid w:val="00097933"/>
    <w:rsid w:val="000A3243"/>
    <w:rsid w:val="000C2499"/>
    <w:rsid w:val="000C3F2E"/>
    <w:rsid w:val="000D4001"/>
    <w:rsid w:val="000D64BF"/>
    <w:rsid w:val="000E742E"/>
    <w:rsid w:val="00117AD7"/>
    <w:rsid w:val="001277F3"/>
    <w:rsid w:val="00146E5A"/>
    <w:rsid w:val="001540AF"/>
    <w:rsid w:val="001615E3"/>
    <w:rsid w:val="001B715A"/>
    <w:rsid w:val="001E1919"/>
    <w:rsid w:val="001F7C5A"/>
    <w:rsid w:val="0021201E"/>
    <w:rsid w:val="002131F2"/>
    <w:rsid w:val="00241C05"/>
    <w:rsid w:val="00242B12"/>
    <w:rsid w:val="00253857"/>
    <w:rsid w:val="00256DCA"/>
    <w:rsid w:val="0027496B"/>
    <w:rsid w:val="002761F8"/>
    <w:rsid w:val="002D345B"/>
    <w:rsid w:val="002E4E94"/>
    <w:rsid w:val="002F26A9"/>
    <w:rsid w:val="002F3A28"/>
    <w:rsid w:val="0032022C"/>
    <w:rsid w:val="003214B1"/>
    <w:rsid w:val="00323500"/>
    <w:rsid w:val="00327AAE"/>
    <w:rsid w:val="00343764"/>
    <w:rsid w:val="00343B9F"/>
    <w:rsid w:val="00363BF2"/>
    <w:rsid w:val="003B4A39"/>
    <w:rsid w:val="003C1F49"/>
    <w:rsid w:val="003E7F80"/>
    <w:rsid w:val="003F3ABD"/>
    <w:rsid w:val="003F4064"/>
    <w:rsid w:val="004072B1"/>
    <w:rsid w:val="004153D0"/>
    <w:rsid w:val="00417DC1"/>
    <w:rsid w:val="00434A6F"/>
    <w:rsid w:val="0043734F"/>
    <w:rsid w:val="004533D6"/>
    <w:rsid w:val="00457445"/>
    <w:rsid w:val="004671A4"/>
    <w:rsid w:val="00485336"/>
    <w:rsid w:val="00485C72"/>
    <w:rsid w:val="00490D1A"/>
    <w:rsid w:val="004B39F8"/>
    <w:rsid w:val="004C6958"/>
    <w:rsid w:val="004D1CE6"/>
    <w:rsid w:val="004D1DD7"/>
    <w:rsid w:val="004F238D"/>
    <w:rsid w:val="00502C47"/>
    <w:rsid w:val="00507D88"/>
    <w:rsid w:val="00514A2A"/>
    <w:rsid w:val="005168F4"/>
    <w:rsid w:val="00521DF7"/>
    <w:rsid w:val="00530243"/>
    <w:rsid w:val="00536BFB"/>
    <w:rsid w:val="00550054"/>
    <w:rsid w:val="005521C1"/>
    <w:rsid w:val="00570690"/>
    <w:rsid w:val="005736F6"/>
    <w:rsid w:val="00595CB9"/>
    <w:rsid w:val="005A36D8"/>
    <w:rsid w:val="005A3811"/>
    <w:rsid w:val="005C0759"/>
    <w:rsid w:val="005C786E"/>
    <w:rsid w:val="005D3A32"/>
    <w:rsid w:val="005E150F"/>
    <w:rsid w:val="005E4CFB"/>
    <w:rsid w:val="005E6714"/>
    <w:rsid w:val="00604F8B"/>
    <w:rsid w:val="00615CE1"/>
    <w:rsid w:val="00623419"/>
    <w:rsid w:val="00625399"/>
    <w:rsid w:val="00652292"/>
    <w:rsid w:val="006626EF"/>
    <w:rsid w:val="006975B1"/>
    <w:rsid w:val="006A42C6"/>
    <w:rsid w:val="006A75D2"/>
    <w:rsid w:val="006B0531"/>
    <w:rsid w:val="006B1B85"/>
    <w:rsid w:val="006B5879"/>
    <w:rsid w:val="006B7468"/>
    <w:rsid w:val="006C6CE0"/>
    <w:rsid w:val="00707F79"/>
    <w:rsid w:val="007104DF"/>
    <w:rsid w:val="00710D45"/>
    <w:rsid w:val="00715FC9"/>
    <w:rsid w:val="00716B42"/>
    <w:rsid w:val="00731E6B"/>
    <w:rsid w:val="0077411A"/>
    <w:rsid w:val="00774830"/>
    <w:rsid w:val="007808A1"/>
    <w:rsid w:val="0078634F"/>
    <w:rsid w:val="007B579D"/>
    <w:rsid w:val="007C10CA"/>
    <w:rsid w:val="007C2FEB"/>
    <w:rsid w:val="007C4CB6"/>
    <w:rsid w:val="00807372"/>
    <w:rsid w:val="008104AE"/>
    <w:rsid w:val="00812BC5"/>
    <w:rsid w:val="008201E6"/>
    <w:rsid w:val="008254B7"/>
    <w:rsid w:val="0082606A"/>
    <w:rsid w:val="008353B2"/>
    <w:rsid w:val="00854EED"/>
    <w:rsid w:val="00873686"/>
    <w:rsid w:val="008737B8"/>
    <w:rsid w:val="00887CC9"/>
    <w:rsid w:val="008930D8"/>
    <w:rsid w:val="008A406E"/>
    <w:rsid w:val="008A7C91"/>
    <w:rsid w:val="008B4F1D"/>
    <w:rsid w:val="008B6BCE"/>
    <w:rsid w:val="008D2419"/>
    <w:rsid w:val="008D3F18"/>
    <w:rsid w:val="008D6F1D"/>
    <w:rsid w:val="008E6A6C"/>
    <w:rsid w:val="008F23D0"/>
    <w:rsid w:val="008F422D"/>
    <w:rsid w:val="008F55D0"/>
    <w:rsid w:val="008F5A9D"/>
    <w:rsid w:val="008F5FB6"/>
    <w:rsid w:val="00915AF8"/>
    <w:rsid w:val="00940956"/>
    <w:rsid w:val="00960242"/>
    <w:rsid w:val="00980DFB"/>
    <w:rsid w:val="0098717D"/>
    <w:rsid w:val="00990AD0"/>
    <w:rsid w:val="00990FED"/>
    <w:rsid w:val="009927C7"/>
    <w:rsid w:val="009943FB"/>
    <w:rsid w:val="009A38F3"/>
    <w:rsid w:val="009C0794"/>
    <w:rsid w:val="009E7128"/>
    <w:rsid w:val="00A11100"/>
    <w:rsid w:val="00A20F13"/>
    <w:rsid w:val="00A22FEC"/>
    <w:rsid w:val="00A358B0"/>
    <w:rsid w:val="00A419DC"/>
    <w:rsid w:val="00A62051"/>
    <w:rsid w:val="00A74232"/>
    <w:rsid w:val="00A7611D"/>
    <w:rsid w:val="00AA175C"/>
    <w:rsid w:val="00AA4D82"/>
    <w:rsid w:val="00AB49BD"/>
    <w:rsid w:val="00AB5CEA"/>
    <w:rsid w:val="00AD7CBF"/>
    <w:rsid w:val="00AF2532"/>
    <w:rsid w:val="00AF4194"/>
    <w:rsid w:val="00AF5416"/>
    <w:rsid w:val="00B16484"/>
    <w:rsid w:val="00B1713A"/>
    <w:rsid w:val="00B21322"/>
    <w:rsid w:val="00B33C94"/>
    <w:rsid w:val="00B4130C"/>
    <w:rsid w:val="00B45672"/>
    <w:rsid w:val="00B477F7"/>
    <w:rsid w:val="00B54958"/>
    <w:rsid w:val="00B606B7"/>
    <w:rsid w:val="00B641D5"/>
    <w:rsid w:val="00B671C1"/>
    <w:rsid w:val="00B94008"/>
    <w:rsid w:val="00BA1FA2"/>
    <w:rsid w:val="00BA7E5B"/>
    <w:rsid w:val="00BD4ADF"/>
    <w:rsid w:val="00BE53E6"/>
    <w:rsid w:val="00C059E4"/>
    <w:rsid w:val="00C05B18"/>
    <w:rsid w:val="00C06C9D"/>
    <w:rsid w:val="00C1349D"/>
    <w:rsid w:val="00C152FA"/>
    <w:rsid w:val="00C305A5"/>
    <w:rsid w:val="00C35D91"/>
    <w:rsid w:val="00C43C76"/>
    <w:rsid w:val="00C66242"/>
    <w:rsid w:val="00C672E0"/>
    <w:rsid w:val="00C92507"/>
    <w:rsid w:val="00CA2005"/>
    <w:rsid w:val="00CA5A63"/>
    <w:rsid w:val="00CD5C88"/>
    <w:rsid w:val="00CF2073"/>
    <w:rsid w:val="00D04DCB"/>
    <w:rsid w:val="00D174F1"/>
    <w:rsid w:val="00D405E0"/>
    <w:rsid w:val="00D409D7"/>
    <w:rsid w:val="00D42E04"/>
    <w:rsid w:val="00D505A0"/>
    <w:rsid w:val="00D61C71"/>
    <w:rsid w:val="00D71D43"/>
    <w:rsid w:val="00D76CA6"/>
    <w:rsid w:val="00D90170"/>
    <w:rsid w:val="00D92339"/>
    <w:rsid w:val="00D97500"/>
    <w:rsid w:val="00DA4398"/>
    <w:rsid w:val="00DC4123"/>
    <w:rsid w:val="00DC6E2F"/>
    <w:rsid w:val="00E07FE1"/>
    <w:rsid w:val="00E26DB8"/>
    <w:rsid w:val="00E330B0"/>
    <w:rsid w:val="00E51BB7"/>
    <w:rsid w:val="00E55706"/>
    <w:rsid w:val="00E81F77"/>
    <w:rsid w:val="00E9511F"/>
    <w:rsid w:val="00EA07FC"/>
    <w:rsid w:val="00EA46ED"/>
    <w:rsid w:val="00EA65D6"/>
    <w:rsid w:val="00EB16BB"/>
    <w:rsid w:val="00EB193D"/>
    <w:rsid w:val="00EB6060"/>
    <w:rsid w:val="00EC4F42"/>
    <w:rsid w:val="00ED234C"/>
    <w:rsid w:val="00ED33B5"/>
    <w:rsid w:val="00ED3B51"/>
    <w:rsid w:val="00ED3C3C"/>
    <w:rsid w:val="00EE5582"/>
    <w:rsid w:val="00F079AF"/>
    <w:rsid w:val="00F07C5F"/>
    <w:rsid w:val="00F221A2"/>
    <w:rsid w:val="00F222D1"/>
    <w:rsid w:val="00F3546B"/>
    <w:rsid w:val="00F36C7E"/>
    <w:rsid w:val="00F54FEE"/>
    <w:rsid w:val="00F81DA4"/>
    <w:rsid w:val="00F9191D"/>
    <w:rsid w:val="00F95C35"/>
    <w:rsid w:val="00FA46BD"/>
    <w:rsid w:val="00FE07A8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BD2018F-4898-4622-ACB8-F6E966B3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character" w:styleId="Grietas">
    <w:name w:val="Strong"/>
    <w:basedOn w:val="Numatytasispastraiposriftas"/>
    <w:qFormat/>
    <w:locked/>
    <w:rsid w:val="005D3A32"/>
    <w:rPr>
      <w:b/>
      <w:bCs/>
    </w:rPr>
  </w:style>
  <w:style w:type="paragraph" w:styleId="Sraopastraipa">
    <w:name w:val="List Paragraph"/>
    <w:basedOn w:val="prastasis"/>
    <w:uiPriority w:val="34"/>
    <w:qFormat/>
    <w:rsid w:val="002761F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5385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5385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3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7CD97-B4F5-471E-A322-5ADF3D794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10</TotalTime>
  <Pages>2</Pages>
  <Words>1626</Words>
  <Characters>928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Daiva Pilypaitytė</cp:lastModifiedBy>
  <cp:revision>6</cp:revision>
  <cp:lastPrinted>2020-05-05T07:00:00Z</cp:lastPrinted>
  <dcterms:created xsi:type="dcterms:W3CDTF">2020-05-06T05:20:00Z</dcterms:created>
  <dcterms:modified xsi:type="dcterms:W3CDTF">2020-05-07T04:50:00Z</dcterms:modified>
</cp:coreProperties>
</file>