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1A26C94" w:rsidR="00097933" w:rsidRPr="00B10C1E" w:rsidRDefault="00F00EA0">
      <w:pPr>
        <w:jc w:val="center"/>
        <w:rPr>
          <w:rFonts w:ascii="Times New Roman" w:hAnsi="Times New Roman"/>
          <w:b/>
          <w:noProof/>
          <w:lang w:val="lt-LT" w:eastAsia="lt-LT"/>
        </w:rPr>
      </w:pPr>
      <w:r w:rsidRPr="00B10C1E">
        <w:rPr>
          <w:rFonts w:ascii="Times New Roman" w:hAnsi="Times New Roman"/>
          <w:b/>
          <w:noProof/>
          <w:lang w:val="lt-LT" w:eastAsia="lt-LT"/>
        </w:rPr>
        <w:t xml:space="preserve"> </w:t>
      </w:r>
      <w:r w:rsidR="00B7658F" w:rsidRPr="00B10C1E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966E2E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2112AAD" w14:textId="4DABD3B0" w:rsidR="00097933" w:rsidRPr="00966E2E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 w:rsidRPr="00966E2E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966E2E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966E2E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7A064627" w14:textId="77777777" w:rsidR="00097933" w:rsidRPr="00F430B9" w:rsidRDefault="005D72B6">
      <w:pPr>
        <w:pStyle w:val="Antrat3"/>
        <w:rPr>
          <w:b/>
          <w:smallCaps/>
          <w:szCs w:val="24"/>
          <w:lang w:val="lt-LT"/>
        </w:rPr>
      </w:pPr>
      <w:r w:rsidRPr="00F430B9">
        <w:rPr>
          <w:b/>
          <w:smallCaps/>
          <w:szCs w:val="24"/>
          <w:lang w:val="lt-LT"/>
        </w:rPr>
        <w:t>SPRENDIMAS</w:t>
      </w:r>
    </w:p>
    <w:p w14:paraId="303BB3CD" w14:textId="09828FDF" w:rsidR="00F430B9" w:rsidRPr="00F430B9" w:rsidRDefault="00F430B9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F430B9">
        <w:rPr>
          <w:rFonts w:ascii="Times New Roman" w:hAnsi="Times New Roman"/>
          <w:b/>
          <w:bCs/>
          <w:sz w:val="24"/>
          <w:szCs w:val="24"/>
          <w:lang w:val="lt-LT"/>
        </w:rPr>
        <w:t>DĖL ŠAKIŲ RAJONO SAVIVALDYBĖS TARYBOS 2024 M. BIRŽELIO 21 D. SPRENDIMO NR. T-231 „DĖL ŠAKIŲ RAJONO GARBĖS PILIEČIO VARDO SUTEIKIMO KOMISIJOS SUDARYMO“ PAKEITIMO</w:t>
      </w:r>
    </w:p>
    <w:p w14:paraId="6868A1DE" w14:textId="77777777" w:rsidR="00F430B9" w:rsidRPr="00CB64D5" w:rsidRDefault="00F430B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40B79B98" w14:textId="4C7B7B83" w:rsidR="00097933" w:rsidRPr="00966E2E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66E2E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966E2E">
        <w:rPr>
          <w:rFonts w:ascii="Times New Roman" w:hAnsi="Times New Roman"/>
          <w:sz w:val="24"/>
          <w:szCs w:val="24"/>
          <w:lang w:val="lt-LT"/>
        </w:rPr>
        <w:t>2</w:t>
      </w:r>
      <w:r w:rsidR="009D4DDE">
        <w:rPr>
          <w:rFonts w:ascii="Times New Roman" w:hAnsi="Times New Roman"/>
          <w:sz w:val="24"/>
          <w:szCs w:val="24"/>
          <w:lang w:val="lt-LT"/>
        </w:rPr>
        <w:t>5</w:t>
      </w:r>
      <w:r w:rsidRPr="00966E2E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D4DDE">
        <w:rPr>
          <w:rFonts w:ascii="Times New Roman" w:hAnsi="Times New Roman"/>
          <w:sz w:val="24"/>
          <w:szCs w:val="24"/>
          <w:lang w:val="lt-LT"/>
        </w:rPr>
        <w:t>gegužės</w:t>
      </w:r>
      <w:r w:rsidR="00B248F9" w:rsidRPr="00966E2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1C26" w:rsidRPr="00966E2E">
        <w:rPr>
          <w:rFonts w:ascii="Times New Roman" w:hAnsi="Times New Roman"/>
          <w:sz w:val="24"/>
          <w:szCs w:val="24"/>
          <w:lang w:val="lt-LT"/>
        </w:rPr>
        <w:t>2</w:t>
      </w:r>
      <w:r w:rsidR="009D4DDE">
        <w:rPr>
          <w:rFonts w:ascii="Times New Roman" w:hAnsi="Times New Roman"/>
          <w:sz w:val="24"/>
          <w:szCs w:val="24"/>
          <w:lang w:val="lt-LT"/>
        </w:rPr>
        <w:t>3</w:t>
      </w:r>
      <w:r w:rsidR="00B248F9" w:rsidRPr="00966E2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966E2E">
        <w:rPr>
          <w:rFonts w:ascii="Times New Roman" w:hAnsi="Times New Roman"/>
          <w:sz w:val="24"/>
          <w:szCs w:val="24"/>
          <w:lang w:val="lt-LT"/>
        </w:rPr>
        <w:t>d.</w:t>
      </w:r>
      <w:r w:rsidRPr="00966E2E">
        <w:rPr>
          <w:rFonts w:ascii="Times New Roman" w:hAnsi="Times New Roman"/>
          <w:lang w:val="lt-LT"/>
        </w:rPr>
        <w:t xml:space="preserve"> </w:t>
      </w:r>
      <w:r w:rsidR="00434A6F" w:rsidRPr="00966E2E">
        <w:rPr>
          <w:rFonts w:ascii="Times New Roman" w:hAnsi="Times New Roman"/>
          <w:bCs/>
          <w:sz w:val="24"/>
          <w:lang w:val="lt-LT"/>
        </w:rPr>
        <w:t>Nr.</w:t>
      </w:r>
      <w:r w:rsidR="009B057B" w:rsidRPr="00966E2E">
        <w:rPr>
          <w:rFonts w:ascii="Times New Roman" w:hAnsi="Times New Roman"/>
          <w:bCs/>
          <w:sz w:val="24"/>
          <w:lang w:val="lt-LT"/>
        </w:rPr>
        <w:t xml:space="preserve"> </w:t>
      </w:r>
      <w:r w:rsidR="00A629E4" w:rsidRPr="00966E2E">
        <w:rPr>
          <w:rFonts w:ascii="Times New Roman" w:hAnsi="Times New Roman"/>
          <w:bCs/>
          <w:sz w:val="24"/>
          <w:lang w:val="lt-LT"/>
        </w:rPr>
        <w:t>T-</w:t>
      </w:r>
      <w:r w:rsidR="00E00CB2">
        <w:rPr>
          <w:rFonts w:ascii="Times New Roman" w:hAnsi="Times New Roman"/>
          <w:bCs/>
          <w:sz w:val="24"/>
          <w:lang w:val="lt-LT"/>
        </w:rPr>
        <w:t>15</w:t>
      </w:r>
      <w:r w:rsidR="0029317E">
        <w:rPr>
          <w:rFonts w:ascii="Times New Roman" w:hAnsi="Times New Roman"/>
          <w:bCs/>
          <w:sz w:val="24"/>
          <w:lang w:val="lt-LT"/>
        </w:rPr>
        <w:t>5</w:t>
      </w:r>
    </w:p>
    <w:p w14:paraId="5ED8E604" w14:textId="77777777" w:rsidR="00097933" w:rsidRPr="00966E2E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66E2E"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Pr="00966E2E" w:rsidRDefault="00E03CF9" w:rsidP="00DA70CF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A87BC48" w14:textId="3FAEF0B2" w:rsidR="00BB7517" w:rsidRPr="00017D6E" w:rsidRDefault="00EF1292" w:rsidP="00017D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17D6E">
        <w:rPr>
          <w:rFonts w:ascii="Times New Roman" w:hAnsi="Times New Roman"/>
          <w:sz w:val="24"/>
          <w:szCs w:val="24"/>
          <w:lang w:val="lt-LT"/>
        </w:rPr>
        <w:t xml:space="preserve">Vadovaudamasi Lietuvos Respublikos vietos savivaldos įstatymo 15 straipsnio </w:t>
      </w:r>
      <w:r w:rsidR="006A3E1B" w:rsidRPr="00017D6E">
        <w:rPr>
          <w:rFonts w:ascii="Times New Roman" w:hAnsi="Times New Roman"/>
          <w:sz w:val="24"/>
          <w:szCs w:val="24"/>
          <w:lang w:val="lt-LT"/>
        </w:rPr>
        <w:t xml:space="preserve">2 dalies </w:t>
      </w:r>
      <w:r w:rsidRPr="00017D6E">
        <w:rPr>
          <w:rFonts w:ascii="Times New Roman" w:hAnsi="Times New Roman"/>
          <w:sz w:val="24"/>
          <w:szCs w:val="24"/>
          <w:lang w:val="lt-LT"/>
        </w:rPr>
        <w:t xml:space="preserve">4 </w:t>
      </w:r>
      <w:r w:rsidR="00B32EAA" w:rsidRPr="00017D6E">
        <w:rPr>
          <w:rFonts w:ascii="Times New Roman" w:hAnsi="Times New Roman"/>
          <w:sz w:val="24"/>
          <w:szCs w:val="24"/>
          <w:lang w:val="lt-LT"/>
        </w:rPr>
        <w:t>punktu</w:t>
      </w:r>
      <w:r w:rsidRPr="00017D6E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932940" w:rsidRPr="00017D6E">
        <w:rPr>
          <w:rFonts w:ascii="Times New Roman" w:hAnsi="Times New Roman"/>
          <w:sz w:val="24"/>
          <w:szCs w:val="24"/>
          <w:lang w:val="lt-LT"/>
        </w:rPr>
        <w:t>Šakių rajono Garbės piliečio vardo suteikimo nuostatų, patvirtintų Šakių rajono savivaldybės tarybos 2016 m. rugsėjo 23 d. sprendimu Nr. T-274 „Dėl Šakių Garbės piliečio vardo suteikimo nuostatų patvirtinimo“ (su vėlesni</w:t>
      </w:r>
      <w:r w:rsidR="006A3E1B" w:rsidRPr="00017D6E">
        <w:rPr>
          <w:rFonts w:ascii="Times New Roman" w:hAnsi="Times New Roman"/>
          <w:sz w:val="24"/>
          <w:szCs w:val="24"/>
          <w:lang w:val="lt-LT"/>
        </w:rPr>
        <w:t xml:space="preserve">u </w:t>
      </w:r>
      <w:r w:rsidR="00932940" w:rsidRPr="00017D6E">
        <w:rPr>
          <w:rFonts w:ascii="Times New Roman" w:hAnsi="Times New Roman"/>
          <w:sz w:val="24"/>
          <w:szCs w:val="24"/>
          <w:lang w:val="lt-LT"/>
        </w:rPr>
        <w:t>2021 m. vasario 19 d. sprendimu Nr. T-71, 2024 m. gegužės 24 d. sprendimu Nr. T-195)</w:t>
      </w:r>
      <w:r w:rsidR="009D114B" w:rsidRPr="00017D6E">
        <w:rPr>
          <w:rFonts w:ascii="Times New Roman" w:hAnsi="Times New Roman"/>
          <w:sz w:val="24"/>
          <w:szCs w:val="24"/>
          <w:lang w:val="lt-LT"/>
        </w:rPr>
        <w:t>,</w:t>
      </w:r>
      <w:r w:rsidR="00932940" w:rsidRPr="00017D6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94426" w:rsidRPr="00017D6E">
        <w:rPr>
          <w:rFonts w:ascii="Times New Roman" w:hAnsi="Times New Roman"/>
          <w:sz w:val="24"/>
          <w:szCs w:val="24"/>
          <w:lang w:val="lt-LT"/>
        </w:rPr>
        <w:t xml:space="preserve">5 punktu, </w:t>
      </w:r>
      <w:r w:rsidRPr="00017D6E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="00017D6E" w:rsidRPr="00017D6E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Pr="00017D6E">
        <w:rPr>
          <w:rFonts w:ascii="Times New Roman" w:hAnsi="Times New Roman"/>
          <w:sz w:val="24"/>
          <w:szCs w:val="24"/>
          <w:lang w:val="lt-LT"/>
        </w:rPr>
        <w:t>:</w:t>
      </w:r>
    </w:p>
    <w:p w14:paraId="6E83FF24" w14:textId="77777777" w:rsidR="00017D6E" w:rsidRPr="00017D6E" w:rsidRDefault="009D114B" w:rsidP="00017D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17D6E">
        <w:rPr>
          <w:rFonts w:ascii="Times New Roman" w:hAnsi="Times New Roman"/>
          <w:sz w:val="24"/>
          <w:szCs w:val="24"/>
          <w:lang w:val="lt-LT"/>
        </w:rPr>
        <w:t>P</w:t>
      </w:r>
      <w:r w:rsidR="009D4DDE" w:rsidRPr="00017D6E">
        <w:rPr>
          <w:rFonts w:ascii="Times New Roman" w:hAnsi="Times New Roman"/>
          <w:sz w:val="24"/>
          <w:szCs w:val="24"/>
          <w:lang w:val="lt-LT"/>
        </w:rPr>
        <w:t>akeisti</w:t>
      </w:r>
      <w:r w:rsidR="00AA171A" w:rsidRPr="00017D6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4DDE" w:rsidRPr="00017D6E">
        <w:rPr>
          <w:rFonts w:ascii="Times New Roman" w:hAnsi="Times New Roman"/>
          <w:sz w:val="24"/>
          <w:szCs w:val="24"/>
          <w:lang w:val="lt-LT"/>
        </w:rPr>
        <w:t>Šakių rajono savivaldybės tarybos 2024 m. birželio 21 d. sprendim</w:t>
      </w:r>
      <w:r w:rsidR="00017D6E" w:rsidRPr="00017D6E">
        <w:rPr>
          <w:rFonts w:ascii="Times New Roman" w:hAnsi="Times New Roman"/>
          <w:sz w:val="24"/>
          <w:szCs w:val="24"/>
          <w:lang w:val="lt-LT"/>
        </w:rPr>
        <w:t>ą</w:t>
      </w:r>
      <w:r w:rsidR="009D4DDE" w:rsidRPr="00017D6E">
        <w:rPr>
          <w:rFonts w:ascii="Times New Roman" w:hAnsi="Times New Roman"/>
          <w:sz w:val="24"/>
          <w:szCs w:val="24"/>
          <w:lang w:val="lt-LT"/>
        </w:rPr>
        <w:t xml:space="preserve"> Nr. T-231 „Dėl Šakių rajono Garbės piliečio vardo suteikimo komisijos sudarymo“</w:t>
      </w:r>
      <w:r w:rsidR="004A102A" w:rsidRPr="00017D6E">
        <w:rPr>
          <w:rFonts w:ascii="Times New Roman" w:hAnsi="Times New Roman"/>
          <w:sz w:val="24"/>
          <w:szCs w:val="24"/>
          <w:lang w:val="lt-LT"/>
        </w:rPr>
        <w:t>,</w:t>
      </w:r>
      <w:r w:rsidR="009D4DDE" w:rsidRPr="00017D6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17D6E" w:rsidRPr="00017D6E">
        <w:rPr>
          <w:rFonts w:ascii="Times New Roman" w:hAnsi="Times New Roman"/>
          <w:sz w:val="24"/>
          <w:szCs w:val="24"/>
          <w:lang w:val="lt-LT"/>
        </w:rPr>
        <w:t xml:space="preserve">ir nusprendžiamąją dalį </w:t>
      </w:r>
      <w:r w:rsidR="009D4DDE" w:rsidRPr="00017D6E">
        <w:rPr>
          <w:rFonts w:ascii="Times New Roman" w:hAnsi="Times New Roman"/>
          <w:sz w:val="24"/>
          <w:szCs w:val="24"/>
          <w:lang w:val="lt-LT"/>
        </w:rPr>
        <w:t>išdėstyti taip</w:t>
      </w:r>
      <w:r w:rsidR="00D94426" w:rsidRPr="00017D6E">
        <w:rPr>
          <w:rFonts w:ascii="Times New Roman" w:hAnsi="Times New Roman"/>
          <w:sz w:val="24"/>
          <w:szCs w:val="24"/>
          <w:lang w:val="lt-LT"/>
        </w:rPr>
        <w:t>:</w:t>
      </w:r>
    </w:p>
    <w:p w14:paraId="3D9E6CFA" w14:textId="2169AFA5" w:rsidR="009D4DDE" w:rsidRPr="00017D6E" w:rsidRDefault="007E368E" w:rsidP="00017D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017D6E">
        <w:rPr>
          <w:rFonts w:ascii="Times New Roman" w:hAnsi="Times New Roman"/>
          <w:sz w:val="24"/>
          <w:szCs w:val="24"/>
          <w:lang w:val="lt-LT"/>
        </w:rPr>
        <w:t>,,Sudaryti Šakių rajono savivaldybės tarybos įgaliojimų laikui Šakių rajono garbės piliečio</w:t>
      </w:r>
      <w:r w:rsidR="00017D6E" w:rsidRPr="00017D6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17D6E">
        <w:rPr>
          <w:rFonts w:ascii="Times New Roman" w:hAnsi="Times New Roman"/>
          <w:sz w:val="24"/>
          <w:szCs w:val="24"/>
          <w:lang w:val="lt-LT"/>
        </w:rPr>
        <w:t>vardo suteikimo komisiją:</w:t>
      </w:r>
    </w:p>
    <w:p w14:paraId="43EBD807" w14:textId="38089DE7" w:rsidR="00470BA4" w:rsidRPr="00017D6E" w:rsidRDefault="00DA70CF" w:rsidP="00017D6E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017D6E">
        <w:rPr>
          <w:rFonts w:ascii="Times New Roman" w:hAnsi="Times New Roman"/>
          <w:szCs w:val="24"/>
        </w:rPr>
        <w:t xml:space="preserve">Vytautas </w:t>
      </w:r>
      <w:proofErr w:type="spellStart"/>
      <w:r w:rsidRPr="00017D6E">
        <w:rPr>
          <w:rFonts w:ascii="Times New Roman" w:hAnsi="Times New Roman"/>
          <w:szCs w:val="24"/>
        </w:rPr>
        <w:t>Andziulevičius</w:t>
      </w:r>
      <w:proofErr w:type="spellEnd"/>
      <w:r w:rsidR="00470BA4" w:rsidRPr="00017D6E">
        <w:rPr>
          <w:rFonts w:ascii="Times New Roman" w:hAnsi="Times New Roman"/>
          <w:szCs w:val="24"/>
        </w:rPr>
        <w:tab/>
        <w:t xml:space="preserve">– </w:t>
      </w:r>
      <w:r w:rsidR="00470BA4" w:rsidRPr="00017D6E">
        <w:rPr>
          <w:rFonts w:ascii="Times New Roman" w:hAnsi="Times New Roman"/>
          <w:szCs w:val="24"/>
        </w:rPr>
        <w:tab/>
      </w:r>
      <w:r w:rsidR="006A3E1B" w:rsidRPr="00017D6E">
        <w:rPr>
          <w:rFonts w:ascii="Times New Roman" w:hAnsi="Times New Roman"/>
          <w:szCs w:val="24"/>
        </w:rPr>
        <w:t xml:space="preserve">Šakių rajono savivaldybės administracijos seniūnijų </w:t>
      </w:r>
      <w:r w:rsidRPr="00017D6E">
        <w:rPr>
          <w:rFonts w:ascii="Times New Roman" w:hAnsi="Times New Roman"/>
          <w:szCs w:val="24"/>
        </w:rPr>
        <w:t>seniūnų atstovas;</w:t>
      </w:r>
    </w:p>
    <w:p w14:paraId="49CB4C66" w14:textId="26A5F5C4" w:rsidR="00470BA4" w:rsidRDefault="00DA70CF" w:rsidP="00017D6E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017D6E">
        <w:rPr>
          <w:rFonts w:ascii="Times New Roman" w:hAnsi="Times New Roman"/>
          <w:szCs w:val="24"/>
        </w:rPr>
        <w:t xml:space="preserve">Darius </w:t>
      </w:r>
      <w:proofErr w:type="spellStart"/>
      <w:r w:rsidRPr="00017D6E">
        <w:rPr>
          <w:rFonts w:ascii="Times New Roman" w:hAnsi="Times New Roman"/>
          <w:szCs w:val="24"/>
        </w:rPr>
        <w:t>Aštrauskas</w:t>
      </w:r>
      <w:proofErr w:type="spellEnd"/>
      <w:r w:rsidR="00470BA4" w:rsidRPr="00017D6E">
        <w:rPr>
          <w:rFonts w:ascii="Times New Roman" w:hAnsi="Times New Roman"/>
          <w:szCs w:val="24"/>
        </w:rPr>
        <w:tab/>
        <w:t xml:space="preserve">– </w:t>
      </w:r>
      <w:r w:rsidR="00470BA4" w:rsidRPr="00017D6E">
        <w:rPr>
          <w:rFonts w:ascii="Times New Roman" w:hAnsi="Times New Roman"/>
          <w:szCs w:val="24"/>
        </w:rPr>
        <w:tab/>
      </w:r>
      <w:r w:rsidRPr="00017D6E">
        <w:rPr>
          <w:rFonts w:ascii="Times New Roman" w:hAnsi="Times New Roman"/>
          <w:szCs w:val="24"/>
        </w:rPr>
        <w:t>Šakių rajono savivaldybės administracijos Švietimo, kultūros ir sporto skyriaus vedėjas;</w:t>
      </w:r>
    </w:p>
    <w:p w14:paraId="65999A38" w14:textId="77777777" w:rsidR="00017D6E" w:rsidRPr="00017D6E" w:rsidRDefault="00017D6E" w:rsidP="00017D6E">
      <w:pPr>
        <w:pStyle w:val="Pagrindinistekstas"/>
        <w:tabs>
          <w:tab w:val="left" w:pos="3402"/>
          <w:tab w:val="left" w:pos="3828"/>
        </w:tabs>
        <w:spacing w:after="0" w:line="360" w:lineRule="auto"/>
        <w:ind w:firstLine="720"/>
        <w:jc w:val="both"/>
        <w:rPr>
          <w:rFonts w:ascii="Times New Roman" w:hAnsi="Times New Roman"/>
          <w:bCs/>
          <w:szCs w:val="24"/>
        </w:rPr>
      </w:pPr>
      <w:r w:rsidRPr="00017D6E">
        <w:rPr>
          <w:rFonts w:ascii="Times New Roman" w:hAnsi="Times New Roman"/>
          <w:color w:val="auto"/>
          <w:szCs w:val="24"/>
        </w:rPr>
        <w:t xml:space="preserve">Gintautė </w:t>
      </w:r>
      <w:proofErr w:type="spellStart"/>
      <w:r w:rsidRPr="00017D6E">
        <w:rPr>
          <w:rFonts w:ascii="Times New Roman" w:hAnsi="Times New Roman"/>
          <w:color w:val="auto"/>
          <w:szCs w:val="24"/>
        </w:rPr>
        <w:t>Didžbalienė</w:t>
      </w:r>
      <w:proofErr w:type="spellEnd"/>
      <w:r w:rsidRPr="00017D6E">
        <w:rPr>
          <w:rFonts w:ascii="Times New Roman" w:hAnsi="Times New Roman"/>
          <w:color w:val="auto"/>
          <w:szCs w:val="24"/>
        </w:rPr>
        <w:t xml:space="preserve">     </w:t>
      </w:r>
      <w:r w:rsidRPr="00017D6E">
        <w:rPr>
          <w:rFonts w:ascii="Times New Roman" w:hAnsi="Times New Roman"/>
          <w:szCs w:val="24"/>
        </w:rPr>
        <w:tab/>
        <w:t>–</w:t>
      </w:r>
      <w:r w:rsidRPr="00017D6E">
        <w:rPr>
          <w:rFonts w:ascii="Times New Roman" w:hAnsi="Times New Roman"/>
          <w:szCs w:val="24"/>
        </w:rPr>
        <w:tab/>
        <w:t>Šakių rajono savivaldybės vicemerė;</w:t>
      </w:r>
    </w:p>
    <w:p w14:paraId="28CBE226" w14:textId="7B6A38D7" w:rsidR="00470BA4" w:rsidRPr="00017D6E" w:rsidRDefault="00DA70CF" w:rsidP="00017D6E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017D6E">
        <w:rPr>
          <w:rFonts w:ascii="Times New Roman" w:hAnsi="Times New Roman"/>
          <w:szCs w:val="24"/>
        </w:rPr>
        <w:t xml:space="preserve">Kristina </w:t>
      </w:r>
      <w:proofErr w:type="spellStart"/>
      <w:r w:rsidRPr="00017D6E">
        <w:rPr>
          <w:rFonts w:ascii="Times New Roman" w:hAnsi="Times New Roman"/>
          <w:szCs w:val="24"/>
        </w:rPr>
        <w:t>Geršvaltaitienė</w:t>
      </w:r>
      <w:proofErr w:type="spellEnd"/>
      <w:r w:rsidR="00470BA4" w:rsidRPr="00017D6E">
        <w:rPr>
          <w:rFonts w:ascii="Times New Roman" w:hAnsi="Times New Roman"/>
          <w:szCs w:val="24"/>
        </w:rPr>
        <w:tab/>
        <w:t>–</w:t>
      </w:r>
      <w:r w:rsidR="00470BA4" w:rsidRPr="00017D6E">
        <w:rPr>
          <w:rFonts w:ascii="Times New Roman" w:hAnsi="Times New Roman"/>
          <w:szCs w:val="24"/>
        </w:rPr>
        <w:tab/>
      </w:r>
      <w:r w:rsidRPr="00017D6E">
        <w:rPr>
          <w:rFonts w:ascii="Times New Roman" w:hAnsi="Times New Roman"/>
          <w:szCs w:val="24"/>
        </w:rPr>
        <w:t>Šakių verslo klubo valdybos narė;</w:t>
      </w:r>
      <w:r w:rsidR="00470BA4" w:rsidRPr="00017D6E">
        <w:rPr>
          <w:rFonts w:ascii="Times New Roman" w:hAnsi="Times New Roman"/>
          <w:szCs w:val="24"/>
        </w:rPr>
        <w:tab/>
      </w:r>
    </w:p>
    <w:p w14:paraId="3CA54A72" w14:textId="77777777" w:rsidR="00DA70CF" w:rsidRPr="00017D6E" w:rsidRDefault="00DA70CF" w:rsidP="00017D6E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017D6E">
        <w:rPr>
          <w:rFonts w:ascii="Times New Roman" w:hAnsi="Times New Roman"/>
          <w:szCs w:val="24"/>
        </w:rPr>
        <w:t xml:space="preserve">Irena </w:t>
      </w:r>
      <w:proofErr w:type="spellStart"/>
      <w:r w:rsidRPr="00017D6E">
        <w:rPr>
          <w:rFonts w:ascii="Times New Roman" w:hAnsi="Times New Roman"/>
          <w:szCs w:val="24"/>
        </w:rPr>
        <w:t>Kerušauskienė</w:t>
      </w:r>
      <w:proofErr w:type="spellEnd"/>
      <w:r w:rsidRPr="00017D6E">
        <w:rPr>
          <w:rFonts w:ascii="Times New Roman" w:hAnsi="Times New Roman"/>
          <w:szCs w:val="24"/>
        </w:rPr>
        <w:t xml:space="preserve">   </w:t>
      </w:r>
      <w:r w:rsidR="00470BA4" w:rsidRPr="00017D6E">
        <w:rPr>
          <w:rFonts w:ascii="Times New Roman" w:hAnsi="Times New Roman"/>
          <w:szCs w:val="24"/>
        </w:rPr>
        <w:tab/>
        <w:t>–</w:t>
      </w:r>
      <w:r w:rsidR="00470BA4" w:rsidRPr="00017D6E">
        <w:rPr>
          <w:rFonts w:ascii="Times New Roman" w:hAnsi="Times New Roman"/>
          <w:szCs w:val="24"/>
        </w:rPr>
        <w:tab/>
      </w:r>
      <w:r w:rsidRPr="00017D6E">
        <w:rPr>
          <w:rFonts w:ascii="Times New Roman" w:hAnsi="Times New Roman"/>
          <w:szCs w:val="24"/>
        </w:rPr>
        <w:t>Šakių bendruomenių centrų asociacijos atstovė;</w:t>
      </w:r>
    </w:p>
    <w:p w14:paraId="1C5375CB" w14:textId="16528F4E" w:rsidR="00470BA4" w:rsidRPr="00017D6E" w:rsidRDefault="00DA70CF" w:rsidP="00017D6E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017D6E">
        <w:rPr>
          <w:rFonts w:ascii="Times New Roman" w:hAnsi="Times New Roman"/>
          <w:szCs w:val="24"/>
        </w:rPr>
        <w:t xml:space="preserve">Rima Rauktienė         </w:t>
      </w:r>
      <w:r w:rsidR="00470BA4" w:rsidRPr="00017D6E">
        <w:rPr>
          <w:rFonts w:ascii="Times New Roman" w:hAnsi="Times New Roman"/>
          <w:szCs w:val="24"/>
        </w:rPr>
        <w:tab/>
        <w:t xml:space="preserve">– </w:t>
      </w:r>
      <w:r w:rsidR="00470BA4" w:rsidRPr="00017D6E">
        <w:rPr>
          <w:rFonts w:ascii="Times New Roman" w:hAnsi="Times New Roman"/>
          <w:szCs w:val="24"/>
        </w:rPr>
        <w:tab/>
      </w:r>
      <w:r w:rsidRPr="00017D6E">
        <w:rPr>
          <w:rFonts w:ascii="Times New Roman" w:hAnsi="Times New Roman"/>
          <w:szCs w:val="24"/>
        </w:rPr>
        <w:t>Šakių rajono savivaldybės Kultūros ir meno tarybos pirmininkė;</w:t>
      </w:r>
    </w:p>
    <w:p w14:paraId="48DAB0C8" w14:textId="1098FF07" w:rsidR="00470BA4" w:rsidRPr="00017D6E" w:rsidRDefault="00DA70CF" w:rsidP="00017D6E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 w:rsidRPr="00017D6E">
        <w:rPr>
          <w:rFonts w:ascii="Times New Roman" w:hAnsi="Times New Roman"/>
          <w:szCs w:val="24"/>
        </w:rPr>
        <w:t>Rimantas Sinkevičius</w:t>
      </w:r>
      <w:r w:rsidR="00470BA4" w:rsidRPr="00017D6E">
        <w:rPr>
          <w:rFonts w:ascii="Times New Roman" w:hAnsi="Times New Roman"/>
          <w:szCs w:val="24"/>
        </w:rPr>
        <w:tab/>
        <w:t>–</w:t>
      </w:r>
      <w:r w:rsidR="00470BA4" w:rsidRPr="00017D6E">
        <w:rPr>
          <w:rFonts w:ascii="Times New Roman" w:hAnsi="Times New Roman"/>
          <w:szCs w:val="24"/>
        </w:rPr>
        <w:tab/>
      </w:r>
      <w:r w:rsidRPr="00017D6E">
        <w:rPr>
          <w:rFonts w:ascii="Times New Roman" w:hAnsi="Times New Roman"/>
          <w:szCs w:val="24"/>
        </w:rPr>
        <w:t>Šakių rajono ūkininkų sąjungos atstovas;</w:t>
      </w:r>
    </w:p>
    <w:p w14:paraId="08BCBFCD" w14:textId="3B691FD3" w:rsidR="00470BA4" w:rsidRPr="00017D6E" w:rsidRDefault="00DA70CF" w:rsidP="00017D6E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bCs/>
          <w:szCs w:val="24"/>
        </w:rPr>
      </w:pPr>
      <w:r w:rsidRPr="00017D6E">
        <w:rPr>
          <w:rFonts w:ascii="Times New Roman" w:hAnsi="Times New Roman"/>
          <w:szCs w:val="24"/>
        </w:rPr>
        <w:t>Valdas Stankūnas</w:t>
      </w:r>
      <w:r w:rsidR="00470BA4" w:rsidRPr="00017D6E">
        <w:rPr>
          <w:rFonts w:ascii="Times New Roman" w:hAnsi="Times New Roman"/>
          <w:szCs w:val="24"/>
        </w:rPr>
        <w:tab/>
        <w:t>–</w:t>
      </w:r>
      <w:r w:rsidR="00470BA4" w:rsidRPr="00017D6E">
        <w:rPr>
          <w:rFonts w:ascii="Times New Roman" w:hAnsi="Times New Roman"/>
          <w:szCs w:val="24"/>
        </w:rPr>
        <w:tab/>
      </w:r>
      <w:r w:rsidRPr="00017D6E">
        <w:rPr>
          <w:rFonts w:ascii="Times New Roman" w:hAnsi="Times New Roman"/>
          <w:szCs w:val="24"/>
        </w:rPr>
        <w:t>Šakių rajono savivaldybės Sporto tarybos atstovas;</w:t>
      </w:r>
    </w:p>
    <w:p w14:paraId="4C16D877" w14:textId="78FA50B6" w:rsidR="00470BA4" w:rsidRPr="00017D6E" w:rsidRDefault="00DA70CF" w:rsidP="00017D6E">
      <w:pPr>
        <w:pStyle w:val="Pagrindinistekstas"/>
        <w:tabs>
          <w:tab w:val="left" w:pos="3402"/>
          <w:tab w:val="left" w:pos="3828"/>
          <w:tab w:val="left" w:pos="9638"/>
        </w:tabs>
        <w:spacing w:after="0" w:line="360" w:lineRule="auto"/>
        <w:ind w:left="3828" w:hanging="3108"/>
        <w:rPr>
          <w:rFonts w:ascii="Times New Roman" w:hAnsi="Times New Roman"/>
          <w:szCs w:val="24"/>
        </w:rPr>
      </w:pPr>
      <w:r w:rsidRPr="00017D6E">
        <w:rPr>
          <w:rFonts w:ascii="Times New Roman" w:hAnsi="Times New Roman"/>
          <w:szCs w:val="24"/>
        </w:rPr>
        <w:t>Bernardinas Petras Vainius</w:t>
      </w:r>
      <w:r w:rsidR="00470BA4" w:rsidRPr="00017D6E">
        <w:rPr>
          <w:rFonts w:ascii="Times New Roman" w:hAnsi="Times New Roman"/>
          <w:szCs w:val="24"/>
        </w:rPr>
        <w:tab/>
        <w:t>–</w:t>
      </w:r>
      <w:r w:rsidR="00470BA4" w:rsidRPr="00017D6E">
        <w:rPr>
          <w:rFonts w:ascii="Times New Roman" w:hAnsi="Times New Roman"/>
          <w:szCs w:val="24"/>
        </w:rPr>
        <w:tab/>
      </w:r>
      <w:r w:rsidR="006A3E1B" w:rsidRPr="00017D6E">
        <w:rPr>
          <w:rFonts w:ascii="Times New Roman" w:hAnsi="Times New Roman"/>
          <w:szCs w:val="24"/>
        </w:rPr>
        <w:t xml:space="preserve">Šakių rajono savivaldybės tarybos </w:t>
      </w:r>
      <w:r w:rsidRPr="00017D6E">
        <w:rPr>
          <w:rFonts w:ascii="Times New Roman" w:hAnsi="Times New Roman"/>
          <w:szCs w:val="24"/>
        </w:rPr>
        <w:t>Švietimo, kultūros ir sporto komiteto pirmininkas.</w:t>
      </w:r>
      <w:r w:rsidR="007A41F8" w:rsidRPr="00017D6E">
        <w:rPr>
          <w:rFonts w:ascii="Times New Roman" w:hAnsi="Times New Roman"/>
          <w:szCs w:val="24"/>
        </w:rPr>
        <w:t>“</w:t>
      </w:r>
    </w:p>
    <w:p w14:paraId="23D62471" w14:textId="74E6EBFC" w:rsidR="005D72B6" w:rsidRPr="00966E2E" w:rsidRDefault="005D72B6" w:rsidP="0016733E">
      <w:pPr>
        <w:overflowPunct w:val="0"/>
        <w:autoSpaceDE w:val="0"/>
        <w:autoSpaceDN w:val="0"/>
        <w:adjustRightInd w:val="0"/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966E2E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Pr="00966E2E">
        <w:rPr>
          <w:rFonts w:ascii="Times New Roman" w:hAnsi="Times New Roman"/>
          <w:sz w:val="24"/>
          <w:szCs w:val="24"/>
          <w:lang w:val="lt-LT"/>
        </w:rPr>
        <w:tab/>
      </w:r>
      <w:r w:rsidR="008A79C2" w:rsidRPr="00966E2E">
        <w:rPr>
          <w:rFonts w:ascii="Times New Roman" w:hAnsi="Times New Roman"/>
          <w:sz w:val="24"/>
          <w:szCs w:val="24"/>
          <w:lang w:val="lt-LT"/>
        </w:rPr>
        <w:tab/>
      </w:r>
      <w:r w:rsidR="008A79C2" w:rsidRPr="00966E2E">
        <w:rPr>
          <w:rFonts w:ascii="Times New Roman" w:hAnsi="Times New Roman"/>
          <w:sz w:val="24"/>
          <w:szCs w:val="24"/>
          <w:lang w:val="lt-LT"/>
        </w:rPr>
        <w:tab/>
      </w:r>
      <w:r w:rsidR="006A6F46" w:rsidRPr="00966E2E">
        <w:rPr>
          <w:rFonts w:ascii="Times New Roman" w:hAnsi="Times New Roman"/>
          <w:sz w:val="24"/>
          <w:szCs w:val="24"/>
          <w:lang w:val="lt-LT"/>
        </w:rPr>
        <w:t>Raimondas Januševičius</w:t>
      </w:r>
    </w:p>
    <w:sectPr w:rsidR="005D72B6" w:rsidRPr="00966E2E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C824DF" w14:textId="77777777" w:rsidR="00503558" w:rsidRDefault="00503558">
      <w:r>
        <w:separator/>
      </w:r>
    </w:p>
  </w:endnote>
  <w:endnote w:type="continuationSeparator" w:id="0">
    <w:p w14:paraId="20A99F67" w14:textId="77777777" w:rsidR="00503558" w:rsidRDefault="005035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5B095" w14:textId="77777777" w:rsidR="00503558" w:rsidRDefault="00503558">
      <w:r>
        <w:separator/>
      </w:r>
    </w:p>
  </w:footnote>
  <w:footnote w:type="continuationSeparator" w:id="0">
    <w:p w14:paraId="04FC4CCA" w14:textId="77777777" w:rsidR="00503558" w:rsidRDefault="005035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698B"/>
    <w:multiLevelType w:val="hybridMultilevel"/>
    <w:tmpl w:val="80D61A8C"/>
    <w:lvl w:ilvl="0" w:tplc="9A287D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B233C4"/>
    <w:multiLevelType w:val="hybridMultilevel"/>
    <w:tmpl w:val="2F3A09D2"/>
    <w:lvl w:ilvl="0" w:tplc="1E482F5C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96468B"/>
    <w:multiLevelType w:val="hybridMultilevel"/>
    <w:tmpl w:val="427050B8"/>
    <w:lvl w:ilvl="0" w:tplc="C010BC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E5A7CCD"/>
    <w:multiLevelType w:val="hybridMultilevel"/>
    <w:tmpl w:val="E5AEDF8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14F1A"/>
    <w:rsid w:val="00017D6E"/>
    <w:rsid w:val="00034B7F"/>
    <w:rsid w:val="00037EFB"/>
    <w:rsid w:val="0004337E"/>
    <w:rsid w:val="00054D97"/>
    <w:rsid w:val="00093E2D"/>
    <w:rsid w:val="000959CA"/>
    <w:rsid w:val="00097933"/>
    <w:rsid w:val="000A395B"/>
    <w:rsid w:val="000B40E3"/>
    <w:rsid w:val="000C1C26"/>
    <w:rsid w:val="000F023C"/>
    <w:rsid w:val="000F02B9"/>
    <w:rsid w:val="000F1A0C"/>
    <w:rsid w:val="000F52C5"/>
    <w:rsid w:val="00116B32"/>
    <w:rsid w:val="001242BB"/>
    <w:rsid w:val="001257FD"/>
    <w:rsid w:val="00126FB7"/>
    <w:rsid w:val="00146E5A"/>
    <w:rsid w:val="00147CB8"/>
    <w:rsid w:val="00150EE3"/>
    <w:rsid w:val="001554C1"/>
    <w:rsid w:val="001612D2"/>
    <w:rsid w:val="0016396E"/>
    <w:rsid w:val="00163CA8"/>
    <w:rsid w:val="0016725E"/>
    <w:rsid w:val="0016733E"/>
    <w:rsid w:val="001700FB"/>
    <w:rsid w:val="00197134"/>
    <w:rsid w:val="001B7725"/>
    <w:rsid w:val="001D585A"/>
    <w:rsid w:val="00201367"/>
    <w:rsid w:val="00205343"/>
    <w:rsid w:val="00226FBA"/>
    <w:rsid w:val="00242C21"/>
    <w:rsid w:val="002656B9"/>
    <w:rsid w:val="002673E0"/>
    <w:rsid w:val="00287D99"/>
    <w:rsid w:val="0029317E"/>
    <w:rsid w:val="002A1D51"/>
    <w:rsid w:val="002B1EAB"/>
    <w:rsid w:val="00301690"/>
    <w:rsid w:val="003158C2"/>
    <w:rsid w:val="003530E2"/>
    <w:rsid w:val="00357990"/>
    <w:rsid w:val="00361001"/>
    <w:rsid w:val="00366D97"/>
    <w:rsid w:val="004078C8"/>
    <w:rsid w:val="00413B7B"/>
    <w:rsid w:val="0043411B"/>
    <w:rsid w:val="00434A6F"/>
    <w:rsid w:val="0043620F"/>
    <w:rsid w:val="004420D3"/>
    <w:rsid w:val="00445AF8"/>
    <w:rsid w:val="004513D5"/>
    <w:rsid w:val="00470BA4"/>
    <w:rsid w:val="00475FD9"/>
    <w:rsid w:val="00485D7C"/>
    <w:rsid w:val="004A102A"/>
    <w:rsid w:val="004A15A3"/>
    <w:rsid w:val="004B3035"/>
    <w:rsid w:val="004C1BBA"/>
    <w:rsid w:val="004F1C17"/>
    <w:rsid w:val="00503558"/>
    <w:rsid w:val="0051726F"/>
    <w:rsid w:val="0053157F"/>
    <w:rsid w:val="00534A3A"/>
    <w:rsid w:val="00534EDC"/>
    <w:rsid w:val="00536FF7"/>
    <w:rsid w:val="005411B5"/>
    <w:rsid w:val="00555FA4"/>
    <w:rsid w:val="00556C0D"/>
    <w:rsid w:val="00582FAC"/>
    <w:rsid w:val="00584B4B"/>
    <w:rsid w:val="00595CB9"/>
    <w:rsid w:val="005A4FF4"/>
    <w:rsid w:val="005A7B10"/>
    <w:rsid w:val="005B79A5"/>
    <w:rsid w:val="005C0709"/>
    <w:rsid w:val="005C2BAE"/>
    <w:rsid w:val="005C768F"/>
    <w:rsid w:val="005D0440"/>
    <w:rsid w:val="005D72B6"/>
    <w:rsid w:val="006177C8"/>
    <w:rsid w:val="006751DD"/>
    <w:rsid w:val="00680B34"/>
    <w:rsid w:val="006A1F80"/>
    <w:rsid w:val="006A3E1B"/>
    <w:rsid w:val="006A5E2B"/>
    <w:rsid w:val="006A6F46"/>
    <w:rsid w:val="00715F9B"/>
    <w:rsid w:val="0072407B"/>
    <w:rsid w:val="00724DA2"/>
    <w:rsid w:val="007445A8"/>
    <w:rsid w:val="007546FB"/>
    <w:rsid w:val="007723FC"/>
    <w:rsid w:val="007A41F8"/>
    <w:rsid w:val="007E368E"/>
    <w:rsid w:val="008103F3"/>
    <w:rsid w:val="00811DCB"/>
    <w:rsid w:val="00822D4D"/>
    <w:rsid w:val="008439AF"/>
    <w:rsid w:val="00854892"/>
    <w:rsid w:val="008548B2"/>
    <w:rsid w:val="00866684"/>
    <w:rsid w:val="00882CB9"/>
    <w:rsid w:val="00890E6D"/>
    <w:rsid w:val="008968C5"/>
    <w:rsid w:val="008A0439"/>
    <w:rsid w:val="008A4C74"/>
    <w:rsid w:val="008A6DCD"/>
    <w:rsid w:val="008A79C2"/>
    <w:rsid w:val="008B0FFC"/>
    <w:rsid w:val="008C2C67"/>
    <w:rsid w:val="008F16B8"/>
    <w:rsid w:val="00917C6A"/>
    <w:rsid w:val="009313FF"/>
    <w:rsid w:val="00932940"/>
    <w:rsid w:val="0093377D"/>
    <w:rsid w:val="009353BE"/>
    <w:rsid w:val="00944794"/>
    <w:rsid w:val="00947F0B"/>
    <w:rsid w:val="009525AC"/>
    <w:rsid w:val="00955D17"/>
    <w:rsid w:val="0096102B"/>
    <w:rsid w:val="00966E2E"/>
    <w:rsid w:val="009804AE"/>
    <w:rsid w:val="00983DBB"/>
    <w:rsid w:val="009B057B"/>
    <w:rsid w:val="009B438E"/>
    <w:rsid w:val="009B770F"/>
    <w:rsid w:val="009C7059"/>
    <w:rsid w:val="009D114B"/>
    <w:rsid w:val="009D4DDE"/>
    <w:rsid w:val="009E5CB5"/>
    <w:rsid w:val="009F2416"/>
    <w:rsid w:val="00A01920"/>
    <w:rsid w:val="00A2764B"/>
    <w:rsid w:val="00A43F68"/>
    <w:rsid w:val="00A45F8E"/>
    <w:rsid w:val="00A629E4"/>
    <w:rsid w:val="00A654B3"/>
    <w:rsid w:val="00A6764E"/>
    <w:rsid w:val="00A835C8"/>
    <w:rsid w:val="00AA171A"/>
    <w:rsid w:val="00AC4A77"/>
    <w:rsid w:val="00AE4C34"/>
    <w:rsid w:val="00AE5F05"/>
    <w:rsid w:val="00AF6E71"/>
    <w:rsid w:val="00B10C1E"/>
    <w:rsid w:val="00B248F9"/>
    <w:rsid w:val="00B32EAA"/>
    <w:rsid w:val="00B402AF"/>
    <w:rsid w:val="00B65C05"/>
    <w:rsid w:val="00B7658F"/>
    <w:rsid w:val="00B778D3"/>
    <w:rsid w:val="00B8115A"/>
    <w:rsid w:val="00BB7517"/>
    <w:rsid w:val="00BC63B2"/>
    <w:rsid w:val="00BD66AA"/>
    <w:rsid w:val="00BE2938"/>
    <w:rsid w:val="00BF066A"/>
    <w:rsid w:val="00C0398A"/>
    <w:rsid w:val="00C14CAE"/>
    <w:rsid w:val="00C812E4"/>
    <w:rsid w:val="00C853E1"/>
    <w:rsid w:val="00C9783C"/>
    <w:rsid w:val="00CA4D96"/>
    <w:rsid w:val="00CA5BCE"/>
    <w:rsid w:val="00CB4418"/>
    <w:rsid w:val="00CB64D5"/>
    <w:rsid w:val="00CE2B0C"/>
    <w:rsid w:val="00D108A7"/>
    <w:rsid w:val="00D159F2"/>
    <w:rsid w:val="00D22FB0"/>
    <w:rsid w:val="00D24A23"/>
    <w:rsid w:val="00D36AFD"/>
    <w:rsid w:val="00D40C89"/>
    <w:rsid w:val="00D42E04"/>
    <w:rsid w:val="00D64ADF"/>
    <w:rsid w:val="00D64B19"/>
    <w:rsid w:val="00D70278"/>
    <w:rsid w:val="00D76880"/>
    <w:rsid w:val="00D94426"/>
    <w:rsid w:val="00D9461B"/>
    <w:rsid w:val="00DA70CF"/>
    <w:rsid w:val="00DA7CD4"/>
    <w:rsid w:val="00DB3D56"/>
    <w:rsid w:val="00DB486D"/>
    <w:rsid w:val="00DC38FD"/>
    <w:rsid w:val="00DF5397"/>
    <w:rsid w:val="00E00CB2"/>
    <w:rsid w:val="00E03CF9"/>
    <w:rsid w:val="00E24F75"/>
    <w:rsid w:val="00E5705C"/>
    <w:rsid w:val="00E629E1"/>
    <w:rsid w:val="00E62FD9"/>
    <w:rsid w:val="00E7784E"/>
    <w:rsid w:val="00EA06BC"/>
    <w:rsid w:val="00EC2856"/>
    <w:rsid w:val="00EC4E9B"/>
    <w:rsid w:val="00EE0D87"/>
    <w:rsid w:val="00EE2814"/>
    <w:rsid w:val="00EE3C24"/>
    <w:rsid w:val="00EF1292"/>
    <w:rsid w:val="00F0046A"/>
    <w:rsid w:val="00F00EA0"/>
    <w:rsid w:val="00F05420"/>
    <w:rsid w:val="00F25C45"/>
    <w:rsid w:val="00F35E54"/>
    <w:rsid w:val="00F36C7E"/>
    <w:rsid w:val="00F40802"/>
    <w:rsid w:val="00F430B9"/>
    <w:rsid w:val="00F7277C"/>
    <w:rsid w:val="00FC7B57"/>
    <w:rsid w:val="00FD4539"/>
    <w:rsid w:val="00FD5C86"/>
    <w:rsid w:val="00FD5CF6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Sraopastraipa">
    <w:name w:val="List Paragraph"/>
    <w:basedOn w:val="prastasis"/>
    <w:uiPriority w:val="34"/>
    <w:qFormat/>
    <w:rsid w:val="008A4C74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917C6A"/>
  </w:style>
  <w:style w:type="table" w:styleId="Lentelstinklelis">
    <w:name w:val="Table Grid"/>
    <w:basedOn w:val="prastojilentel"/>
    <w:uiPriority w:val="39"/>
    <w:rsid w:val="00966E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grindinistekstas">
    <w:name w:val="Body Text"/>
    <w:basedOn w:val="prastasis"/>
    <w:link w:val="PagrindinistekstasDiagrama"/>
    <w:rsid w:val="00470BA4"/>
    <w:pPr>
      <w:suppressAutoHyphens/>
      <w:spacing w:after="140" w:line="288" w:lineRule="auto"/>
    </w:pPr>
    <w:rPr>
      <w:color w:val="00000A"/>
      <w:kern w:val="1"/>
      <w:sz w:val="24"/>
      <w:lang w:val="lt-LT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70B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0EFAE1A-875B-4722-9E1E-BF284498CA9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1157</Words>
  <Characters>661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1815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2024-06-06T13:23:00Z</cp:lastPrinted>
  <dcterms:created xsi:type="dcterms:W3CDTF">2025-05-13T08:19:00Z</dcterms:created>
  <dcterms:modified xsi:type="dcterms:W3CDTF">2025-05-23T11:36:00Z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764de2852a9fb2f5bf999ec7949f761009435c3b614cbddd92f47205068cd7ca</vt:lpwstr>
  </property>
</Properties>
</file>