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E3CBE">
        <w:rPr>
          <w:rFonts w:ascii="Times New Roman" w:hAnsi="Times New Roman"/>
          <w:b/>
        </w:rPr>
        <w:t xml:space="preserve">UAB </w:t>
      </w:r>
      <w:r w:rsidR="003A7333">
        <w:rPr>
          <w:rFonts w:ascii="Times New Roman" w:hAnsi="Times New Roman"/>
          <w:b/>
        </w:rPr>
        <w:t>„ŠAKIŲ</w:t>
      </w:r>
      <w:r w:rsidR="000E3CBE">
        <w:rPr>
          <w:rFonts w:ascii="Times New Roman" w:hAnsi="Times New Roman"/>
          <w:b/>
        </w:rPr>
        <w:t xml:space="preserve"> KOMUNALINIS ŪKIS</w:t>
      </w:r>
      <w:r w:rsidR="003A7333">
        <w:rPr>
          <w:rFonts w:ascii="Times New Roman" w:hAnsi="Times New Roman"/>
          <w:b/>
        </w:rPr>
        <w:t>“ AUDITUOTO 201</w:t>
      </w:r>
      <w:r w:rsidR="008265DE">
        <w:rPr>
          <w:rFonts w:ascii="Times New Roman" w:hAnsi="Times New Roman"/>
          <w:b/>
        </w:rPr>
        <w:t>9</w:t>
      </w:r>
      <w:r w:rsidR="003A7333">
        <w:rPr>
          <w:rFonts w:ascii="Times New Roman" w:hAnsi="Times New Roman"/>
          <w:b/>
        </w:rPr>
        <w:t xml:space="preserve"> METŲ FINANSINIŲ ATASKAITŲ RINKINIO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265DE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0E3CBE">
        <w:rPr>
          <w:rFonts w:ascii="Times New Roman" w:hAnsi="Times New Roman"/>
        </w:rPr>
        <w:t xml:space="preserve">gegužės      </w:t>
      </w:r>
      <w:r w:rsidR="008265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A7333" w:rsidRPr="000E3CBE" w:rsidRDefault="003E13CC" w:rsidP="003A733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3A7333" w:rsidRPr="00BC21F4">
        <w:rPr>
          <w:rFonts w:ascii="Times New Roman" w:hAnsi="Times New Roman"/>
        </w:rPr>
        <w:t>Vadovaudamasi</w:t>
      </w:r>
      <w:r w:rsidR="003A7333">
        <w:rPr>
          <w:rFonts w:ascii="Times New Roman" w:hAnsi="Times New Roman"/>
        </w:rPr>
        <w:t xml:space="preserve">s </w:t>
      </w:r>
      <w:r w:rsidR="003A7333" w:rsidRPr="007F51A9">
        <w:rPr>
          <w:rFonts w:ascii="Times New Roman" w:hAnsi="Times New Roman"/>
        </w:rPr>
        <w:t>Lietuvos Respublikos akcinių bendrovi</w:t>
      </w:r>
      <w:r w:rsidR="003A7333">
        <w:rPr>
          <w:rFonts w:ascii="Times New Roman" w:hAnsi="Times New Roman"/>
        </w:rPr>
        <w:t xml:space="preserve">ų įstatymo 20 straipsnio </w:t>
      </w:r>
      <w:r w:rsidR="003A7333" w:rsidRPr="007F51A9">
        <w:rPr>
          <w:rFonts w:ascii="Times New Roman" w:hAnsi="Times New Roman"/>
        </w:rPr>
        <w:t xml:space="preserve">1 dalies </w:t>
      </w:r>
      <w:r w:rsidR="003A7333">
        <w:rPr>
          <w:rFonts w:ascii="Times New Roman" w:hAnsi="Times New Roman"/>
        </w:rPr>
        <w:t>1</w:t>
      </w:r>
      <w:r w:rsidR="008265DE">
        <w:rPr>
          <w:rFonts w:ascii="Times New Roman" w:hAnsi="Times New Roman"/>
        </w:rPr>
        <w:t>1</w:t>
      </w:r>
      <w:r w:rsidR="003A7333" w:rsidRPr="007F51A9">
        <w:rPr>
          <w:rFonts w:ascii="Times New Roman" w:hAnsi="Times New Roman"/>
        </w:rPr>
        <w:t xml:space="preserve"> punktu ir 58 straipsnio 2 dalimi, </w:t>
      </w:r>
      <w:r w:rsidR="008C47CD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8C47CD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tvarkos aprašo patvirtinimo“ </w:t>
      </w:r>
      <w:r w:rsidR="008265DE">
        <w:rPr>
          <w:rFonts w:ascii="Times New Roman" w:hAnsi="Times New Roman"/>
          <w:szCs w:val="24"/>
        </w:rPr>
        <w:t xml:space="preserve">(Lietuvos Respublikos Vyriausybės 2018 m. kovo 28 d. nutarimo Nr. 313 redakcija), </w:t>
      </w:r>
      <w:r w:rsidR="008C47CD">
        <w:rPr>
          <w:rFonts w:ascii="Times New Roman" w:hAnsi="Times New Roman"/>
          <w:szCs w:val="24"/>
        </w:rPr>
        <w:t>10.1 punktu</w:t>
      </w:r>
      <w:r w:rsidR="008C47CD">
        <w:rPr>
          <w:rFonts w:ascii="Times New Roman" w:hAnsi="Times New Roman"/>
        </w:rPr>
        <w:t xml:space="preserve"> </w:t>
      </w:r>
      <w:r w:rsidR="003A7333" w:rsidRPr="007F51A9">
        <w:rPr>
          <w:rFonts w:ascii="Times New Roman" w:hAnsi="Times New Roman"/>
        </w:rPr>
        <w:t>bei atsižvelgdama</w:t>
      </w:r>
      <w:r w:rsidR="003A7333">
        <w:rPr>
          <w:rFonts w:ascii="Times New Roman" w:hAnsi="Times New Roman"/>
        </w:rPr>
        <w:t>s</w:t>
      </w:r>
      <w:r w:rsidR="003A7333" w:rsidRPr="007F51A9">
        <w:rPr>
          <w:rFonts w:ascii="Times New Roman" w:hAnsi="Times New Roman"/>
        </w:rPr>
        <w:t xml:space="preserve"> į tai, kad Šakių rajono savivaldyb</w:t>
      </w:r>
      <w:r w:rsidR="00770541">
        <w:rPr>
          <w:rFonts w:ascii="Times New Roman" w:hAnsi="Times New Roman"/>
        </w:rPr>
        <w:t>ei priklauso</w:t>
      </w:r>
      <w:r w:rsidR="003A7333" w:rsidRPr="007F51A9">
        <w:rPr>
          <w:rFonts w:ascii="Times New Roman" w:hAnsi="Times New Roman"/>
        </w:rPr>
        <w:t xml:space="preserve"> </w:t>
      </w:r>
      <w:r w:rsidR="000E3CBE">
        <w:rPr>
          <w:rFonts w:ascii="Times New Roman" w:hAnsi="Times New Roman"/>
        </w:rPr>
        <w:t xml:space="preserve">148248 </w:t>
      </w:r>
      <w:r w:rsidR="003A7333">
        <w:rPr>
          <w:rFonts w:ascii="Times New Roman" w:hAnsi="Times New Roman"/>
        </w:rPr>
        <w:t xml:space="preserve">vnt. </w:t>
      </w:r>
      <w:r w:rsidR="000E3CBE">
        <w:rPr>
          <w:rFonts w:ascii="Times New Roman" w:hAnsi="Times New Roman"/>
        </w:rPr>
        <w:t>UAB</w:t>
      </w:r>
      <w:r w:rsidR="003A7333">
        <w:rPr>
          <w:rFonts w:ascii="Times New Roman" w:hAnsi="Times New Roman"/>
        </w:rPr>
        <w:t xml:space="preserve"> „Šakių </w:t>
      </w:r>
      <w:r w:rsidR="000E3CBE">
        <w:rPr>
          <w:rFonts w:ascii="Times New Roman" w:hAnsi="Times New Roman"/>
        </w:rPr>
        <w:t>komunalinis ūkis</w:t>
      </w:r>
      <w:r w:rsidR="003A7333">
        <w:rPr>
          <w:rFonts w:ascii="Times New Roman" w:hAnsi="Times New Roman"/>
        </w:rPr>
        <w:t xml:space="preserve">“ </w:t>
      </w:r>
      <w:r w:rsidR="003A7333" w:rsidRPr="007F51A9">
        <w:rPr>
          <w:rFonts w:ascii="Times New Roman" w:hAnsi="Times New Roman"/>
        </w:rPr>
        <w:t xml:space="preserve">akcijų, kurios suteikia 100 proc. balsų, </w:t>
      </w:r>
    </w:p>
    <w:p w:rsidR="003E13CC" w:rsidRDefault="003A7333" w:rsidP="003A733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</w:t>
      </w:r>
      <w:r w:rsidR="000E3CBE">
        <w:rPr>
          <w:rFonts w:ascii="Times New Roman" w:hAnsi="Times New Roman"/>
        </w:rPr>
        <w:t>UAB</w:t>
      </w:r>
      <w:r w:rsidRPr="007F51A9"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Šakių</w:t>
      </w:r>
      <w:r w:rsidR="000E3CBE">
        <w:rPr>
          <w:rFonts w:ascii="Times New Roman" w:hAnsi="Times New Roman"/>
        </w:rPr>
        <w:t xml:space="preserve"> komunalinis ūkis</w:t>
      </w:r>
      <w:r w:rsidRPr="007F51A9">
        <w:rPr>
          <w:rFonts w:ascii="Times New Roman" w:hAnsi="Times New Roman"/>
        </w:rPr>
        <w:t>“ audituotą 201</w:t>
      </w:r>
      <w:r w:rsidR="008265DE">
        <w:rPr>
          <w:rFonts w:ascii="Times New Roman" w:hAnsi="Times New Roman"/>
        </w:rPr>
        <w:t>9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A7333" w:rsidRDefault="003A7333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265DE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3A7333">
        <w:rPr>
          <w:rFonts w:ascii="Times New Roman" w:hAnsi="Times New Roman"/>
        </w:rPr>
        <w:t>0</w:t>
      </w:r>
      <w:r w:rsidR="000E3CBE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0E3CBE">
        <w:rPr>
          <w:rFonts w:ascii="Times New Roman" w:hAnsi="Times New Roman"/>
        </w:rPr>
        <w:t>08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978" w:rsidRDefault="00E30978">
      <w:r>
        <w:separator/>
      </w:r>
    </w:p>
  </w:endnote>
  <w:endnote w:type="continuationSeparator" w:id="0">
    <w:p w:rsidR="00E30978" w:rsidRDefault="00E3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978" w:rsidRDefault="00E30978">
      <w:r>
        <w:separator/>
      </w:r>
    </w:p>
  </w:footnote>
  <w:footnote w:type="continuationSeparator" w:id="0">
    <w:p w:rsidR="00E30978" w:rsidRDefault="00E30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72595"/>
    <w:rsid w:val="00072982"/>
    <w:rsid w:val="000E3CBE"/>
    <w:rsid w:val="00117499"/>
    <w:rsid w:val="001629CD"/>
    <w:rsid w:val="00180AC9"/>
    <w:rsid w:val="001D38EF"/>
    <w:rsid w:val="001E7250"/>
    <w:rsid w:val="00230731"/>
    <w:rsid w:val="00251A99"/>
    <w:rsid w:val="00252B22"/>
    <w:rsid w:val="002765E4"/>
    <w:rsid w:val="0028720A"/>
    <w:rsid w:val="002D3ABC"/>
    <w:rsid w:val="00313CF0"/>
    <w:rsid w:val="00342E29"/>
    <w:rsid w:val="00387C6F"/>
    <w:rsid w:val="003A0C31"/>
    <w:rsid w:val="003A7333"/>
    <w:rsid w:val="003E13CC"/>
    <w:rsid w:val="003F491F"/>
    <w:rsid w:val="003F7F58"/>
    <w:rsid w:val="00412520"/>
    <w:rsid w:val="00420C0B"/>
    <w:rsid w:val="00434111"/>
    <w:rsid w:val="00435ADB"/>
    <w:rsid w:val="004510E1"/>
    <w:rsid w:val="00491262"/>
    <w:rsid w:val="00521D86"/>
    <w:rsid w:val="00583E25"/>
    <w:rsid w:val="00596B0B"/>
    <w:rsid w:val="00610881"/>
    <w:rsid w:val="00682205"/>
    <w:rsid w:val="0070001E"/>
    <w:rsid w:val="00730A8F"/>
    <w:rsid w:val="0075294E"/>
    <w:rsid w:val="00770541"/>
    <w:rsid w:val="00822750"/>
    <w:rsid w:val="008265DE"/>
    <w:rsid w:val="008337C1"/>
    <w:rsid w:val="008C1B78"/>
    <w:rsid w:val="008C47CD"/>
    <w:rsid w:val="008D7A2A"/>
    <w:rsid w:val="008E587F"/>
    <w:rsid w:val="008F4809"/>
    <w:rsid w:val="00927D47"/>
    <w:rsid w:val="0098205C"/>
    <w:rsid w:val="009C4EAB"/>
    <w:rsid w:val="009F065C"/>
    <w:rsid w:val="00A277E3"/>
    <w:rsid w:val="00AB2B64"/>
    <w:rsid w:val="00AE7378"/>
    <w:rsid w:val="00B4100E"/>
    <w:rsid w:val="00B443A9"/>
    <w:rsid w:val="00B47628"/>
    <w:rsid w:val="00B75F85"/>
    <w:rsid w:val="00B80F03"/>
    <w:rsid w:val="00BE1E33"/>
    <w:rsid w:val="00BE4C6A"/>
    <w:rsid w:val="00BE6D25"/>
    <w:rsid w:val="00C21DBA"/>
    <w:rsid w:val="00C2225A"/>
    <w:rsid w:val="00C838D9"/>
    <w:rsid w:val="00C84A75"/>
    <w:rsid w:val="00C921BD"/>
    <w:rsid w:val="00CA67DC"/>
    <w:rsid w:val="00CA6ECE"/>
    <w:rsid w:val="00DD47CE"/>
    <w:rsid w:val="00E30978"/>
    <w:rsid w:val="00E432CF"/>
    <w:rsid w:val="00E918BB"/>
    <w:rsid w:val="00ED113F"/>
    <w:rsid w:val="00EE2CE3"/>
    <w:rsid w:val="00F01EF6"/>
    <w:rsid w:val="00F74CE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2019-04-04T06:16:00Z</cp:lastPrinted>
  <dcterms:created xsi:type="dcterms:W3CDTF">2020-05-07T12:39:00Z</dcterms:created>
  <dcterms:modified xsi:type="dcterms:W3CDTF">2020-05-08T05:28:00Z</dcterms:modified>
</cp:coreProperties>
</file>