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E76C49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710F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5346F">
        <w:rPr>
          <w:rFonts w:ascii="Times New Roman" w:hAnsi="Times New Roman"/>
          <w:sz w:val="24"/>
          <w:szCs w:val="24"/>
          <w:lang w:val="lt-LT"/>
        </w:rPr>
        <w:t>birželio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44A23DDE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</w:t>
      </w:r>
      <w:r w:rsidR="0097561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„</w:t>
      </w:r>
      <w:r w:rsidR="0035346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Nemuno</w:t>
      </w:r>
      <w:r w:rsidR="0097561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“</w:t>
      </w:r>
      <w:r w:rsidR="0035346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mokyklos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4BA9EF2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47562C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47562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0B7F695A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710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-0</w:t>
      </w:r>
      <w:r w:rsidR="0035346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35346F">
        <w:rPr>
          <w:rFonts w:ascii="Times New Roman" w:hAnsi="Times New Roman"/>
          <w:sz w:val="24"/>
          <w:szCs w:val="24"/>
        </w:rPr>
        <w:t>04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BF5DB" w14:textId="77777777" w:rsidR="00681DFB" w:rsidRDefault="00681DFB">
      <w:r>
        <w:separator/>
      </w:r>
    </w:p>
  </w:endnote>
  <w:endnote w:type="continuationSeparator" w:id="0">
    <w:p w14:paraId="0E6F5679" w14:textId="77777777" w:rsidR="00681DFB" w:rsidRDefault="0068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15CCF" w14:textId="77777777" w:rsidR="00681DFB" w:rsidRDefault="00681DFB">
      <w:r>
        <w:separator/>
      </w:r>
    </w:p>
  </w:footnote>
  <w:footnote w:type="continuationSeparator" w:id="0">
    <w:p w14:paraId="3B93C426" w14:textId="77777777" w:rsidR="00681DFB" w:rsidRDefault="00681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37463"/>
    <w:rsid w:val="00242B12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5346F"/>
    <w:rsid w:val="003728C7"/>
    <w:rsid w:val="00397AAA"/>
    <w:rsid w:val="003A2C07"/>
    <w:rsid w:val="003B0E8B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7562C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2AFB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34FE"/>
    <w:rsid w:val="00652292"/>
    <w:rsid w:val="00655918"/>
    <w:rsid w:val="00657840"/>
    <w:rsid w:val="00681DFB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3AF2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7561C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A580E"/>
    <w:rsid w:val="00EB16BB"/>
    <w:rsid w:val="00EB193D"/>
    <w:rsid w:val="00EB55AD"/>
    <w:rsid w:val="00EC4F42"/>
    <w:rsid w:val="00ED234C"/>
    <w:rsid w:val="00ED3B51"/>
    <w:rsid w:val="00ED3C3C"/>
    <w:rsid w:val="00EE5582"/>
    <w:rsid w:val="00EF0B3B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87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3</cp:revision>
  <cp:lastPrinted>2023-04-28T04:53:00Z</cp:lastPrinted>
  <dcterms:created xsi:type="dcterms:W3CDTF">2025-06-04T10:37:00Z</dcterms:created>
  <dcterms:modified xsi:type="dcterms:W3CDTF">2025-06-05T11:19:00Z</dcterms:modified>
</cp:coreProperties>
</file>