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E176C7">
        <w:rPr>
          <w:rFonts w:ascii="Times New Roman" w:hAnsi="Times New Roman"/>
          <w:b/>
        </w:rPr>
        <w:t>U</w:t>
      </w:r>
      <w:r w:rsidR="00546D13">
        <w:rPr>
          <w:rFonts w:ascii="Times New Roman" w:hAnsi="Times New Roman"/>
          <w:b/>
        </w:rPr>
        <w:t>AB</w:t>
      </w:r>
      <w:r w:rsidR="00E176C7">
        <w:rPr>
          <w:rFonts w:ascii="Times New Roman" w:hAnsi="Times New Roman"/>
          <w:b/>
        </w:rPr>
        <w:t xml:space="preserve"> „ŠAKIŲ</w:t>
      </w:r>
      <w:r w:rsidR="00546D13">
        <w:rPr>
          <w:rFonts w:ascii="Times New Roman" w:hAnsi="Times New Roman"/>
          <w:b/>
        </w:rPr>
        <w:t xml:space="preserve"> KOMUNALINIS ŪKIS</w:t>
      </w:r>
      <w:r w:rsidR="00E176C7">
        <w:rPr>
          <w:rFonts w:ascii="Times New Roman" w:hAnsi="Times New Roman"/>
          <w:b/>
        </w:rPr>
        <w:t>“ 201</w:t>
      </w:r>
      <w:r w:rsidR="00546D13">
        <w:rPr>
          <w:rFonts w:ascii="Times New Roman" w:hAnsi="Times New Roman"/>
          <w:b/>
        </w:rPr>
        <w:t>9</w:t>
      </w:r>
      <w:r w:rsidR="00E176C7">
        <w:rPr>
          <w:rFonts w:ascii="Times New Roman" w:hAnsi="Times New Roman"/>
          <w:b/>
        </w:rPr>
        <w:t xml:space="preserve"> METŲ NUOSTOLIŲ PASKIRSTYMO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12C9A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546D13">
        <w:rPr>
          <w:rFonts w:ascii="Times New Roman" w:hAnsi="Times New Roman"/>
        </w:rPr>
        <w:t xml:space="preserve">gegužės      </w:t>
      </w:r>
      <w:r w:rsidR="00E176C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176C7" w:rsidRDefault="00E176C7" w:rsidP="00E176C7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912C9A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 ir 59 straipsniu, </w:t>
      </w:r>
      <w:r w:rsidR="00912C9A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912C9A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912C9A" w:rsidRPr="00A630C4">
        <w:rPr>
          <w:rFonts w:ascii="Times New Roman" w:hAnsi="Times New Roman"/>
          <w:szCs w:val="24"/>
        </w:rPr>
        <w:t xml:space="preserve"> </w:t>
      </w:r>
      <w:r w:rsidR="00912C9A">
        <w:rPr>
          <w:rFonts w:ascii="Times New Roman" w:hAnsi="Times New Roman"/>
          <w:szCs w:val="24"/>
        </w:rPr>
        <w:t>(Lietuvos Respublikos Vyriausybės 2018 m. kovo 28 d. nutarimo Nr. 313 redakcija), 10.1 punktu</w:t>
      </w:r>
      <w:r w:rsidR="00912C9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bei atsižvelgdamas į tai, kad Šakių rajono savivaldybei priklauso </w:t>
      </w:r>
      <w:r w:rsidR="00546D13">
        <w:rPr>
          <w:rFonts w:ascii="Times New Roman" w:hAnsi="Times New Roman"/>
        </w:rPr>
        <w:t xml:space="preserve">148248 </w:t>
      </w:r>
      <w:r>
        <w:rPr>
          <w:rFonts w:ascii="Times New Roman" w:hAnsi="Times New Roman"/>
        </w:rPr>
        <w:t xml:space="preserve">vnt. </w:t>
      </w:r>
      <w:r w:rsidR="00546D13">
        <w:rPr>
          <w:rFonts w:ascii="Times New Roman" w:hAnsi="Times New Roman"/>
        </w:rPr>
        <w:t>UAB „Šakių komunalinis ūkis</w:t>
      </w:r>
      <w:r>
        <w:rPr>
          <w:rFonts w:ascii="Times New Roman" w:hAnsi="Times New Roman"/>
        </w:rPr>
        <w:t xml:space="preserve">“ akcijų, kurios suteikia 100 proc. balsų, </w:t>
      </w:r>
      <w:bookmarkStart w:id="0" w:name="_GoBack"/>
      <w:bookmarkEnd w:id="0"/>
    </w:p>
    <w:p w:rsidR="00E176C7" w:rsidRDefault="00E176C7" w:rsidP="00E176C7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</w:t>
      </w:r>
      <w:r w:rsidR="00546D13">
        <w:rPr>
          <w:rFonts w:ascii="Times New Roman" w:hAnsi="Times New Roman"/>
        </w:rPr>
        <w:t>UAB</w:t>
      </w:r>
      <w:r>
        <w:rPr>
          <w:rFonts w:ascii="Times New Roman" w:hAnsi="Times New Roman"/>
        </w:rPr>
        <w:t xml:space="preserve"> „Šakių </w:t>
      </w:r>
      <w:r w:rsidR="00546D13">
        <w:rPr>
          <w:rFonts w:ascii="Times New Roman" w:hAnsi="Times New Roman"/>
        </w:rPr>
        <w:t>komunalinis ūkis</w:t>
      </w:r>
      <w:r>
        <w:rPr>
          <w:rFonts w:ascii="Times New Roman" w:hAnsi="Times New Roman"/>
        </w:rPr>
        <w:t>“ 201</w:t>
      </w:r>
      <w:r w:rsidR="00546D13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paskirstytinuosius</w:t>
      </w:r>
      <w:proofErr w:type="spellEnd"/>
      <w:r>
        <w:rPr>
          <w:rFonts w:ascii="Times New Roman" w:hAnsi="Times New Roman"/>
        </w:rPr>
        <w:t xml:space="preserve"> nuostolius: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3"/>
        <w:gridCol w:w="2401"/>
      </w:tblGrid>
      <w:tr w:rsidR="00E176C7" w:rsidRPr="001B66C3" w:rsidTr="00E9632C">
        <w:tc>
          <w:tcPr>
            <w:tcW w:w="669" w:type="dxa"/>
            <w:vAlign w:val="center"/>
          </w:tcPr>
          <w:p w:rsidR="00E176C7" w:rsidRPr="0025211B" w:rsidRDefault="00E176C7" w:rsidP="00E9632C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:rsidR="00E176C7" w:rsidRPr="0025211B" w:rsidRDefault="00E176C7" w:rsidP="00E9632C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 xml:space="preserve">Suma, </w:t>
            </w:r>
            <w:proofErr w:type="spellStart"/>
            <w:r w:rsidRPr="002505D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:rsidR="00E176C7" w:rsidRPr="002505D1" w:rsidRDefault="004A7BFB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-99101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:rsidR="00E176C7" w:rsidRPr="002505D1" w:rsidRDefault="006554C6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-45631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:rsidR="00E176C7" w:rsidRPr="002505D1" w:rsidRDefault="006554C6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:rsidR="00E176C7" w:rsidRPr="002505D1" w:rsidRDefault="006554C6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:rsidR="00E176C7" w:rsidRPr="002505D1" w:rsidRDefault="006554C6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proofErr w:type="spellStart"/>
            <w:r w:rsidRPr="002505D1">
              <w:rPr>
                <w:rFonts w:ascii="Times New Roman" w:hAnsi="Times New Roman"/>
              </w:rPr>
              <w:t>Paskirstytinasis</w:t>
            </w:r>
            <w:proofErr w:type="spellEnd"/>
            <w:r w:rsidRPr="002505D1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:rsidR="00E176C7" w:rsidRPr="002505D1" w:rsidRDefault="006554C6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-144732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:rsidR="00E176C7" w:rsidRPr="002505D1" w:rsidRDefault="006554C6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:rsidR="00E176C7" w:rsidRPr="002505D1" w:rsidRDefault="006554C6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:rsidR="00E176C7" w:rsidRPr="002505D1" w:rsidRDefault="006554C6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10.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:rsidR="00E176C7" w:rsidRPr="002505D1" w:rsidRDefault="006554C6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11.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:rsidR="00E176C7" w:rsidRPr="002505D1" w:rsidRDefault="006554C6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12.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:rsidR="00E176C7" w:rsidRPr="002505D1" w:rsidRDefault="006554C6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13.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:rsidR="00E176C7" w:rsidRPr="002505D1" w:rsidRDefault="006554C6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-144732</w:t>
            </w:r>
          </w:p>
        </w:tc>
      </w:tr>
    </w:tbl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E176C7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DCF" w:rsidRDefault="00494DCF">
      <w:r>
        <w:separator/>
      </w:r>
    </w:p>
  </w:endnote>
  <w:endnote w:type="continuationSeparator" w:id="0">
    <w:p w:rsidR="00494DCF" w:rsidRDefault="0049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6C7" w:rsidRDefault="00E176C7" w:rsidP="00E176C7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:rsidR="00E176C7" w:rsidRDefault="00E176C7" w:rsidP="00E176C7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:rsidR="00E176C7" w:rsidRDefault="00E176C7" w:rsidP="00E176C7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:rsidR="00E176C7" w:rsidRDefault="00E176C7" w:rsidP="00E176C7">
    <w:pPr>
      <w:overflowPunct w:val="0"/>
      <w:rPr>
        <w:rFonts w:ascii="Times New Roman" w:hAnsi="Times New Roman"/>
        <w:szCs w:val="24"/>
      </w:rPr>
    </w:pPr>
  </w:p>
  <w:p w:rsidR="00E176C7" w:rsidRDefault="00E176C7" w:rsidP="00E176C7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:rsidR="00DD47CE" w:rsidRPr="00E176C7" w:rsidRDefault="00E176C7" w:rsidP="00434111">
    <w:pPr>
      <w:overflowPunct w:val="0"/>
    </w:pPr>
    <w:r>
      <w:rPr>
        <w:rFonts w:ascii="Times New Roman" w:hAnsi="Times New Roman"/>
      </w:rPr>
      <w:t>20</w:t>
    </w:r>
    <w:r w:rsidR="004A7BFB">
      <w:rPr>
        <w:rFonts w:ascii="Times New Roman" w:hAnsi="Times New Roman"/>
      </w:rPr>
      <w:t>20</w:t>
    </w:r>
    <w:r w:rsidRPr="003E055C">
      <w:rPr>
        <w:rFonts w:ascii="Times New Roman" w:hAnsi="Times New Roman"/>
      </w:rPr>
      <w:t>-</w:t>
    </w:r>
    <w:r>
      <w:rPr>
        <w:rFonts w:ascii="Times New Roman" w:hAnsi="Times New Roman"/>
      </w:rPr>
      <w:t>0</w:t>
    </w:r>
    <w:r w:rsidR="004A7BFB">
      <w:rPr>
        <w:rFonts w:ascii="Times New Roman" w:hAnsi="Times New Roman"/>
      </w:rPr>
      <w:t>5</w:t>
    </w:r>
    <w:r>
      <w:rPr>
        <w:rFonts w:ascii="Times New Roman" w:hAnsi="Times New Roman"/>
      </w:rPr>
      <w:t>-</w:t>
    </w:r>
    <w:r w:rsidR="004A7BFB">
      <w:t>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DCF" w:rsidRDefault="00494DCF">
      <w:r>
        <w:separator/>
      </w:r>
    </w:p>
  </w:footnote>
  <w:footnote w:type="continuationSeparator" w:id="0">
    <w:p w:rsidR="00494DCF" w:rsidRDefault="00494D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72595"/>
    <w:rsid w:val="00117499"/>
    <w:rsid w:val="00122427"/>
    <w:rsid w:val="00154820"/>
    <w:rsid w:val="001D38EF"/>
    <w:rsid w:val="001E7250"/>
    <w:rsid w:val="00230731"/>
    <w:rsid w:val="00251A99"/>
    <w:rsid w:val="00266B53"/>
    <w:rsid w:val="002765E4"/>
    <w:rsid w:val="0028720A"/>
    <w:rsid w:val="002D3ABC"/>
    <w:rsid w:val="00313CF0"/>
    <w:rsid w:val="00342E29"/>
    <w:rsid w:val="003A0C31"/>
    <w:rsid w:val="003C1F23"/>
    <w:rsid w:val="003E13CC"/>
    <w:rsid w:val="003F491F"/>
    <w:rsid w:val="003F7F58"/>
    <w:rsid w:val="00431465"/>
    <w:rsid w:val="00434111"/>
    <w:rsid w:val="00435ADB"/>
    <w:rsid w:val="00494DCF"/>
    <w:rsid w:val="004A7BFB"/>
    <w:rsid w:val="00521D86"/>
    <w:rsid w:val="00546D13"/>
    <w:rsid w:val="00583E25"/>
    <w:rsid w:val="005B511B"/>
    <w:rsid w:val="00610050"/>
    <w:rsid w:val="00610881"/>
    <w:rsid w:val="006554C6"/>
    <w:rsid w:val="0070001E"/>
    <w:rsid w:val="00730A8F"/>
    <w:rsid w:val="007633CA"/>
    <w:rsid w:val="008337C1"/>
    <w:rsid w:val="008C1B78"/>
    <w:rsid w:val="008D7A2A"/>
    <w:rsid w:val="008E587F"/>
    <w:rsid w:val="008F27F3"/>
    <w:rsid w:val="008F4809"/>
    <w:rsid w:val="00912C9A"/>
    <w:rsid w:val="00927D47"/>
    <w:rsid w:val="0098205C"/>
    <w:rsid w:val="009C4EAB"/>
    <w:rsid w:val="009F065C"/>
    <w:rsid w:val="00A277E3"/>
    <w:rsid w:val="00A839E8"/>
    <w:rsid w:val="00AE7378"/>
    <w:rsid w:val="00B13216"/>
    <w:rsid w:val="00B47628"/>
    <w:rsid w:val="00B75F85"/>
    <w:rsid w:val="00B80F03"/>
    <w:rsid w:val="00BE1E33"/>
    <w:rsid w:val="00BE4C6A"/>
    <w:rsid w:val="00BE6D25"/>
    <w:rsid w:val="00C028C2"/>
    <w:rsid w:val="00C2225A"/>
    <w:rsid w:val="00C25F5F"/>
    <w:rsid w:val="00C838D9"/>
    <w:rsid w:val="00C84A75"/>
    <w:rsid w:val="00C9217A"/>
    <w:rsid w:val="00C921BD"/>
    <w:rsid w:val="00CA454F"/>
    <w:rsid w:val="00CA67DC"/>
    <w:rsid w:val="00CA6ECE"/>
    <w:rsid w:val="00DD47CE"/>
    <w:rsid w:val="00E075B3"/>
    <w:rsid w:val="00E176C7"/>
    <w:rsid w:val="00E432CF"/>
    <w:rsid w:val="00E918BB"/>
    <w:rsid w:val="00ED113F"/>
    <w:rsid w:val="00EE2CE3"/>
    <w:rsid w:val="00F01EF6"/>
    <w:rsid w:val="00F8379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E176C7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1252</Words>
  <Characters>714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1963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8</cp:revision>
  <cp:lastPrinted>2019-02-07T07:30:00Z</cp:lastPrinted>
  <dcterms:created xsi:type="dcterms:W3CDTF">2020-05-07T12:44:00Z</dcterms:created>
  <dcterms:modified xsi:type="dcterms:W3CDTF">2020-05-08T05:28:00Z</dcterms:modified>
</cp:coreProperties>
</file>