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0948315F" w:rsidR="00C36716" w:rsidRPr="007856F2" w:rsidRDefault="00FC30F7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670BF677" w14:textId="5E68E5A6" w:rsidR="00C36716" w:rsidRDefault="00FC30F7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DĖL LICENCIJOS VERSTIS MAŽMENINE PREKYBA ALKOHOLINIAIS GĖRIMAIS</w:t>
      </w:r>
    </w:p>
    <w:p w14:paraId="793F03CB" w14:textId="0891A704" w:rsidR="00FC30F7" w:rsidRPr="00FC30F7" w:rsidRDefault="00155324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M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B „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Kaimo parduotuvė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“ IŠDAVIMO</w:t>
      </w:r>
    </w:p>
    <w:p w14:paraId="50FB1F34" w14:textId="77777777" w:rsidR="00C36716" w:rsidRPr="00A1432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46DB0B10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510BF4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155324">
        <w:rPr>
          <w:rFonts w:ascii="Times New Roman" w:hAnsi="Times New Roman"/>
          <w:color w:val="000000" w:themeColor="text1"/>
          <w:szCs w:val="24"/>
          <w:lang w:eastAsia="ar-SA"/>
        </w:rPr>
        <w:t>5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155324">
        <w:rPr>
          <w:rFonts w:ascii="Times New Roman" w:hAnsi="Times New Roman"/>
          <w:color w:val="000000" w:themeColor="text1"/>
          <w:szCs w:val="24"/>
          <w:lang w:eastAsia="ar-SA"/>
        </w:rPr>
        <w:t xml:space="preserve">birželio      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8203DC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563440"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>MT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>–</w:t>
      </w:r>
    </w:p>
    <w:p w14:paraId="1C96338D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22E5B0AD" w:rsidR="00826254" w:rsidRDefault="00826254" w:rsidP="00826254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 xml:space="preserve">Vadovaudamasis </w:t>
      </w:r>
      <w:r w:rsidRPr="00216DE6">
        <w:rPr>
          <w:rFonts w:ascii="Times New Roman" w:hAnsi="Times New Roman"/>
        </w:rPr>
        <w:t>Didmenin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ir mažmenin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prekybos alkoholio produktais licencijavimo taisykli</w:t>
      </w:r>
      <w:r w:rsidRPr="00216DE6">
        <w:rPr>
          <w:rFonts w:ascii="Times New Roman" w:hAnsi="Times New Roman" w:hint="eastAsia"/>
        </w:rPr>
        <w:t>ų</w:t>
      </w:r>
      <w:r>
        <w:rPr>
          <w:rFonts w:ascii="Times New Roman" w:hAnsi="Times New Roman"/>
        </w:rPr>
        <w:t xml:space="preserve">, </w:t>
      </w:r>
      <w:r w:rsidRPr="00216DE6">
        <w:rPr>
          <w:rFonts w:ascii="Times New Roman" w:hAnsi="Times New Roman"/>
        </w:rPr>
        <w:t>patvirtint</w:t>
      </w:r>
      <w:r w:rsidRPr="00216DE6">
        <w:rPr>
          <w:rFonts w:ascii="Times New Roman" w:hAnsi="Times New Roman" w:hint="eastAsia"/>
        </w:rPr>
        <w:t>ų</w:t>
      </w:r>
      <w:r w:rsidRPr="00216DE6">
        <w:rPr>
          <w:rFonts w:ascii="Times New Roman" w:hAnsi="Times New Roman"/>
        </w:rPr>
        <w:t xml:space="preserve"> Lietuvos Respublikos Vyriausyb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2004 m. geguž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 d. nutarimu Nr. 618</w:t>
      </w:r>
      <w:r>
        <w:rPr>
          <w:rFonts w:ascii="Times New Roman" w:hAnsi="Times New Roman"/>
        </w:rPr>
        <w:t xml:space="preserve"> </w:t>
      </w:r>
      <w:bookmarkStart w:id="0" w:name="_Hlk500408815"/>
      <w:r w:rsidRPr="006201E3">
        <w:rPr>
          <w:rFonts w:ascii="Times New Roman" w:hAnsi="Times New Roman" w:hint="eastAsia"/>
        </w:rPr>
        <w:t>„</w:t>
      </w:r>
      <w:r w:rsidRPr="006201E3">
        <w:rPr>
          <w:rFonts w:ascii="Times New Roman" w:hAnsi="Times New Roman"/>
        </w:rPr>
        <w:t>D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l Didmenin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ir ma</w:t>
      </w:r>
      <w:r w:rsidRPr="006201E3">
        <w:rPr>
          <w:rFonts w:ascii="Times New Roman" w:hAnsi="Times New Roman" w:hint="eastAsia"/>
        </w:rPr>
        <w:t>ž</w:t>
      </w:r>
      <w:r w:rsidRPr="006201E3">
        <w:rPr>
          <w:rFonts w:ascii="Times New Roman" w:hAnsi="Times New Roman"/>
        </w:rPr>
        <w:t>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prekybos alkoholio produktais licencijavimo taisykli</w:t>
      </w:r>
      <w:r w:rsidRPr="006201E3">
        <w:rPr>
          <w:rFonts w:ascii="Times New Roman" w:hAnsi="Times New Roman" w:hint="eastAsia"/>
        </w:rPr>
        <w:t>ų</w:t>
      </w:r>
      <w:r w:rsidRPr="006201E3">
        <w:rPr>
          <w:rFonts w:ascii="Times New Roman" w:hAnsi="Times New Roman"/>
        </w:rPr>
        <w:t xml:space="preserve"> patvirtinimo</w:t>
      </w:r>
      <w:r>
        <w:rPr>
          <w:rFonts w:ascii="Times New Roman" w:hAnsi="Times New Roman"/>
        </w:rPr>
        <w:t>“</w:t>
      </w:r>
      <w:bookmarkEnd w:id="0"/>
      <w:r>
        <w:rPr>
          <w:rFonts w:ascii="Times New Roman" w:hAnsi="Times New Roman"/>
        </w:rPr>
        <w:t>,</w:t>
      </w:r>
      <w:r w:rsidRPr="006201E3">
        <w:rPr>
          <w:rFonts w:ascii="Times New Roman" w:hAnsi="Times New Roman"/>
        </w:rPr>
        <w:t xml:space="preserve"> </w:t>
      </w:r>
      <w:r w:rsidR="00FC30F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6 </w:t>
      </w:r>
      <w:r w:rsidRPr="00216DE6">
        <w:rPr>
          <w:rFonts w:ascii="Times New Roman" w:hAnsi="Times New Roman"/>
        </w:rPr>
        <w:t>punktu</w:t>
      </w:r>
      <w:r>
        <w:rPr>
          <w:rFonts w:ascii="Times New Roman" w:hAnsi="Times New Roman"/>
        </w:rPr>
        <w:t xml:space="preserve"> ir </w:t>
      </w:r>
      <w:r w:rsidR="00155324">
        <w:rPr>
          <w:rFonts w:ascii="Times New Roman" w:hAnsi="Times New Roman"/>
        </w:rPr>
        <w:t xml:space="preserve">atsižvelgdamas į MB </w:t>
      </w:r>
      <w:r w:rsidR="00FC30F7">
        <w:rPr>
          <w:rFonts w:ascii="Times New Roman" w:hAnsi="Times New Roman"/>
        </w:rPr>
        <w:t>„</w:t>
      </w:r>
      <w:r w:rsidR="00155324">
        <w:rPr>
          <w:rFonts w:ascii="Times New Roman" w:hAnsi="Times New Roman"/>
        </w:rPr>
        <w:t>Kaimo parduotuvė</w:t>
      </w:r>
      <w:r w:rsidR="00FC30F7">
        <w:rPr>
          <w:rFonts w:ascii="Times New Roman" w:hAnsi="Times New Roman"/>
        </w:rPr>
        <w:t xml:space="preserve">“ </w:t>
      </w:r>
      <w:r>
        <w:rPr>
          <w:rFonts w:ascii="Times New Roman" w:hAnsi="Times New Roman"/>
          <w:color w:val="000000"/>
          <w:szCs w:val="24"/>
        </w:rPr>
        <w:t>202</w:t>
      </w:r>
      <w:r w:rsidR="00155324">
        <w:rPr>
          <w:rFonts w:ascii="Times New Roman" w:hAnsi="Times New Roman"/>
          <w:color w:val="000000"/>
          <w:szCs w:val="24"/>
        </w:rPr>
        <w:t xml:space="preserve">5 </w:t>
      </w:r>
      <w:r>
        <w:rPr>
          <w:rFonts w:ascii="Times New Roman" w:hAnsi="Times New Roman"/>
          <w:color w:val="000000"/>
          <w:szCs w:val="24"/>
        </w:rPr>
        <w:t xml:space="preserve">m. </w:t>
      </w:r>
      <w:r w:rsidR="00FC30F7">
        <w:rPr>
          <w:rFonts w:ascii="Times New Roman" w:hAnsi="Times New Roman"/>
          <w:color w:val="000000"/>
          <w:szCs w:val="24"/>
        </w:rPr>
        <w:t>b</w:t>
      </w:r>
      <w:r w:rsidR="00155324">
        <w:rPr>
          <w:rFonts w:ascii="Times New Roman" w:hAnsi="Times New Roman"/>
          <w:color w:val="000000"/>
          <w:szCs w:val="24"/>
        </w:rPr>
        <w:t>irželio 5</w:t>
      </w:r>
      <w:r>
        <w:rPr>
          <w:rFonts w:ascii="Times New Roman" w:hAnsi="Times New Roman"/>
          <w:color w:val="000000"/>
          <w:szCs w:val="24"/>
        </w:rPr>
        <w:t xml:space="preserve"> d. p</w:t>
      </w:r>
      <w:r w:rsidR="00155324">
        <w:rPr>
          <w:rFonts w:ascii="Times New Roman" w:hAnsi="Times New Roman"/>
          <w:color w:val="000000"/>
          <w:szCs w:val="24"/>
        </w:rPr>
        <w:t>rašymą</w:t>
      </w:r>
      <w:r>
        <w:rPr>
          <w:rFonts w:ascii="Times New Roman" w:hAnsi="Times New Roman"/>
          <w:color w:val="000000"/>
          <w:szCs w:val="24"/>
        </w:rPr>
        <w:t>,</w:t>
      </w:r>
    </w:p>
    <w:p w14:paraId="1E1412C9" w14:textId="302F531F" w:rsidR="00826254" w:rsidRPr="0032396B" w:rsidRDefault="00826254" w:rsidP="008203DC">
      <w:pPr>
        <w:pStyle w:val="Pagrindiniotekstotrauka"/>
        <w:spacing w:line="360" w:lineRule="auto"/>
        <w:rPr>
          <w:color w:val="000000" w:themeColor="text1"/>
        </w:rPr>
      </w:pPr>
      <w:r>
        <w:rPr>
          <w:spacing w:val="50"/>
        </w:rPr>
        <w:t>i</w:t>
      </w:r>
      <w:r w:rsidRPr="00A32216">
        <w:rPr>
          <w:spacing w:val="50"/>
        </w:rPr>
        <w:t>šduodu</w:t>
      </w:r>
      <w:r>
        <w:t xml:space="preserve"> </w:t>
      </w:r>
      <w:r w:rsidRPr="007E7981">
        <w:t>licencij</w:t>
      </w:r>
      <w:r w:rsidRPr="007E7981">
        <w:rPr>
          <w:rFonts w:hint="eastAsia"/>
        </w:rPr>
        <w:t>ą</w:t>
      </w:r>
      <w:r w:rsidRPr="007E7981">
        <w:t xml:space="preserve"> verstis mažmenine prekyba alkoholiniais g</w:t>
      </w:r>
      <w:r w:rsidRPr="007E7981">
        <w:rPr>
          <w:rFonts w:hint="eastAsia"/>
        </w:rPr>
        <w:t>ė</w:t>
      </w:r>
      <w:r w:rsidRPr="007E7981">
        <w:t xml:space="preserve">rimais </w:t>
      </w:r>
      <w:r w:rsidR="008A376C">
        <w:t>Nr. 3</w:t>
      </w:r>
      <w:r w:rsidR="008203DC">
        <w:t>3</w:t>
      </w:r>
      <w:r w:rsidR="00155324">
        <w:t>5</w:t>
      </w:r>
      <w:r w:rsidR="008A376C">
        <w:t xml:space="preserve"> </w:t>
      </w:r>
      <w:r w:rsidR="00155324">
        <w:t>M</w:t>
      </w:r>
      <w:r w:rsidR="00FC30F7">
        <w:rPr>
          <w:bCs/>
        </w:rPr>
        <w:t>B „</w:t>
      </w:r>
      <w:r w:rsidR="00155324">
        <w:rPr>
          <w:bCs/>
        </w:rPr>
        <w:t>Kaimo parduotuvė</w:t>
      </w:r>
      <w:r w:rsidR="00FC30F7">
        <w:rPr>
          <w:bCs/>
        </w:rPr>
        <w:t>“</w:t>
      </w:r>
      <w:r>
        <w:t>, juridinio asmens kodas</w:t>
      </w:r>
      <w:r w:rsidR="00FC30F7">
        <w:t xml:space="preserve"> </w:t>
      </w:r>
      <w:r w:rsidR="00155324">
        <w:t>307135092</w:t>
      </w:r>
      <w:r>
        <w:t xml:space="preserve">, </w:t>
      </w:r>
      <w:r w:rsidR="003947F8">
        <w:t>parduotuvei</w:t>
      </w:r>
      <w:r w:rsidR="00D6397E">
        <w:t xml:space="preserve">, </w:t>
      </w:r>
      <w:r w:rsidR="004129D1" w:rsidRPr="004129D1">
        <w:t>esan</w:t>
      </w:r>
      <w:r w:rsidR="00F46615">
        <w:t>či</w:t>
      </w:r>
      <w:r w:rsidR="003947F8">
        <w:t>ai</w:t>
      </w:r>
      <w:r w:rsidR="004129D1" w:rsidRPr="004129D1">
        <w:t xml:space="preserve"> adres</w:t>
      </w:r>
      <w:r w:rsidR="008203DC">
        <w:t>u</w:t>
      </w:r>
      <w:r w:rsidR="00155324">
        <w:t xml:space="preserve"> Nemuno g. 4-1, Kubilių k., Plokščių sen.,</w:t>
      </w:r>
      <w:r w:rsidR="00FC30F7">
        <w:t xml:space="preserve"> Šakių r. sav.</w:t>
      </w:r>
      <w:r w:rsidR="008203DC">
        <w:t xml:space="preserve"> </w:t>
      </w:r>
      <w:r w:rsidR="00364050" w:rsidRPr="007E7981">
        <w:t>(</w:t>
      </w:r>
      <w:r w:rsidR="003947F8">
        <w:t>n</w:t>
      </w:r>
      <w:r w:rsidR="00364050" w:rsidRPr="004129D1">
        <w:t>ekilnojamojo turto registro Nr</w:t>
      </w:r>
      <w:r w:rsidR="00364050" w:rsidRPr="0032396B">
        <w:rPr>
          <w:color w:val="000000" w:themeColor="text1"/>
        </w:rPr>
        <w:t>.</w:t>
      </w:r>
      <w:r w:rsid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70/</w:t>
      </w:r>
      <w:r w:rsidR="00D6397E" w:rsidRPr="0032396B">
        <w:rPr>
          <w:color w:val="000000" w:themeColor="text1"/>
        </w:rPr>
        <w:t>82121</w:t>
      </w:r>
      <w:r w:rsidR="00364050" w:rsidRPr="0032396B">
        <w:rPr>
          <w:color w:val="000000" w:themeColor="text1"/>
        </w:rPr>
        <w:t>, unikalus Nr.</w:t>
      </w:r>
      <w:r w:rsidR="00D6397E" w:rsidRP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8497-</w:t>
      </w:r>
      <w:r w:rsidR="00C364F1" w:rsidRPr="0032396B">
        <w:rPr>
          <w:color w:val="000000" w:themeColor="text1"/>
        </w:rPr>
        <w:t>6025</w:t>
      </w:r>
      <w:r w:rsidR="00FC30F7" w:rsidRPr="0032396B">
        <w:rPr>
          <w:color w:val="000000" w:themeColor="text1"/>
        </w:rPr>
        <w:t>-301</w:t>
      </w:r>
      <w:r w:rsidR="00C364F1" w:rsidRPr="0032396B">
        <w:rPr>
          <w:color w:val="000000" w:themeColor="text1"/>
        </w:rPr>
        <w:t>3:0001</w:t>
      </w:r>
      <w:r w:rsidR="00364050" w:rsidRPr="0032396B">
        <w:rPr>
          <w:color w:val="000000" w:themeColor="text1"/>
        </w:rPr>
        <w:t xml:space="preserve">, plotas </w:t>
      </w:r>
      <w:r w:rsidR="00C364F1" w:rsidRPr="0032396B">
        <w:rPr>
          <w:color w:val="000000" w:themeColor="text1"/>
        </w:rPr>
        <w:t>91,03</w:t>
      </w:r>
      <w:r w:rsidR="00364050" w:rsidRPr="0032396B">
        <w:rPr>
          <w:bCs/>
          <w:color w:val="000000" w:themeColor="text1"/>
        </w:rPr>
        <w:t xml:space="preserve"> </w:t>
      </w:r>
      <w:r w:rsidR="00364050" w:rsidRPr="0032396B">
        <w:rPr>
          <w:color w:val="000000" w:themeColor="text1"/>
        </w:rPr>
        <w:t>kv. m).</w:t>
      </w:r>
    </w:p>
    <w:p w14:paraId="36B9C60F" w14:textId="31ADA10B" w:rsidR="00363037" w:rsidRPr="00A1432F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0FEFF89B" w14:textId="77777777" w:rsidR="00944B71" w:rsidRPr="00A1432F" w:rsidRDefault="00944B71" w:rsidP="00510BF4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28AE0E09" w:rsidR="00AE4CBA" w:rsidRDefault="00FC30F7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Cs w:val="24"/>
          <w:lang w:eastAsia="ar-SA"/>
        </w:rPr>
        <w:t>Savivaldybės meras</w:t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</w:t>
      </w: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     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ECA6B9C" w14:textId="068EFCE4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68879AA" w14:textId="7D2CD4EA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F1136A" w14:textId="6AC6A70D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20392C2" w14:textId="77777777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77777777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74E70220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155324">
        <w:rPr>
          <w:rFonts w:ascii="Times New Roman" w:hAnsi="Times New Roman"/>
          <w:color w:val="000000" w:themeColor="text1"/>
          <w:szCs w:val="24"/>
        </w:rPr>
        <w:t>5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0</w:t>
      </w:r>
      <w:r w:rsidR="00155324">
        <w:rPr>
          <w:rFonts w:ascii="Times New Roman" w:hAnsi="Times New Roman"/>
          <w:color w:val="000000" w:themeColor="text1"/>
          <w:szCs w:val="24"/>
        </w:rPr>
        <w:t>6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155324">
        <w:rPr>
          <w:rFonts w:ascii="Times New Roman" w:hAnsi="Times New Roman"/>
          <w:color w:val="000000" w:themeColor="text1"/>
          <w:szCs w:val="24"/>
        </w:rPr>
        <w:t>16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6E03C1">
      <w:headerReference w:type="even" r:id="rId8"/>
      <w:headerReference w:type="default" r:id="rId9"/>
      <w:pgSz w:w="11907" w:h="16840" w:code="9"/>
      <w:pgMar w:top="1701" w:right="567" w:bottom="851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7C237" w14:textId="77777777" w:rsidR="00D3303A" w:rsidRDefault="00D3303A">
      <w:r>
        <w:separator/>
      </w:r>
    </w:p>
  </w:endnote>
  <w:endnote w:type="continuationSeparator" w:id="0">
    <w:p w14:paraId="444BEDD6" w14:textId="77777777" w:rsidR="00D3303A" w:rsidRDefault="00D33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E3DDB" w14:textId="77777777" w:rsidR="00D3303A" w:rsidRDefault="00D3303A">
      <w:r>
        <w:separator/>
      </w:r>
    </w:p>
  </w:footnote>
  <w:footnote w:type="continuationSeparator" w:id="0">
    <w:p w14:paraId="41F7D41F" w14:textId="77777777" w:rsidR="00D3303A" w:rsidRDefault="00D33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44146"/>
      <w:docPartObj>
        <w:docPartGallery w:val="Page Numbers (Top of Page)"/>
        <w:docPartUnique/>
      </w:docPartObj>
    </w:sdtPr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333259"/>
      <w:docPartObj>
        <w:docPartGallery w:val="Page Numbers (Top of Page)"/>
        <w:docPartUnique/>
      </w:docPartObj>
    </w:sdtPr>
    <w:sdtContent>
      <w:p w14:paraId="7E3940BD" w14:textId="77777777" w:rsidR="00AE4CBA" w:rsidRDefault="00000000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 w16cid:durableId="966279272">
    <w:abstractNumId w:val="4"/>
  </w:num>
  <w:num w:numId="2" w16cid:durableId="1790124335">
    <w:abstractNumId w:val="2"/>
  </w:num>
  <w:num w:numId="3" w16cid:durableId="279993343">
    <w:abstractNumId w:val="0"/>
  </w:num>
  <w:num w:numId="4" w16cid:durableId="1418164300">
    <w:abstractNumId w:val="3"/>
  </w:num>
  <w:num w:numId="5" w16cid:durableId="4942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631C0"/>
    <w:rsid w:val="00091C4D"/>
    <w:rsid w:val="000A6EB7"/>
    <w:rsid w:val="000B3D0C"/>
    <w:rsid w:val="00117499"/>
    <w:rsid w:val="00155324"/>
    <w:rsid w:val="001807A2"/>
    <w:rsid w:val="001963FD"/>
    <w:rsid w:val="001D2045"/>
    <w:rsid w:val="001D38EF"/>
    <w:rsid w:val="001E7250"/>
    <w:rsid w:val="002043C7"/>
    <w:rsid w:val="002152CA"/>
    <w:rsid w:val="00233663"/>
    <w:rsid w:val="002736A6"/>
    <w:rsid w:val="0028720A"/>
    <w:rsid w:val="002D3ABC"/>
    <w:rsid w:val="002F3497"/>
    <w:rsid w:val="00313CF0"/>
    <w:rsid w:val="0032396B"/>
    <w:rsid w:val="0033012F"/>
    <w:rsid w:val="0033105D"/>
    <w:rsid w:val="00342E29"/>
    <w:rsid w:val="003438C4"/>
    <w:rsid w:val="003517FE"/>
    <w:rsid w:val="0036130E"/>
    <w:rsid w:val="00363037"/>
    <w:rsid w:val="00364050"/>
    <w:rsid w:val="00387165"/>
    <w:rsid w:val="003947F8"/>
    <w:rsid w:val="003A0C31"/>
    <w:rsid w:val="003B042A"/>
    <w:rsid w:val="003B3B53"/>
    <w:rsid w:val="003C75B5"/>
    <w:rsid w:val="003D7561"/>
    <w:rsid w:val="003F5986"/>
    <w:rsid w:val="004129D1"/>
    <w:rsid w:val="00425EDF"/>
    <w:rsid w:val="004268F1"/>
    <w:rsid w:val="00434111"/>
    <w:rsid w:val="00435ADB"/>
    <w:rsid w:val="004653C5"/>
    <w:rsid w:val="00477B9E"/>
    <w:rsid w:val="004850FB"/>
    <w:rsid w:val="004B1D8D"/>
    <w:rsid w:val="004C7749"/>
    <w:rsid w:val="004E2BDC"/>
    <w:rsid w:val="004F17C1"/>
    <w:rsid w:val="00510BF4"/>
    <w:rsid w:val="00514B35"/>
    <w:rsid w:val="00521D86"/>
    <w:rsid w:val="00533FC3"/>
    <w:rsid w:val="00563440"/>
    <w:rsid w:val="00566E52"/>
    <w:rsid w:val="00583E25"/>
    <w:rsid w:val="005C45DD"/>
    <w:rsid w:val="005F5968"/>
    <w:rsid w:val="00610881"/>
    <w:rsid w:val="00611D70"/>
    <w:rsid w:val="0066571E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C7C5C"/>
    <w:rsid w:val="00810457"/>
    <w:rsid w:val="008203DC"/>
    <w:rsid w:val="00826254"/>
    <w:rsid w:val="0083524F"/>
    <w:rsid w:val="00857F08"/>
    <w:rsid w:val="008A376C"/>
    <w:rsid w:val="008A4B54"/>
    <w:rsid w:val="008C1B78"/>
    <w:rsid w:val="008F4809"/>
    <w:rsid w:val="00907BC7"/>
    <w:rsid w:val="00942AF4"/>
    <w:rsid w:val="00944B71"/>
    <w:rsid w:val="00957C3C"/>
    <w:rsid w:val="0096283B"/>
    <w:rsid w:val="00964E94"/>
    <w:rsid w:val="0098205C"/>
    <w:rsid w:val="009837EC"/>
    <w:rsid w:val="009868D6"/>
    <w:rsid w:val="009A32CF"/>
    <w:rsid w:val="009B1479"/>
    <w:rsid w:val="009C4EAB"/>
    <w:rsid w:val="009F065C"/>
    <w:rsid w:val="00A1432F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6359C"/>
    <w:rsid w:val="00B72A86"/>
    <w:rsid w:val="00B75F85"/>
    <w:rsid w:val="00B871D6"/>
    <w:rsid w:val="00B9146E"/>
    <w:rsid w:val="00BA7F1B"/>
    <w:rsid w:val="00BE05F6"/>
    <w:rsid w:val="00BE1413"/>
    <w:rsid w:val="00BE1E33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D019B"/>
    <w:rsid w:val="00CD715B"/>
    <w:rsid w:val="00CD7AB8"/>
    <w:rsid w:val="00CF529F"/>
    <w:rsid w:val="00D26D3A"/>
    <w:rsid w:val="00D3303A"/>
    <w:rsid w:val="00D53265"/>
    <w:rsid w:val="00D6397E"/>
    <w:rsid w:val="00DA31C5"/>
    <w:rsid w:val="00DC0BF4"/>
    <w:rsid w:val="00DD0D01"/>
    <w:rsid w:val="00DD278B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46615"/>
    <w:rsid w:val="00F4729C"/>
    <w:rsid w:val="00F63CAE"/>
    <w:rsid w:val="00F7358B"/>
    <w:rsid w:val="00FA0839"/>
    <w:rsid w:val="00FC30F7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1306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7</cp:revision>
  <cp:lastPrinted>2018-04-18T05:14:00Z</cp:lastPrinted>
  <dcterms:created xsi:type="dcterms:W3CDTF">2025-06-13T12:05:00Z</dcterms:created>
  <dcterms:modified xsi:type="dcterms:W3CDTF">2025-06-16T11:40:00Z</dcterms:modified>
</cp:coreProperties>
</file>