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4F48E" w14:textId="27340C67" w:rsidR="0099629D" w:rsidRPr="00326B85" w:rsidRDefault="00561F05" w:rsidP="0088511B">
      <w:pPr>
        <w:tabs>
          <w:tab w:val="left" w:pos="2977"/>
        </w:tabs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547C4CD6" w14:textId="77777777" w:rsidR="008E090D" w:rsidRDefault="00AF7E01" w:rsidP="008E090D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bookmarkStart w:id="0" w:name="_Hlk31622425"/>
      <w:r w:rsidRPr="0086514C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="00B968A9">
        <w:rPr>
          <w:rFonts w:ascii="Times New Roman" w:hAnsi="Times New Roman"/>
          <w:b/>
          <w:sz w:val="24"/>
          <w:szCs w:val="24"/>
          <w:lang w:val="lt-LT"/>
        </w:rPr>
        <w:t xml:space="preserve">PRITARIMO </w:t>
      </w:r>
      <w:r w:rsidR="008E090D">
        <w:rPr>
          <w:rFonts w:ascii="Times New Roman" w:hAnsi="Times New Roman"/>
          <w:b/>
          <w:sz w:val="24"/>
          <w:szCs w:val="24"/>
          <w:lang w:val="lt-LT"/>
        </w:rPr>
        <w:t>GELGAUDIŠKIO</w:t>
      </w:r>
      <w:r w:rsidR="009B16B0">
        <w:rPr>
          <w:rFonts w:ascii="Times New Roman" w:hAnsi="Times New Roman"/>
          <w:b/>
          <w:sz w:val="24"/>
          <w:szCs w:val="24"/>
          <w:lang w:val="lt-LT"/>
        </w:rPr>
        <w:t xml:space="preserve"> PAGRINDINĖS MOKYKLOS</w:t>
      </w:r>
    </w:p>
    <w:p w14:paraId="28E76244" w14:textId="76D13F74" w:rsidR="00AF7E01" w:rsidRPr="00712BD0" w:rsidRDefault="00B968A9" w:rsidP="008E090D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r>
        <w:rPr>
          <w:rFonts w:ascii="Times New Roman" w:hAnsi="Times New Roman"/>
          <w:b/>
          <w:sz w:val="24"/>
          <w:szCs w:val="24"/>
          <w:lang w:val="lt-LT"/>
        </w:rPr>
        <w:t xml:space="preserve"> IKIMOKYKLINIO UGDYMO PROGRAMAI</w:t>
      </w:r>
      <w:r w:rsidR="00102940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</w:p>
    <w:bookmarkEnd w:id="0"/>
    <w:p w14:paraId="68C88B2E" w14:textId="77777777" w:rsidR="0099629D" w:rsidRPr="00853C4C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307CC6A8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E60A04">
        <w:rPr>
          <w:rFonts w:ascii="Times New Roman" w:hAnsi="Times New Roman"/>
          <w:sz w:val="24"/>
          <w:szCs w:val="24"/>
          <w:lang w:val="lt-LT"/>
        </w:rPr>
        <w:t>5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485C80">
        <w:rPr>
          <w:rFonts w:ascii="Times New Roman" w:hAnsi="Times New Roman"/>
          <w:sz w:val="24"/>
          <w:szCs w:val="24"/>
          <w:lang w:val="lt-LT"/>
        </w:rPr>
        <w:t>birželio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1B13D3E" w14:textId="77777777" w:rsidR="009A12C2" w:rsidRPr="00326B85" w:rsidRDefault="009A12C2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1E301B1B" w14:textId="62AB687D" w:rsidR="00AE7BCF" w:rsidRPr="001B7B72" w:rsidRDefault="009A12C2" w:rsidP="001B7B72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>Vadovaudamasi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Lietuvos Respublikos 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vietos savivaldos įstatymo </w:t>
      </w:r>
      <w:r w:rsidR="00DE2AD4">
        <w:rPr>
          <w:rFonts w:ascii="Times New Roman" w:hAnsi="Times New Roman"/>
          <w:color w:val="000000" w:themeColor="text1"/>
          <w:sz w:val="24"/>
          <w:szCs w:val="24"/>
          <w:lang w:val="lt-LT"/>
        </w:rPr>
        <w:t>3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straipsnio </w:t>
      </w:r>
      <w:r w:rsidR="001B0519">
        <w:rPr>
          <w:rFonts w:ascii="Times New Roman" w:hAnsi="Times New Roman"/>
          <w:color w:val="000000" w:themeColor="text1"/>
          <w:sz w:val="24"/>
          <w:szCs w:val="24"/>
          <w:lang w:val="lt-LT"/>
        </w:rPr>
        <w:t>3 dalimi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>,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6 straipsnio 8 punktu,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Lietuvos Respublikos švietimo įstatymo </w:t>
      </w:r>
      <w:r w:rsidR="00ED6AC1">
        <w:rPr>
          <w:rFonts w:ascii="Times New Roman" w:hAnsi="Times New Roman"/>
          <w:sz w:val="24"/>
          <w:szCs w:val="24"/>
          <w:lang w:val="lt-LT"/>
        </w:rPr>
        <w:t>7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straipsnio </w:t>
      </w:r>
      <w:r w:rsidR="009B6476" w:rsidRPr="00D47337">
        <w:rPr>
          <w:rFonts w:ascii="Times New Roman" w:hAnsi="Times New Roman"/>
          <w:sz w:val="24"/>
          <w:szCs w:val="24"/>
          <w:lang w:val="lt-LT"/>
        </w:rPr>
        <w:t>2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dali</w:t>
      </w:r>
      <w:r w:rsidR="00ED6AC1">
        <w:rPr>
          <w:rFonts w:ascii="Times New Roman" w:hAnsi="Times New Roman"/>
          <w:sz w:val="24"/>
          <w:szCs w:val="24"/>
          <w:lang w:val="lt-LT"/>
        </w:rPr>
        <w:t xml:space="preserve">mi, </w:t>
      </w:r>
      <w:r w:rsidR="00ED6AC1" w:rsidRPr="00ED6AC1">
        <w:rPr>
          <w:rFonts w:ascii="Times New Roman" w:hAnsi="Times New Roman"/>
          <w:sz w:val="24"/>
          <w:szCs w:val="24"/>
          <w:lang w:val="lt-LT"/>
        </w:rPr>
        <w:t>Ikimokyklinio ugdymo programos gairių, patvirtintų Lietuvos Respublikos švietimo ir mokslo ministro 2023 m. rugsėjo 4 d. įsakymu Nr. V-1142 „Dėl Ikimokyklinio ugdymo programos gairių patvirtinimo“, 46 punktu</w:t>
      </w:r>
      <w:r w:rsidR="001B7B72">
        <w:rPr>
          <w:rFonts w:ascii="Times New Roman" w:hAnsi="Times New Roman"/>
          <w:sz w:val="24"/>
          <w:szCs w:val="24"/>
          <w:lang w:val="lt-LT"/>
        </w:rPr>
        <w:t>,</w:t>
      </w:r>
      <w:r w:rsidR="001B7B72"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B7B72" w:rsidRPr="001B7B72">
        <w:rPr>
          <w:rFonts w:ascii="Times New Roman" w:hAnsi="Times New Roman"/>
          <w:sz w:val="24"/>
          <w:szCs w:val="24"/>
          <w:lang w:val="lt-LT"/>
        </w:rPr>
        <w:t>įvertinęs šeimų, auginančių ikimokyklinio amžiaus vaikus, švietimo poreikius</w:t>
      </w:r>
      <w:r w:rsidR="001B7B72">
        <w:rPr>
          <w:rFonts w:ascii="Times New Roman" w:hAnsi="Times New Roman"/>
          <w:sz w:val="24"/>
          <w:szCs w:val="24"/>
          <w:lang w:val="lt-LT"/>
        </w:rPr>
        <w:t xml:space="preserve"> bei 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atsižvelgdamas į </w:t>
      </w:r>
      <w:r w:rsidR="009F6AE5">
        <w:rPr>
          <w:rFonts w:ascii="Times New Roman" w:hAnsi="Times New Roman"/>
          <w:sz w:val="24"/>
          <w:szCs w:val="24"/>
          <w:lang w:val="lt-LT"/>
        </w:rPr>
        <w:t>Gelgaudiškio</w:t>
      </w:r>
      <w:r w:rsidR="009B16B0">
        <w:rPr>
          <w:rFonts w:ascii="Times New Roman" w:hAnsi="Times New Roman"/>
          <w:sz w:val="24"/>
          <w:szCs w:val="24"/>
          <w:lang w:val="lt-LT"/>
        </w:rPr>
        <w:t xml:space="preserve"> pagrindinės mokyklos</w:t>
      </w:r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85C80">
        <w:rPr>
          <w:rFonts w:ascii="Times New Roman" w:hAnsi="Times New Roman"/>
          <w:sz w:val="24"/>
          <w:szCs w:val="24"/>
          <w:lang w:val="lt-LT"/>
        </w:rPr>
        <w:t>direktor</w:t>
      </w:r>
      <w:r w:rsidR="009F6AE5">
        <w:rPr>
          <w:rFonts w:ascii="Times New Roman" w:hAnsi="Times New Roman"/>
          <w:sz w:val="24"/>
          <w:szCs w:val="24"/>
          <w:lang w:val="lt-LT"/>
        </w:rPr>
        <w:t>ės Odetos Dailidienės</w:t>
      </w:r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2025 m. </w:t>
      </w:r>
      <w:r w:rsidR="007E19FC">
        <w:rPr>
          <w:rFonts w:ascii="Times New Roman" w:hAnsi="Times New Roman"/>
          <w:sz w:val="24"/>
          <w:szCs w:val="24"/>
          <w:lang w:val="lt-LT"/>
        </w:rPr>
        <w:t>birželio 1</w:t>
      </w:r>
      <w:r w:rsidR="009B16B0">
        <w:rPr>
          <w:rFonts w:ascii="Times New Roman" w:hAnsi="Times New Roman"/>
          <w:sz w:val="24"/>
          <w:szCs w:val="24"/>
          <w:lang w:val="lt-LT"/>
        </w:rPr>
        <w:t>3</w:t>
      </w:r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d. prašymą Nr. </w:t>
      </w:r>
      <w:r w:rsidR="009F6AE5">
        <w:rPr>
          <w:rFonts w:ascii="Times New Roman" w:hAnsi="Times New Roman"/>
          <w:sz w:val="24"/>
          <w:szCs w:val="24"/>
          <w:lang w:val="lt-LT"/>
        </w:rPr>
        <w:t>5V-110</w:t>
      </w:r>
      <w:r w:rsidR="000E5BE1">
        <w:rPr>
          <w:rFonts w:ascii="Times New Roman" w:hAnsi="Times New Roman"/>
          <w:sz w:val="24"/>
          <w:szCs w:val="24"/>
          <w:lang w:val="lt-LT"/>
        </w:rPr>
        <w:t xml:space="preserve"> ir į Š</w:t>
      </w:r>
      <w:r w:rsidR="000E5BE1" w:rsidRPr="000E5BE1">
        <w:rPr>
          <w:rFonts w:ascii="Times New Roman" w:hAnsi="Times New Roman"/>
          <w:sz w:val="24"/>
          <w:szCs w:val="24"/>
          <w:lang w:val="lt-LT"/>
        </w:rPr>
        <w:t>akių rajono savivaldybės švietimo įstaigų ikimokyklinio ugdymo programų vertinimo darbo grupės</w:t>
      </w:r>
      <w:r w:rsidR="000E5BE1">
        <w:rPr>
          <w:rFonts w:ascii="Times New Roman" w:hAnsi="Times New Roman"/>
          <w:sz w:val="24"/>
          <w:szCs w:val="24"/>
          <w:lang w:val="lt-LT"/>
        </w:rPr>
        <w:t xml:space="preserve"> įvertintą atnaujintą </w:t>
      </w:r>
      <w:r w:rsidR="009F6AE5">
        <w:rPr>
          <w:rFonts w:ascii="Times New Roman" w:hAnsi="Times New Roman"/>
          <w:sz w:val="24"/>
          <w:szCs w:val="24"/>
          <w:lang w:val="lt-LT"/>
        </w:rPr>
        <w:t>Gelgaudiškio</w:t>
      </w:r>
      <w:r w:rsidR="009B16B0">
        <w:rPr>
          <w:rFonts w:ascii="Times New Roman" w:hAnsi="Times New Roman"/>
          <w:sz w:val="24"/>
          <w:szCs w:val="24"/>
          <w:lang w:val="lt-LT"/>
        </w:rPr>
        <w:t xml:space="preserve"> pagrindinės mokyklos</w:t>
      </w:r>
      <w:r w:rsidR="00990FDD"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E5BE1">
        <w:rPr>
          <w:rFonts w:ascii="Times New Roman" w:hAnsi="Times New Roman"/>
          <w:sz w:val="24"/>
          <w:szCs w:val="24"/>
          <w:lang w:val="lt-LT"/>
        </w:rPr>
        <w:t>ikimokyklinio ugdymo programą</w:t>
      </w:r>
      <w:r w:rsidR="0050713B">
        <w:rPr>
          <w:rFonts w:ascii="Times New Roman" w:hAnsi="Times New Roman"/>
          <w:sz w:val="24"/>
          <w:szCs w:val="24"/>
          <w:lang w:val="lt-LT"/>
        </w:rPr>
        <w:t>,</w:t>
      </w:r>
    </w:p>
    <w:p w14:paraId="36428E83" w14:textId="40C09D1D" w:rsidR="000C53CD" w:rsidRPr="00D47337" w:rsidRDefault="00990FDD" w:rsidP="00CC486B">
      <w:pPr>
        <w:pStyle w:val="Pagrindinistekstas"/>
        <w:tabs>
          <w:tab w:val="left" w:pos="851"/>
          <w:tab w:val="left" w:pos="993"/>
          <w:tab w:val="left" w:pos="2410"/>
        </w:tabs>
        <w:spacing w:line="360" w:lineRule="auto"/>
        <w:ind w:firstLine="720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p</w:t>
      </w:r>
      <w:r w:rsidR="007E19FC" w:rsidRPr="007E19FC">
        <w:rPr>
          <w:rFonts w:ascii="Times New Roman" w:hAnsi="Times New Roman"/>
          <w:spacing w:val="60"/>
          <w:sz w:val="24"/>
          <w:szCs w:val="24"/>
          <w:lang w:val="lt-LT"/>
        </w:rPr>
        <w:t>ritariu</w:t>
      </w:r>
      <w:r>
        <w:rPr>
          <w:rFonts w:ascii="Times New Roman" w:hAnsi="Times New Roman"/>
          <w:spacing w:val="60"/>
          <w:sz w:val="24"/>
          <w:szCs w:val="24"/>
          <w:lang w:val="lt-LT"/>
        </w:rPr>
        <w:t xml:space="preserve"> </w:t>
      </w:r>
      <w:r w:rsidR="009F6AE5">
        <w:rPr>
          <w:rFonts w:ascii="Times New Roman" w:hAnsi="Times New Roman"/>
          <w:sz w:val="24"/>
          <w:szCs w:val="24"/>
          <w:lang w:val="lt-LT"/>
        </w:rPr>
        <w:t>Gelgaudiškio</w:t>
      </w:r>
      <w:r w:rsidR="009B16B0">
        <w:rPr>
          <w:rFonts w:ascii="Times New Roman" w:hAnsi="Times New Roman"/>
          <w:sz w:val="24"/>
          <w:szCs w:val="24"/>
          <w:lang w:val="lt-LT"/>
        </w:rPr>
        <w:t xml:space="preserve"> pagrindinės mokyklos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E19FC">
        <w:rPr>
          <w:rFonts w:ascii="Times New Roman" w:hAnsi="Times New Roman"/>
          <w:sz w:val="24"/>
          <w:szCs w:val="24"/>
          <w:lang w:val="lt-LT"/>
        </w:rPr>
        <w:t>ikimokyklinio ugdymo programai</w:t>
      </w:r>
      <w:r w:rsidR="009B16B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E19FC">
        <w:rPr>
          <w:rFonts w:ascii="Times New Roman" w:hAnsi="Times New Roman"/>
          <w:sz w:val="24"/>
          <w:szCs w:val="24"/>
          <w:lang w:val="lt-LT"/>
        </w:rPr>
        <w:t>(pridedama).</w:t>
      </w:r>
    </w:p>
    <w:p w14:paraId="6016126B" w14:textId="37C7FE4C" w:rsidR="0099629D" w:rsidRPr="00966CF6" w:rsidRDefault="0099629D" w:rsidP="003F62F9">
      <w:pPr>
        <w:tabs>
          <w:tab w:val="left" w:pos="851"/>
          <w:tab w:val="left" w:pos="6804"/>
          <w:tab w:val="left" w:pos="7450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75EC011" w14:textId="77777777" w:rsidR="00257E99" w:rsidRPr="000D2AC7" w:rsidRDefault="00257E99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3C0D6511" w14:textId="11D1CC8C" w:rsidR="00397AAA" w:rsidRDefault="0099629D" w:rsidP="001E658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752F15">
        <w:rPr>
          <w:rFonts w:ascii="Times New Roman" w:hAnsi="Times New Roman"/>
          <w:sz w:val="24"/>
          <w:szCs w:val="24"/>
          <w:lang w:val="lt-LT"/>
        </w:rPr>
        <w:tab/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1279D36" w14:textId="77777777" w:rsidR="003F62F9" w:rsidRDefault="003F62F9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19B3034" w14:textId="77777777" w:rsidR="003F62F9" w:rsidRDefault="003F62F9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9B6476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B6476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61413343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</w:t>
      </w:r>
      <w:r w:rsidR="00855C6D">
        <w:rPr>
          <w:rFonts w:ascii="Times New Roman" w:hAnsi="Times New Roman"/>
          <w:sz w:val="24"/>
          <w:szCs w:val="24"/>
          <w:lang w:val="pt-BR"/>
        </w:rPr>
        <w:t>oji</w:t>
      </w:r>
      <w:r w:rsidRPr="009A0785">
        <w:rPr>
          <w:rFonts w:ascii="Times New Roman" w:hAnsi="Times New Roman"/>
          <w:sz w:val="24"/>
          <w:szCs w:val="24"/>
          <w:lang w:val="pt-BR"/>
        </w:rPr>
        <w:t xml:space="preserve"> specialist</w:t>
      </w:r>
      <w:r w:rsidR="00976D51">
        <w:rPr>
          <w:rFonts w:ascii="Times New Roman" w:hAnsi="Times New Roman"/>
          <w:sz w:val="24"/>
          <w:szCs w:val="24"/>
          <w:lang w:val="pt-BR"/>
        </w:rPr>
        <w:t>ė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5D98570E" w:rsidR="004944DC" w:rsidRPr="009A0785" w:rsidRDefault="00976D5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Ingrida Kasparavičienė</w:t>
      </w:r>
    </w:p>
    <w:p w14:paraId="4514F77D" w14:textId="187A666D" w:rsidR="0099629D" w:rsidRPr="001E6580" w:rsidRDefault="004944DC" w:rsidP="001E6580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CC486B">
        <w:rPr>
          <w:rFonts w:ascii="Times New Roman" w:hAnsi="Times New Roman"/>
          <w:sz w:val="24"/>
          <w:szCs w:val="24"/>
        </w:rPr>
        <w:t>5</w:t>
      </w:r>
      <w:r w:rsidR="00AE7BCF">
        <w:rPr>
          <w:rFonts w:ascii="Times New Roman" w:hAnsi="Times New Roman"/>
          <w:sz w:val="24"/>
          <w:szCs w:val="24"/>
        </w:rPr>
        <w:t>-0</w:t>
      </w:r>
      <w:r w:rsidR="00485C80">
        <w:rPr>
          <w:rFonts w:ascii="Times New Roman" w:hAnsi="Times New Roman"/>
          <w:sz w:val="24"/>
          <w:szCs w:val="24"/>
        </w:rPr>
        <w:t>6-</w:t>
      </w:r>
      <w:r w:rsidR="00990FDD">
        <w:rPr>
          <w:rFonts w:ascii="Times New Roman" w:hAnsi="Times New Roman"/>
          <w:sz w:val="24"/>
          <w:szCs w:val="24"/>
        </w:rPr>
        <w:t>23</w:t>
      </w:r>
    </w:p>
    <w:sectPr w:rsidR="0099629D" w:rsidRPr="001E6580" w:rsidSect="00B41B5C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7C2AA9" w14:textId="77777777" w:rsidR="006F67D3" w:rsidRDefault="006F67D3">
      <w:r>
        <w:separator/>
      </w:r>
    </w:p>
  </w:endnote>
  <w:endnote w:type="continuationSeparator" w:id="0">
    <w:p w14:paraId="2F8E5D8E" w14:textId="77777777" w:rsidR="006F67D3" w:rsidRDefault="006F6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5105" w14:textId="53EC1F25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E42580">
      <w:rPr>
        <w:noProof/>
        <w:sz w:val="10"/>
        <w:szCs w:val="10"/>
        <w:lang w:val="fr-CH"/>
      </w:rPr>
      <w:t>C:\Users\ikasparaviciene\Downloads\D</w:t>
    </w:r>
    <w:r w:rsidR="00E42580">
      <w:rPr>
        <w:rFonts w:hint="eastAsia"/>
        <w:noProof/>
        <w:sz w:val="10"/>
        <w:szCs w:val="10"/>
        <w:lang w:val="fr-CH"/>
      </w:rPr>
      <w:t>ė</w:t>
    </w:r>
    <w:r w:rsidR="00E42580">
      <w:rPr>
        <w:noProof/>
        <w:sz w:val="10"/>
        <w:szCs w:val="10"/>
        <w:lang w:val="fr-CH"/>
      </w:rPr>
      <w:t>l Kiduli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ikim. ir priešm. ugd. grupi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uždarymo.docx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C604A" w14:textId="77777777" w:rsidR="006F67D3" w:rsidRDefault="006F67D3">
      <w:r>
        <w:separator/>
      </w:r>
    </w:p>
  </w:footnote>
  <w:footnote w:type="continuationSeparator" w:id="0">
    <w:p w14:paraId="48C2F8AE" w14:textId="77777777" w:rsidR="006F67D3" w:rsidRDefault="006F6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6344251"/>
      <w:docPartObj>
        <w:docPartGallery w:val="Page Numbers (Top of Page)"/>
        <w:docPartUnique/>
      </w:docPartObj>
    </w:sdtPr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55BEB"/>
    <w:multiLevelType w:val="hybridMultilevel"/>
    <w:tmpl w:val="B38A344A"/>
    <w:lvl w:ilvl="0" w:tplc="3F0E8A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2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207961027">
    <w:abstractNumId w:val="1"/>
  </w:num>
  <w:num w:numId="2" w16cid:durableId="2109081481">
    <w:abstractNumId w:val="3"/>
  </w:num>
  <w:num w:numId="3" w16cid:durableId="546912488">
    <w:abstractNumId w:val="2"/>
  </w:num>
  <w:num w:numId="4" w16cid:durableId="180047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2E2C"/>
    <w:rsid w:val="00041F6C"/>
    <w:rsid w:val="000421D9"/>
    <w:rsid w:val="00053236"/>
    <w:rsid w:val="00062FCA"/>
    <w:rsid w:val="00067F20"/>
    <w:rsid w:val="000755A4"/>
    <w:rsid w:val="00087BC9"/>
    <w:rsid w:val="00093E2D"/>
    <w:rsid w:val="00095AFA"/>
    <w:rsid w:val="00097933"/>
    <w:rsid w:val="000A3243"/>
    <w:rsid w:val="000B0025"/>
    <w:rsid w:val="000B12EA"/>
    <w:rsid w:val="000C3AB9"/>
    <w:rsid w:val="000C3F2E"/>
    <w:rsid w:val="000C53CD"/>
    <w:rsid w:val="000D2AC7"/>
    <w:rsid w:val="000D2C93"/>
    <w:rsid w:val="000D4001"/>
    <w:rsid w:val="000D64BF"/>
    <w:rsid w:val="000E0CD1"/>
    <w:rsid w:val="000E5BE1"/>
    <w:rsid w:val="000E742E"/>
    <w:rsid w:val="00102940"/>
    <w:rsid w:val="00122A31"/>
    <w:rsid w:val="001277F3"/>
    <w:rsid w:val="00140D95"/>
    <w:rsid w:val="00145B33"/>
    <w:rsid w:val="00146E5A"/>
    <w:rsid w:val="00150154"/>
    <w:rsid w:val="0016697B"/>
    <w:rsid w:val="0017349C"/>
    <w:rsid w:val="001750B1"/>
    <w:rsid w:val="001A6A42"/>
    <w:rsid w:val="001B0519"/>
    <w:rsid w:val="001B715A"/>
    <w:rsid w:val="001B7B72"/>
    <w:rsid w:val="001D2024"/>
    <w:rsid w:val="001D5D2A"/>
    <w:rsid w:val="001E6580"/>
    <w:rsid w:val="001F7223"/>
    <w:rsid w:val="001F7C5A"/>
    <w:rsid w:val="00206104"/>
    <w:rsid w:val="0021201E"/>
    <w:rsid w:val="00242B12"/>
    <w:rsid w:val="00253DB8"/>
    <w:rsid w:val="00254168"/>
    <w:rsid w:val="00256DCA"/>
    <w:rsid w:val="00257E99"/>
    <w:rsid w:val="0027496B"/>
    <w:rsid w:val="002846EE"/>
    <w:rsid w:val="00292B3A"/>
    <w:rsid w:val="002A15E3"/>
    <w:rsid w:val="002B3D33"/>
    <w:rsid w:val="002B3EFC"/>
    <w:rsid w:val="002D4F87"/>
    <w:rsid w:val="002D5487"/>
    <w:rsid w:val="002E5A6A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64A5F"/>
    <w:rsid w:val="00365FD5"/>
    <w:rsid w:val="003728C7"/>
    <w:rsid w:val="00387B1C"/>
    <w:rsid w:val="00397AAA"/>
    <w:rsid w:val="003A2C07"/>
    <w:rsid w:val="003A6FEA"/>
    <w:rsid w:val="003B4A39"/>
    <w:rsid w:val="003B7F06"/>
    <w:rsid w:val="003C1F49"/>
    <w:rsid w:val="003E7F80"/>
    <w:rsid w:val="003F2E28"/>
    <w:rsid w:val="003F62F9"/>
    <w:rsid w:val="003F74FF"/>
    <w:rsid w:val="00404ED8"/>
    <w:rsid w:val="004072B1"/>
    <w:rsid w:val="004153D0"/>
    <w:rsid w:val="00417DC1"/>
    <w:rsid w:val="00434A6F"/>
    <w:rsid w:val="00440B63"/>
    <w:rsid w:val="00443C0F"/>
    <w:rsid w:val="004533D6"/>
    <w:rsid w:val="00457445"/>
    <w:rsid w:val="004671A4"/>
    <w:rsid w:val="0047324D"/>
    <w:rsid w:val="00481E9E"/>
    <w:rsid w:val="00485C80"/>
    <w:rsid w:val="00490295"/>
    <w:rsid w:val="004944DC"/>
    <w:rsid w:val="004A27CD"/>
    <w:rsid w:val="004C6897"/>
    <w:rsid w:val="004D139B"/>
    <w:rsid w:val="004D1CE6"/>
    <w:rsid w:val="004D4BB5"/>
    <w:rsid w:val="004D6CE4"/>
    <w:rsid w:val="0050713B"/>
    <w:rsid w:val="00515864"/>
    <w:rsid w:val="005168F4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41AE"/>
    <w:rsid w:val="00585659"/>
    <w:rsid w:val="00595CB9"/>
    <w:rsid w:val="005A3811"/>
    <w:rsid w:val="005C786E"/>
    <w:rsid w:val="005E150F"/>
    <w:rsid w:val="005E6714"/>
    <w:rsid w:val="005F1727"/>
    <w:rsid w:val="005F5DA5"/>
    <w:rsid w:val="00604F8B"/>
    <w:rsid w:val="00615CE1"/>
    <w:rsid w:val="006274B9"/>
    <w:rsid w:val="006300BC"/>
    <w:rsid w:val="00652292"/>
    <w:rsid w:val="00655918"/>
    <w:rsid w:val="00657840"/>
    <w:rsid w:val="00670E92"/>
    <w:rsid w:val="006819AF"/>
    <w:rsid w:val="00684E87"/>
    <w:rsid w:val="00692A57"/>
    <w:rsid w:val="006A42C6"/>
    <w:rsid w:val="006B0708"/>
    <w:rsid w:val="006B1B85"/>
    <w:rsid w:val="006B3502"/>
    <w:rsid w:val="006B5879"/>
    <w:rsid w:val="006B7468"/>
    <w:rsid w:val="006C6CE0"/>
    <w:rsid w:val="006D215A"/>
    <w:rsid w:val="006E5099"/>
    <w:rsid w:val="006E7431"/>
    <w:rsid w:val="006F67D3"/>
    <w:rsid w:val="006F7FDC"/>
    <w:rsid w:val="007104DF"/>
    <w:rsid w:val="00712BD0"/>
    <w:rsid w:val="007153DE"/>
    <w:rsid w:val="00720930"/>
    <w:rsid w:val="00731E6B"/>
    <w:rsid w:val="00742616"/>
    <w:rsid w:val="007513C6"/>
    <w:rsid w:val="00752F15"/>
    <w:rsid w:val="00761E42"/>
    <w:rsid w:val="0077411A"/>
    <w:rsid w:val="007808A1"/>
    <w:rsid w:val="00782CA9"/>
    <w:rsid w:val="0078634F"/>
    <w:rsid w:val="007A1399"/>
    <w:rsid w:val="007A4B8A"/>
    <w:rsid w:val="007A71D6"/>
    <w:rsid w:val="007B579D"/>
    <w:rsid w:val="007B5DA0"/>
    <w:rsid w:val="007B6AC1"/>
    <w:rsid w:val="007C2FEB"/>
    <w:rsid w:val="007E19FC"/>
    <w:rsid w:val="007F58B6"/>
    <w:rsid w:val="00807372"/>
    <w:rsid w:val="008201E6"/>
    <w:rsid w:val="0082606A"/>
    <w:rsid w:val="00826278"/>
    <w:rsid w:val="00832134"/>
    <w:rsid w:val="00834796"/>
    <w:rsid w:val="008353B2"/>
    <w:rsid w:val="00853C4C"/>
    <w:rsid w:val="00855C6D"/>
    <w:rsid w:val="00855D8D"/>
    <w:rsid w:val="00860F37"/>
    <w:rsid w:val="0086514C"/>
    <w:rsid w:val="00865BA0"/>
    <w:rsid w:val="008725FF"/>
    <w:rsid w:val="00874EBF"/>
    <w:rsid w:val="0088511B"/>
    <w:rsid w:val="00887CC9"/>
    <w:rsid w:val="008A1029"/>
    <w:rsid w:val="008A7C91"/>
    <w:rsid w:val="008B60CE"/>
    <w:rsid w:val="008C0FF7"/>
    <w:rsid w:val="008C4087"/>
    <w:rsid w:val="008D2419"/>
    <w:rsid w:val="008D6F1D"/>
    <w:rsid w:val="008E090D"/>
    <w:rsid w:val="008E3FC7"/>
    <w:rsid w:val="008E6A6C"/>
    <w:rsid w:val="008F422D"/>
    <w:rsid w:val="008F48BB"/>
    <w:rsid w:val="008F5FB6"/>
    <w:rsid w:val="00932105"/>
    <w:rsid w:val="00940956"/>
    <w:rsid w:val="00951803"/>
    <w:rsid w:val="00960242"/>
    <w:rsid w:val="00966CF6"/>
    <w:rsid w:val="00976D51"/>
    <w:rsid w:val="0098717D"/>
    <w:rsid w:val="009900FF"/>
    <w:rsid w:val="00990AD0"/>
    <w:rsid w:val="00990FDD"/>
    <w:rsid w:val="00990FED"/>
    <w:rsid w:val="00993873"/>
    <w:rsid w:val="009955F3"/>
    <w:rsid w:val="0099629D"/>
    <w:rsid w:val="009A12C2"/>
    <w:rsid w:val="009A6BB4"/>
    <w:rsid w:val="009A7489"/>
    <w:rsid w:val="009B16B0"/>
    <w:rsid w:val="009B6476"/>
    <w:rsid w:val="009C0332"/>
    <w:rsid w:val="009E00F5"/>
    <w:rsid w:val="009E7128"/>
    <w:rsid w:val="009F6AE5"/>
    <w:rsid w:val="00A11100"/>
    <w:rsid w:val="00A16FBB"/>
    <w:rsid w:val="00A20AE6"/>
    <w:rsid w:val="00A20F13"/>
    <w:rsid w:val="00A22FEC"/>
    <w:rsid w:val="00A425F7"/>
    <w:rsid w:val="00A54468"/>
    <w:rsid w:val="00A61949"/>
    <w:rsid w:val="00A72A80"/>
    <w:rsid w:val="00A74232"/>
    <w:rsid w:val="00A7611D"/>
    <w:rsid w:val="00A81254"/>
    <w:rsid w:val="00A835DC"/>
    <w:rsid w:val="00A94EE9"/>
    <w:rsid w:val="00AA1522"/>
    <w:rsid w:val="00AA175C"/>
    <w:rsid w:val="00AA2D80"/>
    <w:rsid w:val="00AB28AF"/>
    <w:rsid w:val="00AB4177"/>
    <w:rsid w:val="00AB5CEA"/>
    <w:rsid w:val="00AB76E2"/>
    <w:rsid w:val="00AC087E"/>
    <w:rsid w:val="00AD7CBF"/>
    <w:rsid w:val="00AE7BCF"/>
    <w:rsid w:val="00AF2532"/>
    <w:rsid w:val="00AF4194"/>
    <w:rsid w:val="00AF5416"/>
    <w:rsid w:val="00AF7A99"/>
    <w:rsid w:val="00AF7E01"/>
    <w:rsid w:val="00B1100A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968A9"/>
    <w:rsid w:val="00BA3463"/>
    <w:rsid w:val="00BA347B"/>
    <w:rsid w:val="00BA7E5B"/>
    <w:rsid w:val="00BE53E6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A7E08"/>
    <w:rsid w:val="00CC486B"/>
    <w:rsid w:val="00CF2073"/>
    <w:rsid w:val="00D04DCB"/>
    <w:rsid w:val="00D07CAE"/>
    <w:rsid w:val="00D1432C"/>
    <w:rsid w:val="00D30688"/>
    <w:rsid w:val="00D31834"/>
    <w:rsid w:val="00D405E0"/>
    <w:rsid w:val="00D42E04"/>
    <w:rsid w:val="00D44A74"/>
    <w:rsid w:val="00D47337"/>
    <w:rsid w:val="00D671A1"/>
    <w:rsid w:val="00D76CA6"/>
    <w:rsid w:val="00D8356D"/>
    <w:rsid w:val="00D90170"/>
    <w:rsid w:val="00D94EB7"/>
    <w:rsid w:val="00D97500"/>
    <w:rsid w:val="00DB6B18"/>
    <w:rsid w:val="00DD0339"/>
    <w:rsid w:val="00DD294F"/>
    <w:rsid w:val="00DD796F"/>
    <w:rsid w:val="00DE2AD4"/>
    <w:rsid w:val="00DE7BD2"/>
    <w:rsid w:val="00DF4F27"/>
    <w:rsid w:val="00E07FE1"/>
    <w:rsid w:val="00E24AE7"/>
    <w:rsid w:val="00E42580"/>
    <w:rsid w:val="00E552DD"/>
    <w:rsid w:val="00E55706"/>
    <w:rsid w:val="00E60A04"/>
    <w:rsid w:val="00E63890"/>
    <w:rsid w:val="00E73328"/>
    <w:rsid w:val="00E9511F"/>
    <w:rsid w:val="00EA46ED"/>
    <w:rsid w:val="00EB16BB"/>
    <w:rsid w:val="00EB193D"/>
    <w:rsid w:val="00EB37F0"/>
    <w:rsid w:val="00EC4F42"/>
    <w:rsid w:val="00ED234C"/>
    <w:rsid w:val="00ED3B51"/>
    <w:rsid w:val="00ED3C3C"/>
    <w:rsid w:val="00ED6AC1"/>
    <w:rsid w:val="00EE3D76"/>
    <w:rsid w:val="00EE5582"/>
    <w:rsid w:val="00EF2A34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83607"/>
    <w:rsid w:val="00F849AF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avadinimas">
    <w:name w:val="Title"/>
    <w:basedOn w:val="prastasis"/>
    <w:link w:val="PavadinimasDiagrama"/>
    <w:qFormat/>
    <w:locked/>
    <w:rsid w:val="00966CF6"/>
    <w:pPr>
      <w:shd w:val="clear" w:color="auto" w:fill="FFFFFF"/>
      <w:spacing w:before="511"/>
      <w:ind w:left="526"/>
      <w:jc w:val="center"/>
    </w:pPr>
    <w:rPr>
      <w:rFonts w:ascii="Cambria" w:hAnsi="Cambria"/>
      <w:b/>
      <w:bCs/>
      <w:kern w:val="28"/>
      <w:sz w:val="32"/>
      <w:szCs w:val="32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966CF6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unhideWhenUsed/>
    <w:rsid w:val="00AF7E01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AF7E01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9A12C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14</TotalTime>
  <Pages>1</Pages>
  <Words>754</Words>
  <Characters>431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8</cp:revision>
  <cp:lastPrinted>2024-05-15T11:21:00Z</cp:lastPrinted>
  <dcterms:created xsi:type="dcterms:W3CDTF">2025-06-23T05:23:00Z</dcterms:created>
  <dcterms:modified xsi:type="dcterms:W3CDTF">2025-06-23T05:48:00Z</dcterms:modified>
</cp:coreProperties>
</file>