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2EB5A886">
            <wp:extent cx="542925" cy="609600"/>
            <wp:effectExtent l="0" t="0" r="9525" b="762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33718BB" w14:textId="77777777" w:rsidR="00C95382" w:rsidRPr="00C95382" w:rsidRDefault="00C95382" w:rsidP="00717C7B">
      <w:pPr>
        <w:jc w:val="center"/>
        <w:rPr>
          <w:rFonts w:ascii="Times New Roman" w:hAnsi="Times New Roman"/>
          <w:b/>
        </w:rPr>
      </w:pPr>
      <w:r w:rsidRPr="00C95382">
        <w:rPr>
          <w:rFonts w:ascii="Times New Roman" w:hAnsi="Times New Roman"/>
          <w:b/>
        </w:rPr>
        <w:t>ŠAKIŲ RAJONO SAVIVALDYBĖS MERAS</w:t>
      </w:r>
    </w:p>
    <w:p w14:paraId="23BCAA0F" w14:textId="77777777" w:rsidR="00C95382" w:rsidRPr="00C95382" w:rsidRDefault="00C95382" w:rsidP="00717C7B">
      <w:pPr>
        <w:jc w:val="center"/>
        <w:rPr>
          <w:rFonts w:ascii="Times New Roman" w:hAnsi="Times New Roman"/>
          <w:b/>
        </w:rPr>
      </w:pPr>
    </w:p>
    <w:p w14:paraId="415E56D3" w14:textId="0AD85357" w:rsidR="00AE7378" w:rsidRPr="009815B0" w:rsidRDefault="00C95382" w:rsidP="009815B0">
      <w:pPr>
        <w:jc w:val="center"/>
        <w:rPr>
          <w:rFonts w:ascii="Times New Roman" w:hAnsi="Times New Roman"/>
          <w:b/>
          <w:bCs/>
        </w:rPr>
      </w:pPr>
      <w:r w:rsidRPr="00C95382">
        <w:rPr>
          <w:rFonts w:ascii="Times New Roman" w:hAnsi="Times New Roman"/>
          <w:b/>
          <w:bCs/>
        </w:rPr>
        <w:t>POTVARKIS</w:t>
      </w:r>
    </w:p>
    <w:p w14:paraId="34456CDD" w14:textId="444F27FC" w:rsidR="00E02536" w:rsidRDefault="00E02536" w:rsidP="0020235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 w:rsidR="00C95382" w:rsidRPr="00C95382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9A2108">
        <w:rPr>
          <w:rFonts w:ascii="Times New Roman" w:hAnsi="Times New Roman"/>
          <w:b/>
          <w:color w:val="000000" w:themeColor="text1"/>
          <w:szCs w:val="24"/>
        </w:rPr>
        <w:t xml:space="preserve">ŠAKIŲ RAJONO SAVIVALDYBĖS MERO 2024 M. </w:t>
      </w:r>
      <w:r w:rsidR="0020235E">
        <w:rPr>
          <w:rFonts w:ascii="Times New Roman" w:hAnsi="Times New Roman"/>
          <w:b/>
          <w:color w:val="000000" w:themeColor="text1"/>
          <w:szCs w:val="24"/>
        </w:rPr>
        <w:t>LIEPOS 9</w:t>
      </w:r>
      <w:r w:rsidR="009A2108">
        <w:rPr>
          <w:rFonts w:ascii="Times New Roman" w:hAnsi="Times New Roman"/>
          <w:b/>
          <w:color w:val="000000" w:themeColor="text1"/>
          <w:szCs w:val="24"/>
        </w:rPr>
        <w:t xml:space="preserve"> D. POTVARKIO NR. MT-</w:t>
      </w:r>
      <w:r w:rsidR="0020235E">
        <w:rPr>
          <w:rFonts w:ascii="Times New Roman" w:hAnsi="Times New Roman"/>
          <w:b/>
          <w:color w:val="000000" w:themeColor="text1"/>
          <w:szCs w:val="24"/>
        </w:rPr>
        <w:t>379</w:t>
      </w:r>
      <w:r w:rsidR="009A2108">
        <w:rPr>
          <w:rFonts w:ascii="Times New Roman" w:hAnsi="Times New Roman"/>
          <w:b/>
          <w:color w:val="000000" w:themeColor="text1"/>
          <w:szCs w:val="24"/>
        </w:rPr>
        <w:t xml:space="preserve"> „</w:t>
      </w:r>
      <w:r w:rsidR="0020235E" w:rsidRPr="0020235E">
        <w:rPr>
          <w:rFonts w:ascii="Times New Roman" w:hAnsi="Times New Roman"/>
          <w:b/>
          <w:color w:val="000000" w:themeColor="text1"/>
          <w:szCs w:val="24"/>
        </w:rPr>
        <w:t>DĖL ŠAKIŲ RAJONO SAVIVALDYBĖS KOORDINUOTAI TEIKIAMŲ ŠVIETIMO</w:t>
      </w:r>
      <w:r w:rsidR="0020235E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20235E" w:rsidRPr="0020235E">
        <w:rPr>
          <w:rFonts w:ascii="Times New Roman" w:hAnsi="Times New Roman"/>
          <w:b/>
          <w:color w:val="000000" w:themeColor="text1"/>
          <w:szCs w:val="24"/>
        </w:rPr>
        <w:t>PAGALBOS, SOCIALINIŲ IR SVEIKATOS PRIEŽIŪROS PASLAUGŲ</w:t>
      </w:r>
      <w:r w:rsidR="0020235E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20235E" w:rsidRPr="0020235E">
        <w:rPr>
          <w:rFonts w:ascii="Times New Roman" w:hAnsi="Times New Roman"/>
          <w:b/>
          <w:color w:val="000000" w:themeColor="text1"/>
          <w:szCs w:val="24"/>
        </w:rPr>
        <w:t>PLĖTROS 2024–2026 M. PLANO PATVIRTINIMO</w:t>
      </w:r>
      <w:r w:rsidR="009A2108">
        <w:rPr>
          <w:rFonts w:ascii="Times New Roman" w:hAnsi="Times New Roman"/>
          <w:b/>
        </w:rPr>
        <w:t>“ PAKEITIMO</w:t>
      </w:r>
      <w:r w:rsidR="008F341E">
        <w:rPr>
          <w:rFonts w:ascii="Times New Roman" w:hAnsi="Times New Roman"/>
          <w:b/>
        </w:rPr>
        <w:t xml:space="preserve"> </w:t>
      </w:r>
    </w:p>
    <w:p w14:paraId="666E2AFB" w14:textId="77777777" w:rsidR="00E02536" w:rsidRPr="002D350C" w:rsidRDefault="00E02536" w:rsidP="00717C7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4AAA416A" w:rsidR="00E02536" w:rsidRPr="002D350C" w:rsidRDefault="00C95382" w:rsidP="00717C7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9A210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</w:t>
      </w:r>
      <w:r w:rsidR="009A2108">
        <w:rPr>
          <w:rFonts w:ascii="Times New Roman" w:hAnsi="Times New Roman"/>
          <w:szCs w:val="24"/>
        </w:rPr>
        <w:t xml:space="preserve"> </w:t>
      </w:r>
      <w:r w:rsidR="0020235E">
        <w:rPr>
          <w:rFonts w:ascii="Times New Roman" w:hAnsi="Times New Roman"/>
          <w:szCs w:val="24"/>
        </w:rPr>
        <w:t>liepos 1</w:t>
      </w:r>
      <w:r>
        <w:rPr>
          <w:rFonts w:ascii="Times New Roman" w:hAnsi="Times New Roman"/>
          <w:szCs w:val="24"/>
        </w:rPr>
        <w:t xml:space="preserve"> d.</w:t>
      </w:r>
      <w:r w:rsidR="001A127A">
        <w:rPr>
          <w:rFonts w:ascii="Times New Roman" w:hAnsi="Times New Roman"/>
          <w:szCs w:val="24"/>
        </w:rPr>
        <w:t xml:space="preserve"> </w:t>
      </w:r>
      <w:r w:rsidR="00E02536" w:rsidRPr="002D350C">
        <w:rPr>
          <w:rFonts w:ascii="Times New Roman" w:hAnsi="Times New Roman"/>
          <w:szCs w:val="24"/>
        </w:rPr>
        <w:t>Nr.</w:t>
      </w:r>
      <w:r w:rsidR="006E3ACC">
        <w:rPr>
          <w:rFonts w:ascii="Times New Roman" w:hAnsi="Times New Roman"/>
          <w:szCs w:val="24"/>
        </w:rPr>
        <w:t xml:space="preserve"> </w:t>
      </w:r>
      <w:r w:rsidRPr="00C95382">
        <w:rPr>
          <w:rFonts w:ascii="Times New Roman" w:hAnsi="Times New Roman"/>
          <w:szCs w:val="24"/>
        </w:rPr>
        <w:t>MT</w:t>
      </w:r>
      <w:r w:rsidR="006E3ACC">
        <w:rPr>
          <w:rFonts w:ascii="Times New Roman" w:hAnsi="Times New Roman"/>
          <w:szCs w:val="24"/>
        </w:rPr>
        <w:t>-</w:t>
      </w:r>
    </w:p>
    <w:p w14:paraId="530F077D" w14:textId="527C3014" w:rsidR="00E02536" w:rsidRDefault="00E02536" w:rsidP="00717C7B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7BFD49DD" w14:textId="72181333" w:rsidR="007E1B17" w:rsidRPr="00003670" w:rsidRDefault="007E1B17" w:rsidP="00B322D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  <w:shd w:val="clear" w:color="auto" w:fill="FFFFFF"/>
          <w:lang w:eastAsia="en-US"/>
        </w:rPr>
      </w:pPr>
    </w:p>
    <w:p w14:paraId="584B0921" w14:textId="44560679" w:rsidR="0020235E" w:rsidRDefault="00E51466" w:rsidP="00B322DE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834034">
        <w:rPr>
          <w:rFonts w:ascii="Times New Roman" w:hAnsi="Times New Roman"/>
          <w:szCs w:val="24"/>
        </w:rPr>
        <w:t xml:space="preserve"> a k e i č i u</w:t>
      </w:r>
      <w:r w:rsidRPr="00E51466">
        <w:t xml:space="preserve"> </w:t>
      </w:r>
      <w:r w:rsidRPr="00E51466">
        <w:rPr>
          <w:rFonts w:ascii="Times New Roman" w:hAnsi="Times New Roman"/>
          <w:szCs w:val="24"/>
        </w:rPr>
        <w:t>Šakių rajono savivaldybės koordinuotai teikiamų švietimo pagalbos, socialinių ir sveikatos priežiūros paslaugų plėtros 2024– 2026 m. plan</w:t>
      </w:r>
      <w:r>
        <w:rPr>
          <w:rFonts w:ascii="Times New Roman" w:hAnsi="Times New Roman"/>
          <w:szCs w:val="24"/>
        </w:rPr>
        <w:t>ą</w:t>
      </w:r>
      <w:r w:rsidR="009815B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patvirtintą</w:t>
      </w:r>
      <w:r w:rsidR="00E02536" w:rsidRPr="007E1B17">
        <w:rPr>
          <w:rFonts w:ascii="Times New Roman" w:hAnsi="Times New Roman"/>
          <w:szCs w:val="24"/>
        </w:rPr>
        <w:t xml:space="preserve"> </w:t>
      </w:r>
      <w:r w:rsidR="00003670">
        <w:rPr>
          <w:rFonts w:ascii="Times New Roman" w:hAnsi="Times New Roman"/>
          <w:szCs w:val="24"/>
        </w:rPr>
        <w:t xml:space="preserve">Šakių rajono savivaldybės mero 2024 m. </w:t>
      </w:r>
      <w:r w:rsidR="0020235E">
        <w:rPr>
          <w:rFonts w:ascii="Times New Roman" w:hAnsi="Times New Roman"/>
          <w:szCs w:val="24"/>
        </w:rPr>
        <w:t>liepos 7</w:t>
      </w:r>
      <w:r w:rsidR="00003670">
        <w:rPr>
          <w:rFonts w:ascii="Times New Roman" w:hAnsi="Times New Roman"/>
          <w:szCs w:val="24"/>
        </w:rPr>
        <w:t xml:space="preserve"> d. potvarki</w:t>
      </w:r>
      <w:r>
        <w:rPr>
          <w:rFonts w:ascii="Times New Roman" w:hAnsi="Times New Roman"/>
          <w:szCs w:val="24"/>
        </w:rPr>
        <w:t>u</w:t>
      </w:r>
      <w:r w:rsidR="00003670">
        <w:rPr>
          <w:rFonts w:ascii="Times New Roman" w:hAnsi="Times New Roman"/>
          <w:szCs w:val="24"/>
        </w:rPr>
        <w:t xml:space="preserve"> </w:t>
      </w:r>
      <w:r w:rsidR="00AB28B5">
        <w:rPr>
          <w:rFonts w:ascii="Times New Roman" w:hAnsi="Times New Roman"/>
          <w:szCs w:val="24"/>
        </w:rPr>
        <w:t>Nr. MT-</w:t>
      </w:r>
      <w:r w:rsidR="0020235E">
        <w:rPr>
          <w:rFonts w:ascii="Times New Roman" w:hAnsi="Times New Roman"/>
          <w:szCs w:val="24"/>
        </w:rPr>
        <w:t>379</w:t>
      </w:r>
      <w:r w:rsidR="00003670">
        <w:rPr>
          <w:rFonts w:ascii="Times New Roman" w:hAnsi="Times New Roman"/>
          <w:szCs w:val="24"/>
        </w:rPr>
        <w:t xml:space="preserve"> „</w:t>
      </w:r>
      <w:r w:rsidR="0020235E">
        <w:rPr>
          <w:rFonts w:ascii="Times New Roman" w:hAnsi="Times New Roman"/>
          <w:szCs w:val="24"/>
        </w:rPr>
        <w:t>D</w:t>
      </w:r>
      <w:r w:rsidR="0020235E" w:rsidRPr="0020235E">
        <w:rPr>
          <w:rFonts w:ascii="Times New Roman" w:hAnsi="Times New Roman"/>
          <w:szCs w:val="24"/>
        </w:rPr>
        <w:t xml:space="preserve">ėl </w:t>
      </w:r>
      <w:r w:rsidR="0020235E">
        <w:rPr>
          <w:rFonts w:ascii="Times New Roman" w:hAnsi="Times New Roman"/>
          <w:szCs w:val="24"/>
        </w:rPr>
        <w:t>Š</w:t>
      </w:r>
      <w:r w:rsidR="0020235E" w:rsidRPr="0020235E">
        <w:rPr>
          <w:rFonts w:ascii="Times New Roman" w:hAnsi="Times New Roman"/>
          <w:szCs w:val="24"/>
        </w:rPr>
        <w:t>akių rajono savivaldybės koordinuotai teikiamų švietimo</w:t>
      </w:r>
      <w:r w:rsidR="0020235E">
        <w:rPr>
          <w:rFonts w:ascii="Times New Roman" w:hAnsi="Times New Roman"/>
          <w:szCs w:val="24"/>
        </w:rPr>
        <w:t xml:space="preserve"> </w:t>
      </w:r>
      <w:r w:rsidR="0020235E" w:rsidRPr="0020235E">
        <w:rPr>
          <w:rFonts w:ascii="Times New Roman" w:hAnsi="Times New Roman"/>
          <w:szCs w:val="24"/>
        </w:rPr>
        <w:t>pagalbos, socialinių ir sveikatos priežiūros paslaugų plėtros 2024–2026 m. plano patvirtinimo</w:t>
      </w:r>
      <w:r w:rsidR="00003670">
        <w:rPr>
          <w:rFonts w:ascii="Times New Roman" w:hAnsi="Times New Roman"/>
          <w:szCs w:val="24"/>
        </w:rPr>
        <w:t xml:space="preserve">“ </w:t>
      </w:r>
      <w:r>
        <w:rPr>
          <w:rFonts w:ascii="Times New Roman" w:hAnsi="Times New Roman"/>
          <w:szCs w:val="24"/>
        </w:rPr>
        <w:t>ir jį papild</w:t>
      </w:r>
      <w:r w:rsidR="00834034">
        <w:rPr>
          <w:rFonts w:ascii="Times New Roman" w:hAnsi="Times New Roman"/>
          <w:szCs w:val="24"/>
        </w:rPr>
        <w:t>au</w:t>
      </w:r>
      <w:r w:rsidR="009815B0">
        <w:rPr>
          <w:rFonts w:ascii="Times New Roman" w:hAnsi="Times New Roman"/>
          <w:szCs w:val="24"/>
        </w:rPr>
        <w:t xml:space="preserve"> nauju</w:t>
      </w:r>
      <w:r w:rsidR="0020235E">
        <w:rPr>
          <w:rFonts w:ascii="Times New Roman" w:hAnsi="Times New Roman"/>
          <w:szCs w:val="24"/>
        </w:rPr>
        <w:t xml:space="preserve"> Trūkstamų </w:t>
      </w:r>
      <w:r>
        <w:rPr>
          <w:rFonts w:ascii="Times New Roman" w:hAnsi="Times New Roman"/>
          <w:szCs w:val="24"/>
        </w:rPr>
        <w:t>priemonių įgyvendinimo planu</w:t>
      </w:r>
      <w:r w:rsidR="00B322DE">
        <w:rPr>
          <w:rFonts w:ascii="Times New Roman" w:hAnsi="Times New Roman"/>
          <w:szCs w:val="24"/>
        </w:rPr>
        <w:t xml:space="preserve"> (pridedama)</w:t>
      </w:r>
      <w:r w:rsidR="00834034">
        <w:rPr>
          <w:rFonts w:ascii="Times New Roman" w:hAnsi="Times New Roman"/>
          <w:szCs w:val="24"/>
        </w:rPr>
        <w:t>.</w:t>
      </w:r>
    </w:p>
    <w:p w14:paraId="12891CDF" w14:textId="77777777" w:rsidR="00E51466" w:rsidRPr="00E51466" w:rsidRDefault="00E51466" w:rsidP="00E51466">
      <w:pPr>
        <w:pStyle w:val="Sraopastraipa"/>
        <w:tabs>
          <w:tab w:val="left" w:pos="1242"/>
        </w:tabs>
        <w:ind w:left="0" w:firstLine="720"/>
        <w:jc w:val="both"/>
        <w:rPr>
          <w:rFonts w:ascii="Times New Roman" w:hAnsi="Times New Roman"/>
          <w:szCs w:val="24"/>
        </w:rPr>
      </w:pPr>
    </w:p>
    <w:p w14:paraId="52B7C207" w14:textId="0555E792" w:rsidR="00003670" w:rsidRPr="00E843B1" w:rsidRDefault="00003670" w:rsidP="0020235E">
      <w:pPr>
        <w:rPr>
          <w:rFonts w:ascii="Times New Roman" w:hAnsi="Times New Roman"/>
          <w:szCs w:val="24"/>
        </w:rPr>
      </w:pPr>
    </w:p>
    <w:p w14:paraId="3A10BE07" w14:textId="6AF30CBF" w:rsidR="00E02536" w:rsidRDefault="006E3ACC" w:rsidP="00717C7B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</w:t>
      </w:r>
    </w:p>
    <w:p w14:paraId="7BCB61B7" w14:textId="77777777" w:rsidR="00717C7B" w:rsidRPr="005B62F7" w:rsidRDefault="00717C7B" w:rsidP="00717C7B">
      <w:pPr>
        <w:jc w:val="both"/>
        <w:rPr>
          <w:rStyle w:val="uficommentbody"/>
          <w:rFonts w:ascii="Times New Roman" w:hAnsi="Times New Roman"/>
          <w:szCs w:val="24"/>
        </w:rPr>
      </w:pPr>
    </w:p>
    <w:p w14:paraId="1C7681AE" w14:textId="51895711" w:rsidR="008D1AAE" w:rsidRDefault="008D1AAE" w:rsidP="00717C7B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Savivaldybės meras</w:t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  <w:t xml:space="preserve">             Raimondas Januševičius</w:t>
      </w:r>
      <w:bookmarkStart w:id="0" w:name="_Hlk508804254"/>
    </w:p>
    <w:p w14:paraId="0FCDA3CC" w14:textId="77777777" w:rsidR="0020235E" w:rsidRDefault="0020235E" w:rsidP="00717C7B">
      <w:pPr>
        <w:jc w:val="both"/>
        <w:rPr>
          <w:rFonts w:ascii="Times New Roman" w:hAnsi="Times New Roman"/>
          <w:szCs w:val="24"/>
        </w:rPr>
      </w:pPr>
    </w:p>
    <w:p w14:paraId="3EFC001C" w14:textId="77777777" w:rsidR="0020235E" w:rsidRDefault="0020235E" w:rsidP="00717C7B">
      <w:pPr>
        <w:jc w:val="both"/>
        <w:rPr>
          <w:rFonts w:ascii="Times New Roman" w:hAnsi="Times New Roman"/>
          <w:szCs w:val="24"/>
        </w:rPr>
      </w:pPr>
    </w:p>
    <w:p w14:paraId="77EE203E" w14:textId="77777777" w:rsidR="0020235E" w:rsidRDefault="0020235E" w:rsidP="00717C7B">
      <w:pPr>
        <w:jc w:val="both"/>
        <w:rPr>
          <w:rFonts w:ascii="Times New Roman" w:hAnsi="Times New Roman"/>
          <w:szCs w:val="24"/>
        </w:rPr>
      </w:pPr>
    </w:p>
    <w:p w14:paraId="0EC61657" w14:textId="05BA796E" w:rsidR="008D1AAE" w:rsidRPr="008D1AAE" w:rsidRDefault="008D1AAE" w:rsidP="00717C7B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</w:p>
    <w:bookmarkEnd w:id="0"/>
    <w:p w14:paraId="72A11083" w14:textId="77777777" w:rsidR="00B322DE" w:rsidRDefault="00B322DE" w:rsidP="0020235E">
      <w:pPr>
        <w:jc w:val="both"/>
      </w:pPr>
    </w:p>
    <w:p w14:paraId="24C186A2" w14:textId="77777777" w:rsidR="00B322DE" w:rsidRDefault="00B322DE" w:rsidP="0020235E">
      <w:pPr>
        <w:jc w:val="both"/>
      </w:pPr>
    </w:p>
    <w:p w14:paraId="2E52E459" w14:textId="77777777" w:rsidR="00B322DE" w:rsidRDefault="00B322DE" w:rsidP="0020235E">
      <w:pPr>
        <w:jc w:val="both"/>
      </w:pPr>
    </w:p>
    <w:p w14:paraId="01AA59FC" w14:textId="77777777" w:rsidR="00B322DE" w:rsidRDefault="00B322DE" w:rsidP="0020235E">
      <w:pPr>
        <w:jc w:val="both"/>
      </w:pPr>
    </w:p>
    <w:p w14:paraId="70B6140D" w14:textId="77777777" w:rsidR="00B322DE" w:rsidRDefault="00B322DE" w:rsidP="0020235E">
      <w:pPr>
        <w:jc w:val="both"/>
      </w:pPr>
    </w:p>
    <w:p w14:paraId="7F7D7141" w14:textId="77777777" w:rsidR="00B322DE" w:rsidRDefault="00B322DE" w:rsidP="0020235E">
      <w:pPr>
        <w:jc w:val="both"/>
      </w:pPr>
    </w:p>
    <w:p w14:paraId="57872453" w14:textId="77777777" w:rsidR="00B322DE" w:rsidRDefault="00B322DE" w:rsidP="0020235E">
      <w:pPr>
        <w:jc w:val="both"/>
      </w:pPr>
    </w:p>
    <w:p w14:paraId="0FE1BFB2" w14:textId="77777777" w:rsidR="00B322DE" w:rsidRDefault="00B322DE" w:rsidP="0020235E">
      <w:pPr>
        <w:jc w:val="both"/>
      </w:pPr>
    </w:p>
    <w:p w14:paraId="7796A312" w14:textId="77777777" w:rsidR="00B322DE" w:rsidRDefault="00B322DE" w:rsidP="0020235E">
      <w:pPr>
        <w:jc w:val="both"/>
      </w:pPr>
    </w:p>
    <w:p w14:paraId="7A3F8E4A" w14:textId="77777777" w:rsidR="00B322DE" w:rsidRDefault="00B322DE" w:rsidP="0020235E">
      <w:pPr>
        <w:jc w:val="both"/>
      </w:pPr>
    </w:p>
    <w:p w14:paraId="5D36B67F" w14:textId="77777777" w:rsidR="00B322DE" w:rsidRDefault="00B322DE" w:rsidP="0020235E">
      <w:pPr>
        <w:jc w:val="both"/>
      </w:pPr>
    </w:p>
    <w:p w14:paraId="135CBF02" w14:textId="77777777" w:rsidR="00B322DE" w:rsidRDefault="00B322DE" w:rsidP="0020235E">
      <w:pPr>
        <w:jc w:val="both"/>
      </w:pPr>
    </w:p>
    <w:p w14:paraId="0AD6513D" w14:textId="77777777" w:rsidR="00B322DE" w:rsidRDefault="00B322DE" w:rsidP="0020235E">
      <w:pPr>
        <w:jc w:val="both"/>
      </w:pPr>
    </w:p>
    <w:p w14:paraId="5B616F44" w14:textId="77777777" w:rsidR="00B322DE" w:rsidRDefault="00B322DE" w:rsidP="0020235E">
      <w:pPr>
        <w:jc w:val="both"/>
      </w:pPr>
    </w:p>
    <w:p w14:paraId="5D52B076" w14:textId="77777777" w:rsidR="00B322DE" w:rsidRDefault="00B322DE" w:rsidP="0020235E">
      <w:pPr>
        <w:jc w:val="both"/>
      </w:pPr>
    </w:p>
    <w:p w14:paraId="0AFF4CEC" w14:textId="43F65CCB" w:rsidR="0020235E" w:rsidRDefault="0020235E" w:rsidP="0020235E">
      <w:pPr>
        <w:jc w:val="both"/>
      </w:pPr>
      <w:r>
        <w:t>Parengė</w:t>
      </w:r>
      <w:r>
        <w:tab/>
      </w:r>
      <w:r>
        <w:tab/>
      </w:r>
    </w:p>
    <w:p w14:paraId="7F36A7A9" w14:textId="77777777" w:rsidR="0020235E" w:rsidRDefault="0020235E" w:rsidP="0020235E">
      <w:pPr>
        <w:jc w:val="both"/>
      </w:pPr>
      <w:r>
        <w:t xml:space="preserve">Biudžeto, turto ir strateginio planavimo skyriaus </w:t>
      </w:r>
    </w:p>
    <w:p w14:paraId="6ECB0BDB" w14:textId="77777777" w:rsidR="0020235E" w:rsidRDefault="0020235E" w:rsidP="0020235E">
      <w:pPr>
        <w:jc w:val="both"/>
      </w:pPr>
      <w:r>
        <w:t>vyriausioji specialistė</w:t>
      </w:r>
    </w:p>
    <w:p w14:paraId="7E92CE5C" w14:textId="77777777" w:rsidR="0020235E" w:rsidRDefault="0020235E" w:rsidP="0020235E">
      <w:pPr>
        <w:jc w:val="both"/>
      </w:pPr>
    </w:p>
    <w:p w14:paraId="61039EB9" w14:textId="77777777" w:rsidR="0020235E" w:rsidRDefault="0020235E" w:rsidP="0020235E">
      <w:pPr>
        <w:jc w:val="both"/>
      </w:pPr>
      <w:r>
        <w:t xml:space="preserve">Aurelija Urbonienė </w:t>
      </w:r>
    </w:p>
    <w:p w14:paraId="6A67A3E7" w14:textId="519995E5" w:rsidR="00256E2B" w:rsidRPr="00256E2B" w:rsidRDefault="0020235E" w:rsidP="0020235E">
      <w:pPr>
        <w:jc w:val="both"/>
        <w:rPr>
          <w:rFonts w:ascii="Times New Roman" w:hAnsi="Times New Roman"/>
          <w:sz w:val="22"/>
          <w:szCs w:val="22"/>
        </w:rPr>
      </w:pPr>
      <w:r>
        <w:t>2025-07-01</w:t>
      </w:r>
    </w:p>
    <w:sectPr w:rsidR="00256E2B" w:rsidRPr="00256E2B" w:rsidSect="00717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567" w:bottom="567" w:left="1701" w:header="5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21832" w14:textId="77777777" w:rsidR="003D1B4D" w:rsidRDefault="003D1B4D">
      <w:r>
        <w:separator/>
      </w:r>
    </w:p>
  </w:endnote>
  <w:endnote w:type="continuationSeparator" w:id="0">
    <w:p w14:paraId="30F30B66" w14:textId="77777777" w:rsidR="003D1B4D" w:rsidRDefault="003D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C564F" w14:textId="77777777" w:rsidR="007F101C" w:rsidRDefault="007F101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1093" w14:textId="77777777" w:rsidR="007F101C" w:rsidRDefault="007F101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6CAD8" w14:textId="77777777" w:rsidR="003D1B4D" w:rsidRDefault="003D1B4D">
      <w:r>
        <w:separator/>
      </w:r>
    </w:p>
  </w:footnote>
  <w:footnote w:type="continuationSeparator" w:id="0">
    <w:p w14:paraId="0272158D" w14:textId="77777777" w:rsidR="003D1B4D" w:rsidRDefault="003D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9FCA" w14:textId="77777777" w:rsidR="007F101C" w:rsidRDefault="007F101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9B2F6" w14:textId="4FD13F6F" w:rsidR="009B20DE" w:rsidRDefault="009B20DE" w:rsidP="008D1AAE">
    <w:pPr>
      <w:pStyle w:val="Antrats"/>
    </w:pPr>
  </w:p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E100" w14:textId="77777777" w:rsidR="007F101C" w:rsidRDefault="007F10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C1DBD"/>
    <w:multiLevelType w:val="hybridMultilevel"/>
    <w:tmpl w:val="286C05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59E5"/>
    <w:multiLevelType w:val="hybridMultilevel"/>
    <w:tmpl w:val="CD8861EE"/>
    <w:lvl w:ilvl="0" w:tplc="A4225226">
      <w:start w:val="2025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C283726"/>
    <w:multiLevelType w:val="hybridMultilevel"/>
    <w:tmpl w:val="3138870A"/>
    <w:lvl w:ilvl="0" w:tplc="534AB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561EC"/>
    <w:multiLevelType w:val="hybridMultilevel"/>
    <w:tmpl w:val="B17EE4B2"/>
    <w:lvl w:ilvl="0" w:tplc="2524387E">
      <w:start w:val="2025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33D5288D"/>
    <w:multiLevelType w:val="hybridMultilevel"/>
    <w:tmpl w:val="CDD4FD0A"/>
    <w:lvl w:ilvl="0" w:tplc="FCA04F7C">
      <w:start w:val="2025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34AE32A7"/>
    <w:multiLevelType w:val="hybridMultilevel"/>
    <w:tmpl w:val="C4FEE472"/>
    <w:lvl w:ilvl="0" w:tplc="3F40E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F26D91"/>
    <w:multiLevelType w:val="hybridMultilevel"/>
    <w:tmpl w:val="BFD60BC0"/>
    <w:lvl w:ilvl="0" w:tplc="B54CBC6A">
      <w:start w:val="1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614D0C65"/>
    <w:multiLevelType w:val="hybridMultilevel"/>
    <w:tmpl w:val="EE6A0D26"/>
    <w:lvl w:ilvl="0" w:tplc="24867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A73CDF"/>
    <w:multiLevelType w:val="hybridMultilevel"/>
    <w:tmpl w:val="9C9EE240"/>
    <w:lvl w:ilvl="0" w:tplc="294CB8AE">
      <w:start w:val="1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" w15:restartNumberingAfterBreak="0">
    <w:nsid w:val="6FBC4A2C"/>
    <w:multiLevelType w:val="hybridMultilevel"/>
    <w:tmpl w:val="7D188EF0"/>
    <w:lvl w:ilvl="0" w:tplc="C3505E20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 w15:restartNumberingAfterBreak="0">
    <w:nsid w:val="736B1691"/>
    <w:multiLevelType w:val="hybridMultilevel"/>
    <w:tmpl w:val="66261486"/>
    <w:lvl w:ilvl="0" w:tplc="43741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3268163">
    <w:abstractNumId w:val="7"/>
  </w:num>
  <w:num w:numId="2" w16cid:durableId="1399090759">
    <w:abstractNumId w:val="5"/>
  </w:num>
  <w:num w:numId="3" w16cid:durableId="1367951297">
    <w:abstractNumId w:val="11"/>
  </w:num>
  <w:num w:numId="4" w16cid:durableId="251816665">
    <w:abstractNumId w:val="0"/>
  </w:num>
  <w:num w:numId="5" w16cid:durableId="1804080826">
    <w:abstractNumId w:val="2"/>
  </w:num>
  <w:num w:numId="6" w16cid:durableId="1986203145">
    <w:abstractNumId w:val="8"/>
  </w:num>
  <w:num w:numId="7" w16cid:durableId="1908955082">
    <w:abstractNumId w:val="6"/>
  </w:num>
  <w:num w:numId="8" w16cid:durableId="1425614994">
    <w:abstractNumId w:val="10"/>
  </w:num>
  <w:num w:numId="9" w16cid:durableId="610362247">
    <w:abstractNumId w:val="9"/>
  </w:num>
  <w:num w:numId="10" w16cid:durableId="1795056701">
    <w:abstractNumId w:val="3"/>
  </w:num>
  <w:num w:numId="11" w16cid:durableId="1240824166">
    <w:abstractNumId w:val="4"/>
  </w:num>
  <w:num w:numId="12" w16cid:durableId="1548562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670"/>
    <w:rsid w:val="00016910"/>
    <w:rsid w:val="00024A3F"/>
    <w:rsid w:val="0004585C"/>
    <w:rsid w:val="00045A19"/>
    <w:rsid w:val="000569E8"/>
    <w:rsid w:val="00084986"/>
    <w:rsid w:val="00084D48"/>
    <w:rsid w:val="000B3075"/>
    <w:rsid w:val="000B4519"/>
    <w:rsid w:val="000C29FA"/>
    <w:rsid w:val="000D4C27"/>
    <w:rsid w:val="000E161D"/>
    <w:rsid w:val="000F089F"/>
    <w:rsid w:val="00114E52"/>
    <w:rsid w:val="00117499"/>
    <w:rsid w:val="00122648"/>
    <w:rsid w:val="00156A08"/>
    <w:rsid w:val="00163E7B"/>
    <w:rsid w:val="001718E0"/>
    <w:rsid w:val="00173756"/>
    <w:rsid w:val="00174075"/>
    <w:rsid w:val="001812DB"/>
    <w:rsid w:val="001A127A"/>
    <w:rsid w:val="001A6C15"/>
    <w:rsid w:val="001B2BED"/>
    <w:rsid w:val="001D38EF"/>
    <w:rsid w:val="001E7250"/>
    <w:rsid w:val="001F31A3"/>
    <w:rsid w:val="001F3CB7"/>
    <w:rsid w:val="0020235E"/>
    <w:rsid w:val="00214670"/>
    <w:rsid w:val="00231D47"/>
    <w:rsid w:val="00256E2B"/>
    <w:rsid w:val="00260108"/>
    <w:rsid w:val="002765E4"/>
    <w:rsid w:val="00287163"/>
    <w:rsid w:val="0028720A"/>
    <w:rsid w:val="002A4E67"/>
    <w:rsid w:val="002D3ABC"/>
    <w:rsid w:val="002E037D"/>
    <w:rsid w:val="002E571E"/>
    <w:rsid w:val="002F2D9E"/>
    <w:rsid w:val="003057B8"/>
    <w:rsid w:val="00313CF0"/>
    <w:rsid w:val="00315984"/>
    <w:rsid w:val="00342E29"/>
    <w:rsid w:val="00363283"/>
    <w:rsid w:val="003633A3"/>
    <w:rsid w:val="003A0C31"/>
    <w:rsid w:val="003D0EAE"/>
    <w:rsid w:val="003D1B4D"/>
    <w:rsid w:val="003E16E2"/>
    <w:rsid w:val="003E7914"/>
    <w:rsid w:val="003F491F"/>
    <w:rsid w:val="00406DCE"/>
    <w:rsid w:val="00434111"/>
    <w:rsid w:val="00435ADB"/>
    <w:rsid w:val="004372B1"/>
    <w:rsid w:val="0049075E"/>
    <w:rsid w:val="004B46A4"/>
    <w:rsid w:val="004C2C9A"/>
    <w:rsid w:val="004D0017"/>
    <w:rsid w:val="004F22DB"/>
    <w:rsid w:val="004F2DA0"/>
    <w:rsid w:val="00521D86"/>
    <w:rsid w:val="005473BA"/>
    <w:rsid w:val="00557307"/>
    <w:rsid w:val="00557367"/>
    <w:rsid w:val="00583E25"/>
    <w:rsid w:val="005972F9"/>
    <w:rsid w:val="005B62F7"/>
    <w:rsid w:val="005D57B3"/>
    <w:rsid w:val="005E7490"/>
    <w:rsid w:val="005F570A"/>
    <w:rsid w:val="00604D8C"/>
    <w:rsid w:val="00610881"/>
    <w:rsid w:val="00622FDE"/>
    <w:rsid w:val="00642E55"/>
    <w:rsid w:val="0065099C"/>
    <w:rsid w:val="00654084"/>
    <w:rsid w:val="00683CFE"/>
    <w:rsid w:val="006A095D"/>
    <w:rsid w:val="006D44BF"/>
    <w:rsid w:val="006E06ED"/>
    <w:rsid w:val="006E3ACC"/>
    <w:rsid w:val="0070001E"/>
    <w:rsid w:val="00717C7B"/>
    <w:rsid w:val="00737897"/>
    <w:rsid w:val="00740736"/>
    <w:rsid w:val="00763C5A"/>
    <w:rsid w:val="00793FFB"/>
    <w:rsid w:val="007C3676"/>
    <w:rsid w:val="007E1B17"/>
    <w:rsid w:val="007F101C"/>
    <w:rsid w:val="00832697"/>
    <w:rsid w:val="00834034"/>
    <w:rsid w:val="00840AEF"/>
    <w:rsid w:val="00843ACB"/>
    <w:rsid w:val="00850CAF"/>
    <w:rsid w:val="00874716"/>
    <w:rsid w:val="008875A5"/>
    <w:rsid w:val="0089443A"/>
    <w:rsid w:val="0089643B"/>
    <w:rsid w:val="008A25D3"/>
    <w:rsid w:val="008A39D7"/>
    <w:rsid w:val="008B2F28"/>
    <w:rsid w:val="008C1B78"/>
    <w:rsid w:val="008D1AAE"/>
    <w:rsid w:val="008F341E"/>
    <w:rsid w:val="008F4809"/>
    <w:rsid w:val="00931B61"/>
    <w:rsid w:val="00933A40"/>
    <w:rsid w:val="00940E38"/>
    <w:rsid w:val="00962BAF"/>
    <w:rsid w:val="009638B8"/>
    <w:rsid w:val="009815B0"/>
    <w:rsid w:val="0098205C"/>
    <w:rsid w:val="009A2108"/>
    <w:rsid w:val="009B20DE"/>
    <w:rsid w:val="009C4EAB"/>
    <w:rsid w:val="009F065C"/>
    <w:rsid w:val="00A40BCE"/>
    <w:rsid w:val="00A4464E"/>
    <w:rsid w:val="00A5426E"/>
    <w:rsid w:val="00AB28B5"/>
    <w:rsid w:val="00AE7378"/>
    <w:rsid w:val="00B322DE"/>
    <w:rsid w:val="00B57B67"/>
    <w:rsid w:val="00B75F85"/>
    <w:rsid w:val="00BA2BFF"/>
    <w:rsid w:val="00BB31A3"/>
    <w:rsid w:val="00BE1E33"/>
    <w:rsid w:val="00BE4C6A"/>
    <w:rsid w:val="00BE6D25"/>
    <w:rsid w:val="00C05BA8"/>
    <w:rsid w:val="00C15BB3"/>
    <w:rsid w:val="00C2225A"/>
    <w:rsid w:val="00C37833"/>
    <w:rsid w:val="00C45E3C"/>
    <w:rsid w:val="00C741C8"/>
    <w:rsid w:val="00C75DC7"/>
    <w:rsid w:val="00C7615E"/>
    <w:rsid w:val="00C838D9"/>
    <w:rsid w:val="00C84A75"/>
    <w:rsid w:val="00C921BD"/>
    <w:rsid w:val="00C94928"/>
    <w:rsid w:val="00C95382"/>
    <w:rsid w:val="00CA4808"/>
    <w:rsid w:val="00CA67DC"/>
    <w:rsid w:val="00CA6ECE"/>
    <w:rsid w:val="00D35768"/>
    <w:rsid w:val="00D6698D"/>
    <w:rsid w:val="00D71558"/>
    <w:rsid w:val="00D87527"/>
    <w:rsid w:val="00DA4324"/>
    <w:rsid w:val="00DD47CE"/>
    <w:rsid w:val="00DF0A37"/>
    <w:rsid w:val="00E02536"/>
    <w:rsid w:val="00E51466"/>
    <w:rsid w:val="00E7488E"/>
    <w:rsid w:val="00E843B1"/>
    <w:rsid w:val="00E918BB"/>
    <w:rsid w:val="00EA2505"/>
    <w:rsid w:val="00ED113F"/>
    <w:rsid w:val="00ED64D4"/>
    <w:rsid w:val="00EE2CE3"/>
    <w:rsid w:val="00F01EF6"/>
    <w:rsid w:val="00F64084"/>
    <w:rsid w:val="00FC248C"/>
    <w:rsid w:val="00FD67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3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75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3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7527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styleId="Hipersaitas">
    <w:name w:val="Hyperlink"/>
    <w:basedOn w:val="Numatytasispastraiposriftas"/>
    <w:uiPriority w:val="99"/>
    <w:unhideWhenUsed/>
    <w:rsid w:val="00E843B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843B1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59"/>
    <w:rsid w:val="0020235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6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1DD97-4FCC-4D20-AE0F-0621542285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101</TotalTime>
  <Pages>1</Pages>
  <Words>128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22</cp:revision>
  <cp:lastPrinted>2025-07-01T06:55:00Z</cp:lastPrinted>
  <dcterms:created xsi:type="dcterms:W3CDTF">2025-07-01T05:57:00Z</dcterms:created>
  <dcterms:modified xsi:type="dcterms:W3CDTF">2025-07-01T11:58:00Z</dcterms:modified>
</cp:coreProperties>
</file>