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2FCCA90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Default="00A140F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31CE6BC" w14:textId="30AA2695" w:rsidR="00DD47CE" w:rsidRDefault="00CA4DEB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MERO 2024 M.RUGSĖJO 19 D. </w:t>
      </w:r>
      <w:r w:rsidR="00602A5D">
        <w:rPr>
          <w:rFonts w:ascii="Times New Roman" w:hAnsi="Times New Roman"/>
          <w:b/>
        </w:rPr>
        <w:t xml:space="preserve"> POTVARKIO NR. </w:t>
      </w:r>
      <w:r w:rsidR="00B3337D">
        <w:rPr>
          <w:rFonts w:ascii="Times New Roman" w:hAnsi="Times New Roman"/>
          <w:b/>
        </w:rPr>
        <w:t>M</w:t>
      </w:r>
      <w:r w:rsidR="00602A5D">
        <w:rPr>
          <w:rFonts w:ascii="Times New Roman" w:hAnsi="Times New Roman"/>
          <w:b/>
        </w:rPr>
        <w:t>T-483 ,,</w:t>
      </w:r>
      <w:r w:rsidR="00BE6D25"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5720B">
        <w:rPr>
          <w:rFonts w:ascii="Times New Roman" w:hAnsi="Times New Roman"/>
          <w:b/>
        </w:rPr>
        <w:t>ŠAKIŲ RAJONO SAVIVALDYBĖS POLITINIO (ASMENINIO</w:t>
      </w:r>
      <w:r w:rsidR="008B2F7F">
        <w:rPr>
          <w:rFonts w:ascii="Times New Roman" w:hAnsi="Times New Roman"/>
          <w:b/>
        </w:rPr>
        <w:t>)</w:t>
      </w:r>
      <w:r w:rsidR="00F5720B">
        <w:rPr>
          <w:rFonts w:ascii="Times New Roman" w:hAnsi="Times New Roman"/>
          <w:b/>
        </w:rPr>
        <w:t xml:space="preserve"> PASITIKĖJIMO VALSTYBĖS TARNAUTOJŲ DARBO APMOKĖJIMO SISTEMOS </w:t>
      </w:r>
      <w:r w:rsidR="008C6B32">
        <w:rPr>
          <w:rFonts w:ascii="Times New Roman" w:hAnsi="Times New Roman"/>
          <w:b/>
        </w:rPr>
        <w:t xml:space="preserve">TVARKOS APRAŠO </w:t>
      </w:r>
      <w:r w:rsidR="00F5720B">
        <w:rPr>
          <w:rFonts w:ascii="Times New Roman" w:hAnsi="Times New Roman"/>
          <w:b/>
        </w:rPr>
        <w:t>PATVIRTINIMO</w:t>
      </w:r>
      <w:r w:rsidR="00602A5D">
        <w:rPr>
          <w:rFonts w:ascii="Times New Roman" w:hAnsi="Times New Roman"/>
          <w:b/>
        </w:rPr>
        <w:t>“ PAKEITIMO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0C1C965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602A5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602A5D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0A96F8FA" w:rsidR="008A67CF" w:rsidRDefault="00035A36" w:rsidP="008B2F7F">
      <w:pPr>
        <w:tabs>
          <w:tab w:val="left" w:pos="1560"/>
        </w:tabs>
        <w:spacing w:line="276" w:lineRule="auto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1. P a k e i č i u</w:t>
      </w:r>
      <w:r w:rsidR="003615DF">
        <w:rPr>
          <w:rFonts w:ascii="Times New Roman" w:hAnsi="Times New Roman"/>
          <w:bCs/>
          <w:szCs w:val="24"/>
        </w:rPr>
        <w:t xml:space="preserve"> </w:t>
      </w:r>
      <w:r w:rsidR="00F405CE">
        <w:rPr>
          <w:rFonts w:ascii="Times New Roman" w:hAnsi="Times New Roman"/>
          <w:bCs/>
          <w:szCs w:val="24"/>
        </w:rPr>
        <w:t>Šakių rajono savivaldybės politinio (asmeninio) pasitikėjimo valstybės tarnautojų</w:t>
      </w:r>
      <w:r w:rsidR="00EE24A5">
        <w:rPr>
          <w:rFonts w:ascii="Times New Roman" w:hAnsi="Times New Roman"/>
          <w:bCs/>
          <w:szCs w:val="24"/>
        </w:rPr>
        <w:t xml:space="preserve"> pareigybių pareiginės algos koeficientų interval</w:t>
      </w:r>
      <w:r w:rsidR="004A0829">
        <w:rPr>
          <w:rFonts w:ascii="Times New Roman" w:hAnsi="Times New Roman"/>
          <w:bCs/>
          <w:szCs w:val="24"/>
        </w:rPr>
        <w:t>ų lentel</w:t>
      </w:r>
      <w:r w:rsidR="00DF26E9">
        <w:rPr>
          <w:rFonts w:ascii="Times New Roman" w:hAnsi="Times New Roman"/>
          <w:bCs/>
          <w:szCs w:val="24"/>
        </w:rPr>
        <w:t>ę</w:t>
      </w:r>
      <w:r w:rsidR="008F71E3">
        <w:rPr>
          <w:rFonts w:ascii="Times New Roman" w:hAnsi="Times New Roman"/>
          <w:bCs/>
          <w:szCs w:val="24"/>
        </w:rPr>
        <w:t xml:space="preserve"> (toliau – Intervalų lentelė)</w:t>
      </w:r>
      <w:r w:rsidR="00DF6E4F">
        <w:rPr>
          <w:rFonts w:ascii="Times New Roman" w:hAnsi="Times New Roman"/>
          <w:bCs/>
          <w:szCs w:val="24"/>
        </w:rPr>
        <w:t xml:space="preserve">, patvirtintą Šakių rajono savivaldybės mero 2024 m. rugsėjo 19 d. </w:t>
      </w:r>
      <w:r w:rsidR="0099787A">
        <w:rPr>
          <w:rFonts w:ascii="Times New Roman" w:hAnsi="Times New Roman"/>
          <w:bCs/>
          <w:szCs w:val="24"/>
        </w:rPr>
        <w:t>potvarkiu</w:t>
      </w:r>
      <w:r w:rsidR="00DF6E4F">
        <w:rPr>
          <w:rFonts w:ascii="Times New Roman" w:hAnsi="Times New Roman"/>
          <w:bCs/>
          <w:szCs w:val="24"/>
        </w:rPr>
        <w:t xml:space="preserve"> Nr. MT-483 </w:t>
      </w:r>
      <w:r w:rsidR="00F1562E">
        <w:rPr>
          <w:rFonts w:ascii="Times New Roman" w:hAnsi="Times New Roman"/>
          <w:bCs/>
          <w:szCs w:val="24"/>
        </w:rPr>
        <w:t>,,Dėl Šakių rajono savivaldybės politinio (asmeninio) pasitikėjimo</w:t>
      </w:r>
      <w:r w:rsidR="008E0713">
        <w:rPr>
          <w:rFonts w:ascii="Times New Roman" w:hAnsi="Times New Roman"/>
          <w:bCs/>
          <w:szCs w:val="24"/>
        </w:rPr>
        <w:t xml:space="preserve"> valstybės tarnautojų darbo apmokėjimo sistemos tvarkos aprašo patvirtinimo“</w:t>
      </w:r>
      <w:r w:rsidR="001E1275">
        <w:rPr>
          <w:rFonts w:ascii="Times New Roman" w:hAnsi="Times New Roman"/>
          <w:bCs/>
          <w:szCs w:val="24"/>
        </w:rPr>
        <w:t>,</w:t>
      </w:r>
      <w:r w:rsidR="00520B00">
        <w:rPr>
          <w:rFonts w:ascii="Times New Roman" w:hAnsi="Times New Roman"/>
          <w:bCs/>
          <w:szCs w:val="24"/>
        </w:rPr>
        <w:t xml:space="preserve"> ir </w:t>
      </w:r>
      <w:r w:rsidR="008F71E3">
        <w:rPr>
          <w:rFonts w:ascii="Times New Roman" w:hAnsi="Times New Roman"/>
          <w:bCs/>
          <w:szCs w:val="24"/>
        </w:rPr>
        <w:t>I</w:t>
      </w:r>
      <w:r w:rsidR="00DF26E9">
        <w:rPr>
          <w:rFonts w:ascii="Times New Roman" w:hAnsi="Times New Roman"/>
          <w:bCs/>
          <w:szCs w:val="24"/>
        </w:rPr>
        <w:t xml:space="preserve">ntervalų lentelės </w:t>
      </w:r>
      <w:r w:rsidR="008F71E3">
        <w:rPr>
          <w:rFonts w:ascii="Times New Roman" w:hAnsi="Times New Roman"/>
          <w:bCs/>
          <w:szCs w:val="24"/>
        </w:rPr>
        <w:t>antrą eilutę</w:t>
      </w:r>
      <w:r w:rsidR="00520B00">
        <w:rPr>
          <w:rFonts w:ascii="Times New Roman" w:hAnsi="Times New Roman"/>
          <w:bCs/>
          <w:szCs w:val="24"/>
        </w:rPr>
        <w:t xml:space="preserve"> išdėstau taip:</w:t>
      </w:r>
    </w:p>
    <w:tbl>
      <w:tblPr>
        <w:tblW w:w="9855" w:type="dxa"/>
        <w:tblInd w:w="-2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4"/>
        <w:gridCol w:w="4711"/>
        <w:gridCol w:w="4100"/>
      </w:tblGrid>
      <w:tr w:rsidR="00A309C0" w:rsidRPr="00772E3B" w14:paraId="03C43B70" w14:textId="77777777" w:rsidTr="001503F5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04B2" w14:textId="4E14C178" w:rsidR="00A309C0" w:rsidRPr="00772E3B" w:rsidRDefault="00530FE6" w:rsidP="001503F5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„</w:t>
            </w:r>
            <w:r w:rsidR="00A309C0">
              <w:rPr>
                <w:b/>
                <w:bCs/>
                <w:szCs w:val="24"/>
              </w:rPr>
              <w:t>Nr.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40AC3" w14:textId="77777777" w:rsidR="00A309C0" w:rsidRPr="00772E3B" w:rsidRDefault="00A309C0" w:rsidP="001503F5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 w:rsidRPr="00772E3B">
              <w:rPr>
                <w:b/>
                <w:bCs/>
                <w:szCs w:val="24"/>
              </w:rPr>
              <w:t>Pareigybės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DBC79" w14:textId="77777777" w:rsidR="00A309C0" w:rsidRPr="00772E3B" w:rsidRDefault="00A309C0" w:rsidP="001503F5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b/>
                <w:bCs/>
                <w:szCs w:val="24"/>
              </w:rPr>
            </w:pPr>
            <w:r w:rsidRPr="00772E3B">
              <w:rPr>
                <w:b/>
                <w:bCs/>
                <w:szCs w:val="24"/>
              </w:rPr>
              <w:t>Pareiginės algos koeficientų intervalai</w:t>
            </w:r>
          </w:p>
        </w:tc>
      </w:tr>
      <w:tr w:rsidR="00A309C0" w:rsidRPr="00772E3B" w14:paraId="47EF6135" w14:textId="77777777" w:rsidTr="001503F5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FB8FE" w14:textId="2142E43C" w:rsidR="00A309C0" w:rsidRPr="00772E3B" w:rsidRDefault="00530FE6" w:rsidP="001503F5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8C33C" w14:textId="54248100" w:rsidR="00A309C0" w:rsidRDefault="00530FE6" w:rsidP="001503F5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Vicemeras</w:t>
            </w:r>
          </w:p>
          <w:p w14:paraId="0D46C245" w14:textId="0CFD9AA7" w:rsidR="00A309C0" w:rsidRPr="00772E3B" w:rsidRDefault="00A309C0" w:rsidP="001503F5">
            <w:pPr>
              <w:pStyle w:val="Standard"/>
              <w:widowControl w:val="0"/>
              <w:spacing w:before="280" w:after="142"/>
              <w:ind w:firstLine="0"/>
              <w:jc w:val="left"/>
              <w:rPr>
                <w:szCs w:val="24"/>
              </w:rPr>
            </w:pP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9300" w14:textId="2D1333C1" w:rsidR="00A309C0" w:rsidRPr="00772E3B" w:rsidRDefault="00530FE6" w:rsidP="001503F5">
            <w:pPr>
              <w:pStyle w:val="Standard"/>
              <w:widowControl w:val="0"/>
              <w:spacing w:before="280" w:after="142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1,5-2,2“</w:t>
            </w:r>
          </w:p>
        </w:tc>
      </w:tr>
    </w:tbl>
    <w:p w14:paraId="0C58FA93" w14:textId="237591E4" w:rsidR="008B2F7F" w:rsidRPr="00035A36" w:rsidRDefault="008B2F7F" w:rsidP="00035A36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94F74C8" w14:textId="1386A5D7" w:rsidR="00D60F1D" w:rsidRDefault="00E94355" w:rsidP="00D60F1D">
      <w:pPr>
        <w:spacing w:line="360" w:lineRule="auto"/>
        <w:ind w:firstLine="851"/>
        <w:jc w:val="both"/>
      </w:pPr>
      <w:r>
        <w:rPr>
          <w:color w:val="000000"/>
        </w:rPr>
        <w:t>2</w:t>
      </w:r>
      <w:r w:rsidR="00186715">
        <w:rPr>
          <w:color w:val="000000"/>
        </w:rPr>
        <w:t xml:space="preserve">. </w:t>
      </w:r>
      <w:r w:rsidR="00F844C3" w:rsidRPr="00F844C3">
        <w:rPr>
          <w:rFonts w:ascii="Times New Roman" w:hAnsi="Times New Roman"/>
          <w:szCs w:val="24"/>
          <w:shd w:val="clear" w:color="auto" w:fill="FFFFFF"/>
        </w:rPr>
        <w:t>N u s t a t a u, kad šis potvarkis skelbiamas</w:t>
      </w:r>
      <w:r w:rsidR="00D60F1D">
        <w:t xml:space="preserve"> Šakių rajono savivaldybės interneto svetainėje </w:t>
      </w:r>
      <w:hyperlink r:id="rId8" w:history="1">
        <w:r w:rsidR="00D60F1D" w:rsidRPr="00D60F1D">
          <w:rPr>
            <w:rStyle w:val="Hipersaitas"/>
            <w:color w:val="000000" w:themeColor="text1"/>
            <w:u w:val="none"/>
          </w:rPr>
          <w:t>www.sakiai.lt</w:t>
        </w:r>
      </w:hyperlink>
      <w:r w:rsidR="00D60F1D" w:rsidRPr="00D60F1D">
        <w:rPr>
          <w:color w:val="000000" w:themeColor="text1"/>
        </w:rPr>
        <w:t>.</w:t>
      </w:r>
    </w:p>
    <w:p w14:paraId="4B3143EA" w14:textId="0616E1CC" w:rsidR="008A67CF" w:rsidRPr="002E6926" w:rsidRDefault="008A67CF" w:rsidP="00E65A50">
      <w:pPr>
        <w:spacing w:line="276" w:lineRule="auto"/>
        <w:ind w:firstLine="720"/>
        <w:jc w:val="both"/>
        <w:rPr>
          <w:rStyle w:val="uficommentbody"/>
          <w:color w:val="000000"/>
          <w:szCs w:val="24"/>
        </w:rPr>
      </w:pPr>
      <w:r w:rsidRPr="002E6926">
        <w:rPr>
          <w:rStyle w:val="uficommentbody"/>
          <w:color w:val="000000"/>
          <w:szCs w:val="24"/>
        </w:rPr>
        <w:t>Šis</w:t>
      </w:r>
      <w:r w:rsidR="007B25B1">
        <w:rPr>
          <w:rStyle w:val="uficommentbody"/>
          <w:color w:val="000000"/>
          <w:szCs w:val="24"/>
        </w:rPr>
        <w:t xml:space="preserve"> potvarkis</w:t>
      </w:r>
      <w:r w:rsidRPr="002E6926">
        <w:rPr>
          <w:rStyle w:val="uficommentbody"/>
          <w:color w:val="000000"/>
          <w:szCs w:val="24"/>
        </w:rPr>
        <w:t xml:space="preserve"> per vieną mėnesį nuo</w:t>
      </w:r>
      <w:r w:rsidR="007B25B1">
        <w:rPr>
          <w:rStyle w:val="uficommentbody"/>
          <w:color w:val="000000"/>
          <w:szCs w:val="24"/>
        </w:rPr>
        <w:t xml:space="preserve"> potvarkio</w:t>
      </w:r>
      <w:r w:rsidRPr="002E6926">
        <w:rPr>
          <w:rStyle w:val="uficommentbody"/>
          <w:color w:val="000000"/>
          <w:szCs w:val="24"/>
        </w:rPr>
        <w:t xml:space="preserve"> </w:t>
      </w:r>
      <w:r w:rsidR="00B211A4">
        <w:rPr>
          <w:rStyle w:val="uficommentbody"/>
          <w:color w:val="000000"/>
          <w:szCs w:val="24"/>
        </w:rPr>
        <w:t>paskelbimo</w:t>
      </w:r>
      <w:r w:rsidRPr="002E6926">
        <w:rPr>
          <w:rStyle w:val="uficommentbody"/>
          <w:color w:val="000000"/>
          <w:szCs w:val="24"/>
        </w:rPr>
        <w:t xml:space="preserve"> dienos gali būti skundžiamas Lietuvos administracinių ginčų komisijos Kauno apygardos skyriui adresu: </w:t>
      </w:r>
      <w:r w:rsidR="00B211A4">
        <w:rPr>
          <w:rStyle w:val="uficommentbody"/>
          <w:color w:val="000000"/>
          <w:szCs w:val="24"/>
        </w:rPr>
        <w:t>Juozapavičiaus prospektas 57</w:t>
      </w:r>
      <w:r w:rsidRPr="002E6926">
        <w:rPr>
          <w:rStyle w:val="uficommentbody"/>
          <w:color w:val="000000"/>
          <w:szCs w:val="24"/>
        </w:rPr>
        <w:t>, Kaunas, arba Regionų administracinio teismo Kauno rūmams adresu: A. Mickevičiaus g. 8A, Kaunas.</w:t>
      </w: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24E7F91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244999A5" w14:textId="77777777" w:rsidR="00D60F1D" w:rsidRPr="00730759" w:rsidRDefault="00D60F1D" w:rsidP="00D60F1D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14:paraId="063ED3E2" w14:textId="0CC6EBC2" w:rsidR="00D60F1D" w:rsidRDefault="00D60F1D" w:rsidP="00D60F1D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  <w:r w:rsidR="00E94355">
        <w:rPr>
          <w:rFonts w:ascii="Times New Roman" w:hAnsi="Times New Roman"/>
          <w:kern w:val="2"/>
        </w:rPr>
        <w:t>vedėja</w:t>
      </w:r>
    </w:p>
    <w:p w14:paraId="33534338" w14:textId="77777777" w:rsidR="00D60F1D" w:rsidRPr="00730759" w:rsidRDefault="00D60F1D" w:rsidP="00D60F1D">
      <w:pPr>
        <w:jc w:val="both"/>
        <w:rPr>
          <w:rFonts w:ascii="Times New Roman" w:hAnsi="Times New Roman"/>
          <w:kern w:val="2"/>
        </w:rPr>
      </w:pPr>
    </w:p>
    <w:p w14:paraId="1C468513" w14:textId="45E2677C" w:rsidR="00D60F1D" w:rsidRPr="00730759" w:rsidRDefault="00C849BD" w:rsidP="00D60F1D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Jūratė </w:t>
      </w:r>
      <w:proofErr w:type="spellStart"/>
      <w:r>
        <w:rPr>
          <w:rFonts w:ascii="Times New Roman" w:hAnsi="Times New Roman"/>
          <w:kern w:val="2"/>
        </w:rPr>
        <w:t>Šneideraitienė</w:t>
      </w:r>
      <w:proofErr w:type="spellEnd"/>
    </w:p>
    <w:p w14:paraId="2D9E6FDC" w14:textId="7DA32610" w:rsidR="008B2F7F" w:rsidRDefault="00D60F1D" w:rsidP="006735EC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>202</w:t>
      </w:r>
      <w:r w:rsidR="00C849BD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</w:t>
      </w:r>
      <w:r w:rsidR="00C849BD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-18</w:t>
      </w:r>
    </w:p>
    <w:sectPr w:rsidR="008B2F7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C4CEF" w14:textId="77777777" w:rsidR="00CE2220" w:rsidRDefault="00CE2220">
      <w:r>
        <w:separator/>
      </w:r>
    </w:p>
  </w:endnote>
  <w:endnote w:type="continuationSeparator" w:id="0">
    <w:p w14:paraId="1DEB1592" w14:textId="77777777" w:rsidR="00CE2220" w:rsidRDefault="00CE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29350" w14:textId="77777777" w:rsidR="00CE2220" w:rsidRDefault="00CE2220">
      <w:r>
        <w:separator/>
      </w:r>
    </w:p>
  </w:footnote>
  <w:footnote w:type="continuationSeparator" w:id="0">
    <w:p w14:paraId="705C6C0B" w14:textId="77777777" w:rsidR="00CE2220" w:rsidRDefault="00CE2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C4BF6"/>
    <w:multiLevelType w:val="hybridMultilevel"/>
    <w:tmpl w:val="87AE8930"/>
    <w:lvl w:ilvl="0" w:tplc="9386251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5A36"/>
    <w:rsid w:val="000442D1"/>
    <w:rsid w:val="00067AC4"/>
    <w:rsid w:val="00084B41"/>
    <w:rsid w:val="0008612D"/>
    <w:rsid w:val="000B75B8"/>
    <w:rsid w:val="000D4C10"/>
    <w:rsid w:val="001154C9"/>
    <w:rsid w:val="00117499"/>
    <w:rsid w:val="00120C8F"/>
    <w:rsid w:val="00126E52"/>
    <w:rsid w:val="001519FB"/>
    <w:rsid w:val="00182F4C"/>
    <w:rsid w:val="00186715"/>
    <w:rsid w:val="00187EB8"/>
    <w:rsid w:val="001C22DB"/>
    <w:rsid w:val="001D38EF"/>
    <w:rsid w:val="001E0367"/>
    <w:rsid w:val="001E1275"/>
    <w:rsid w:val="001E3A3C"/>
    <w:rsid w:val="001E7250"/>
    <w:rsid w:val="002021DE"/>
    <w:rsid w:val="00204C10"/>
    <w:rsid w:val="00236565"/>
    <w:rsid w:val="00244501"/>
    <w:rsid w:val="002568CE"/>
    <w:rsid w:val="00262666"/>
    <w:rsid w:val="002765E4"/>
    <w:rsid w:val="0028720A"/>
    <w:rsid w:val="00295AFE"/>
    <w:rsid w:val="002D3ABC"/>
    <w:rsid w:val="002E5A2A"/>
    <w:rsid w:val="00307B42"/>
    <w:rsid w:val="00311DCD"/>
    <w:rsid w:val="003139DE"/>
    <w:rsid w:val="00313CF0"/>
    <w:rsid w:val="00315EE7"/>
    <w:rsid w:val="00320418"/>
    <w:rsid w:val="003218B8"/>
    <w:rsid w:val="003301AC"/>
    <w:rsid w:val="00342E29"/>
    <w:rsid w:val="003615DF"/>
    <w:rsid w:val="00371FCF"/>
    <w:rsid w:val="00382154"/>
    <w:rsid w:val="003A0C31"/>
    <w:rsid w:val="003B6B6B"/>
    <w:rsid w:val="003F43B6"/>
    <w:rsid w:val="003F491F"/>
    <w:rsid w:val="0042689C"/>
    <w:rsid w:val="00432254"/>
    <w:rsid w:val="00432E86"/>
    <w:rsid w:val="00434111"/>
    <w:rsid w:val="00435ADB"/>
    <w:rsid w:val="004A0829"/>
    <w:rsid w:val="004F130A"/>
    <w:rsid w:val="0050396D"/>
    <w:rsid w:val="00512678"/>
    <w:rsid w:val="00514B69"/>
    <w:rsid w:val="00516821"/>
    <w:rsid w:val="00520B00"/>
    <w:rsid w:val="00521D86"/>
    <w:rsid w:val="00530FE6"/>
    <w:rsid w:val="00537BE3"/>
    <w:rsid w:val="00553FB4"/>
    <w:rsid w:val="00554B29"/>
    <w:rsid w:val="005825BF"/>
    <w:rsid w:val="00583E25"/>
    <w:rsid w:val="00591929"/>
    <w:rsid w:val="005C352A"/>
    <w:rsid w:val="005C5F44"/>
    <w:rsid w:val="005E7F6E"/>
    <w:rsid w:val="005F2B39"/>
    <w:rsid w:val="005F551E"/>
    <w:rsid w:val="00602A5D"/>
    <w:rsid w:val="00610881"/>
    <w:rsid w:val="00625EC3"/>
    <w:rsid w:val="00645AE1"/>
    <w:rsid w:val="00645CE4"/>
    <w:rsid w:val="006735EC"/>
    <w:rsid w:val="006850E0"/>
    <w:rsid w:val="006C3416"/>
    <w:rsid w:val="006E49D8"/>
    <w:rsid w:val="006F1F2B"/>
    <w:rsid w:val="006F7106"/>
    <w:rsid w:val="0070001E"/>
    <w:rsid w:val="00701F2A"/>
    <w:rsid w:val="00702B66"/>
    <w:rsid w:val="007055FE"/>
    <w:rsid w:val="007208A1"/>
    <w:rsid w:val="00731404"/>
    <w:rsid w:val="00795C1A"/>
    <w:rsid w:val="007B25B1"/>
    <w:rsid w:val="007C1039"/>
    <w:rsid w:val="007F230C"/>
    <w:rsid w:val="0080392B"/>
    <w:rsid w:val="008124CA"/>
    <w:rsid w:val="00854B9E"/>
    <w:rsid w:val="008610A5"/>
    <w:rsid w:val="00884737"/>
    <w:rsid w:val="008A4297"/>
    <w:rsid w:val="008A67CF"/>
    <w:rsid w:val="008B0A0A"/>
    <w:rsid w:val="008B2F7F"/>
    <w:rsid w:val="008C1B78"/>
    <w:rsid w:val="008C6B32"/>
    <w:rsid w:val="008E0713"/>
    <w:rsid w:val="008F4809"/>
    <w:rsid w:val="008F71E3"/>
    <w:rsid w:val="00900F55"/>
    <w:rsid w:val="009032E2"/>
    <w:rsid w:val="00914A52"/>
    <w:rsid w:val="00961FD3"/>
    <w:rsid w:val="0098205C"/>
    <w:rsid w:val="00991BEA"/>
    <w:rsid w:val="0099787A"/>
    <w:rsid w:val="009A68CD"/>
    <w:rsid w:val="009B57C3"/>
    <w:rsid w:val="009C4EAB"/>
    <w:rsid w:val="009D00F1"/>
    <w:rsid w:val="009D6B19"/>
    <w:rsid w:val="009F065C"/>
    <w:rsid w:val="00A116ED"/>
    <w:rsid w:val="00A140FE"/>
    <w:rsid w:val="00A309C0"/>
    <w:rsid w:val="00A5000B"/>
    <w:rsid w:val="00AA4D5E"/>
    <w:rsid w:val="00AE7378"/>
    <w:rsid w:val="00AF547E"/>
    <w:rsid w:val="00AF58B9"/>
    <w:rsid w:val="00B211A4"/>
    <w:rsid w:val="00B3337D"/>
    <w:rsid w:val="00B42E68"/>
    <w:rsid w:val="00B651B5"/>
    <w:rsid w:val="00B75F85"/>
    <w:rsid w:val="00BD2527"/>
    <w:rsid w:val="00BD704A"/>
    <w:rsid w:val="00BE1E33"/>
    <w:rsid w:val="00BE4C6A"/>
    <w:rsid w:val="00BE6D25"/>
    <w:rsid w:val="00C2225A"/>
    <w:rsid w:val="00C8213C"/>
    <w:rsid w:val="00C838D9"/>
    <w:rsid w:val="00C849BD"/>
    <w:rsid w:val="00C84A75"/>
    <w:rsid w:val="00C921BD"/>
    <w:rsid w:val="00C93FA2"/>
    <w:rsid w:val="00CA1C35"/>
    <w:rsid w:val="00CA4DEB"/>
    <w:rsid w:val="00CA5CDA"/>
    <w:rsid w:val="00CA67DC"/>
    <w:rsid w:val="00CA6ECE"/>
    <w:rsid w:val="00CD1CE2"/>
    <w:rsid w:val="00CE2220"/>
    <w:rsid w:val="00CE7087"/>
    <w:rsid w:val="00CF151E"/>
    <w:rsid w:val="00D127CF"/>
    <w:rsid w:val="00D235A5"/>
    <w:rsid w:val="00D315BE"/>
    <w:rsid w:val="00D41D28"/>
    <w:rsid w:val="00D508D5"/>
    <w:rsid w:val="00D60F1D"/>
    <w:rsid w:val="00D61490"/>
    <w:rsid w:val="00D664B6"/>
    <w:rsid w:val="00D76A75"/>
    <w:rsid w:val="00D86167"/>
    <w:rsid w:val="00D92805"/>
    <w:rsid w:val="00D92CB0"/>
    <w:rsid w:val="00DB2D1D"/>
    <w:rsid w:val="00DD2949"/>
    <w:rsid w:val="00DD47CE"/>
    <w:rsid w:val="00DF26E9"/>
    <w:rsid w:val="00DF6E49"/>
    <w:rsid w:val="00DF6E4F"/>
    <w:rsid w:val="00E01917"/>
    <w:rsid w:val="00E12028"/>
    <w:rsid w:val="00E6277A"/>
    <w:rsid w:val="00E65A50"/>
    <w:rsid w:val="00E663D9"/>
    <w:rsid w:val="00E856EE"/>
    <w:rsid w:val="00E918BB"/>
    <w:rsid w:val="00E92FEF"/>
    <w:rsid w:val="00E94355"/>
    <w:rsid w:val="00ED113F"/>
    <w:rsid w:val="00EE24A5"/>
    <w:rsid w:val="00EE2CE3"/>
    <w:rsid w:val="00EF4FA3"/>
    <w:rsid w:val="00F01EF6"/>
    <w:rsid w:val="00F034E2"/>
    <w:rsid w:val="00F1562E"/>
    <w:rsid w:val="00F373AA"/>
    <w:rsid w:val="00F405CE"/>
    <w:rsid w:val="00F4445C"/>
    <w:rsid w:val="00F5720B"/>
    <w:rsid w:val="00F844C3"/>
    <w:rsid w:val="00F97079"/>
    <w:rsid w:val="00FA4674"/>
    <w:rsid w:val="00FB1B85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18671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8B2F7F"/>
    <w:rPr>
      <w:color w:val="0000FF"/>
      <w:u w:val="single"/>
    </w:rPr>
  </w:style>
  <w:style w:type="paragraph" w:customStyle="1" w:styleId="Standard">
    <w:name w:val="Standard"/>
    <w:rsid w:val="005F2B39"/>
    <w:pPr>
      <w:suppressAutoHyphens/>
      <w:autoSpaceDN w:val="0"/>
      <w:spacing w:line="276" w:lineRule="auto"/>
      <w:ind w:firstLine="902"/>
      <w:jc w:val="both"/>
      <w:textAlignment w:val="baseline"/>
    </w:pPr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180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7</cp:revision>
  <cp:lastPrinted>2024-02-01T12:58:00Z</cp:lastPrinted>
  <dcterms:created xsi:type="dcterms:W3CDTF">2025-07-18T05:37:00Z</dcterms:created>
  <dcterms:modified xsi:type="dcterms:W3CDTF">2025-07-21T08:32:00Z</dcterms:modified>
</cp:coreProperties>
</file>