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1416" w14:textId="61735AC4" w:rsidR="00097933" w:rsidRPr="00B55422" w:rsidRDefault="003C3934">
      <w:pPr>
        <w:jc w:val="center"/>
        <w:rPr>
          <w:rFonts w:ascii="Times New Roman" w:hAnsi="Times New Roman"/>
          <w:b/>
          <w:lang w:val="lt-LT" w:eastAsia="lt-LT"/>
        </w:rPr>
      </w:pPr>
      <w:r>
        <w:rPr>
          <w:rFonts w:ascii="Times New Roman" w:hAnsi="Times New Roman"/>
          <w:b/>
          <w:lang w:val="lt-LT" w:eastAsia="lt-LT"/>
        </w:rPr>
        <w:t xml:space="preserve"> </w:t>
      </w:r>
      <w:r w:rsidR="00B860DC" w:rsidRPr="00B55422">
        <w:rPr>
          <w:noProof/>
          <w:lang w:val="lt-LT" w:eastAsia="lt-LT" w:bidi="lo-LA"/>
        </w:rPr>
        <w:drawing>
          <wp:inline distT="0" distB="0" distL="0" distR="0" wp14:anchorId="240F6D0C" wp14:editId="18EFBCE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754C" w14:textId="77777777" w:rsidR="00093E2D" w:rsidRPr="00752020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D0FAE44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4D9D2F62" w14:textId="77777777" w:rsidR="00097933" w:rsidRPr="00B55422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2FA3C9" w14:textId="5E81B415" w:rsidR="00097933" w:rsidRPr="00B55422" w:rsidRDefault="005B421C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SPRENDIMAS</w:t>
      </w:r>
    </w:p>
    <w:p w14:paraId="77F957E1" w14:textId="2FE51BC5" w:rsidR="00355E49" w:rsidRPr="005652A4" w:rsidRDefault="005B421C" w:rsidP="005652A4">
      <w:pPr>
        <w:pStyle w:val="Antrat1"/>
        <w:jc w:val="center"/>
        <w:rPr>
          <w:b/>
          <w:szCs w:val="24"/>
          <w:lang w:val="lt-LT"/>
        </w:rPr>
      </w:pPr>
      <w:bookmarkStart w:id="0" w:name="_Hlk157073022"/>
      <w:r w:rsidRPr="003122A8">
        <w:rPr>
          <w:b/>
          <w:bCs/>
          <w:szCs w:val="24"/>
          <w:lang w:val="lt-LT"/>
        </w:rPr>
        <w:t>DĖL ŠAKIŲ RAJONO SAVIVALDYBĖS TARYBOS 20</w:t>
      </w:r>
      <w:r>
        <w:rPr>
          <w:b/>
          <w:bCs/>
          <w:szCs w:val="24"/>
          <w:lang w:val="lt-LT"/>
        </w:rPr>
        <w:t>25</w:t>
      </w:r>
      <w:r w:rsidRPr="003122A8">
        <w:rPr>
          <w:b/>
          <w:bCs/>
          <w:szCs w:val="24"/>
          <w:lang w:val="lt-LT"/>
        </w:rPr>
        <w:t xml:space="preserve"> M. </w:t>
      </w:r>
      <w:r>
        <w:rPr>
          <w:b/>
          <w:bCs/>
          <w:szCs w:val="24"/>
          <w:lang w:val="lt-LT"/>
        </w:rPr>
        <w:t>KOVO</w:t>
      </w:r>
      <w:r w:rsidRPr="003122A8">
        <w:rPr>
          <w:b/>
          <w:bCs/>
          <w:szCs w:val="24"/>
          <w:lang w:val="lt-LT"/>
        </w:rPr>
        <w:t xml:space="preserve"> </w:t>
      </w:r>
      <w:r>
        <w:rPr>
          <w:b/>
          <w:bCs/>
          <w:szCs w:val="24"/>
          <w:lang w:val="lt-LT"/>
        </w:rPr>
        <w:t xml:space="preserve">21 </w:t>
      </w:r>
      <w:r w:rsidRPr="003122A8">
        <w:rPr>
          <w:b/>
          <w:bCs/>
          <w:szCs w:val="24"/>
          <w:lang w:val="lt-LT"/>
        </w:rPr>
        <w:t>D. SPRENDIMO NR. T-</w:t>
      </w:r>
      <w:r>
        <w:rPr>
          <w:b/>
          <w:bCs/>
          <w:szCs w:val="24"/>
          <w:lang w:val="lt-LT"/>
        </w:rPr>
        <w:t>69</w:t>
      </w:r>
      <w:r w:rsidRPr="003122A8">
        <w:rPr>
          <w:b/>
          <w:bCs/>
          <w:szCs w:val="24"/>
          <w:lang w:val="lt-LT"/>
        </w:rPr>
        <w:t xml:space="preserve"> „</w:t>
      </w:r>
      <w:r w:rsidRPr="005652A4">
        <w:rPr>
          <w:b/>
          <w:szCs w:val="24"/>
          <w:lang w:val="lt-LT"/>
        </w:rPr>
        <w:t>DĖL ŠAKIŲ RAJONO SAVIVALDYBĖS NEVYRIAUSYBINIŲ ORGANIZACIJŲ TARYBOS SUDARYMO</w:t>
      </w:r>
      <w:r w:rsidRPr="003122A8">
        <w:rPr>
          <w:b/>
          <w:bCs/>
          <w:szCs w:val="24"/>
          <w:lang w:val="lt-LT"/>
        </w:rPr>
        <w:t>“ PAKEITIMO</w:t>
      </w:r>
    </w:p>
    <w:bookmarkEnd w:id="0"/>
    <w:p w14:paraId="19D6575A" w14:textId="77777777" w:rsidR="003122A8" w:rsidRDefault="003122A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3AD45AE" w14:textId="02AB05DA" w:rsidR="00097933" w:rsidRPr="00B55422" w:rsidRDefault="001D585A" w:rsidP="000051B3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>2</w:t>
      </w:r>
      <w:r w:rsidR="000051B3">
        <w:rPr>
          <w:rFonts w:ascii="Times New Roman" w:hAnsi="Times New Roman"/>
          <w:sz w:val="24"/>
          <w:szCs w:val="24"/>
          <w:lang w:val="lt-LT"/>
        </w:rPr>
        <w:t>5</w:t>
      </w:r>
      <w:r w:rsidRPr="00B5542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E716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051B3">
        <w:rPr>
          <w:rFonts w:ascii="Times New Roman" w:hAnsi="Times New Roman"/>
          <w:sz w:val="24"/>
          <w:szCs w:val="24"/>
          <w:lang w:val="lt-LT"/>
        </w:rPr>
        <w:t>liepos 25</w:t>
      </w:r>
      <w:r w:rsidR="00002082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55422">
        <w:rPr>
          <w:rFonts w:ascii="Times New Roman" w:hAnsi="Times New Roman"/>
          <w:sz w:val="24"/>
          <w:szCs w:val="24"/>
          <w:lang w:val="lt-LT"/>
        </w:rPr>
        <w:t>d.</w:t>
      </w:r>
      <w:r w:rsidR="00CE0C72">
        <w:rPr>
          <w:rFonts w:ascii="Times New Roman" w:hAnsi="Times New Roman"/>
          <w:lang w:val="lt-LT"/>
        </w:rPr>
        <w:t xml:space="preserve"> </w:t>
      </w:r>
      <w:r w:rsidR="00434A6F" w:rsidRPr="00B55422">
        <w:rPr>
          <w:rFonts w:ascii="Times New Roman" w:hAnsi="Times New Roman"/>
          <w:sz w:val="24"/>
          <w:lang w:val="lt-LT"/>
        </w:rPr>
        <w:t>Nr.</w:t>
      </w:r>
      <w:r w:rsidR="00B55422">
        <w:rPr>
          <w:rFonts w:ascii="Times New Roman" w:hAnsi="Times New Roman"/>
          <w:sz w:val="24"/>
          <w:lang w:val="lt-LT"/>
        </w:rPr>
        <w:t xml:space="preserve"> T-</w:t>
      </w:r>
      <w:r w:rsidR="0042434D">
        <w:rPr>
          <w:rFonts w:ascii="Times New Roman" w:hAnsi="Times New Roman"/>
          <w:sz w:val="24"/>
          <w:lang w:val="lt-LT"/>
        </w:rPr>
        <w:t>19</w:t>
      </w:r>
      <w:r w:rsidR="00D77D25">
        <w:rPr>
          <w:rFonts w:ascii="Times New Roman" w:hAnsi="Times New Roman"/>
          <w:sz w:val="24"/>
          <w:lang w:val="lt-LT"/>
        </w:rPr>
        <w:t>2</w:t>
      </w:r>
    </w:p>
    <w:p w14:paraId="1956F044" w14:textId="17CA7C2B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4E0A2B08" w14:textId="77777777" w:rsidR="00200327" w:rsidRPr="00B55422" w:rsidRDefault="00200327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</w:p>
    <w:p w14:paraId="7EC88232" w14:textId="3A2FADEB" w:rsidR="009112EA" w:rsidRPr="0066631B" w:rsidRDefault="0066631B" w:rsidP="00752020">
      <w:pPr>
        <w:tabs>
          <w:tab w:val="left" w:pos="72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66631B">
        <w:rPr>
          <w:rFonts w:ascii="Times New Roman" w:hAnsi="Times New Roman"/>
          <w:sz w:val="24"/>
          <w:szCs w:val="24"/>
          <w:lang w:val="lt-LT"/>
        </w:rPr>
        <w:t>Vadovaudamasi Lietuvos Respublikos nevyriausybinių organizacijų plėtros įstatymo</w:t>
      </w:r>
      <w:r w:rsidR="00EA30EF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6631B">
        <w:rPr>
          <w:rFonts w:ascii="Times New Roman" w:hAnsi="Times New Roman"/>
          <w:sz w:val="24"/>
          <w:szCs w:val="24"/>
          <w:lang w:val="lt-LT"/>
        </w:rPr>
        <w:t xml:space="preserve">6 straipsnio 1 dalimi,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nevyriausybinių organizacijų tarybos nuostatų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patvirtintų</w:t>
      </w:r>
      <w:r w:rsidRPr="0066631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66631B">
        <w:rPr>
          <w:rFonts w:ascii="Times New Roman" w:hAnsi="Times New Roman"/>
          <w:color w:val="000000" w:themeColor="text1"/>
          <w:sz w:val="24"/>
          <w:szCs w:val="24"/>
          <w:lang w:val="lt-LT"/>
        </w:rPr>
        <w:t>Šakių rajono savivaldybės tarybos 2023 m. birželio 23 d. sprendimu Nr. T-193 „</w:t>
      </w:r>
      <w:r w:rsidRPr="0066631B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Dėl Šakių rajono savivaldybės nevyriausybinių organizacijų tarybos nuostatų patvirtinimo“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,</w:t>
      </w:r>
      <w:r w:rsidRPr="0066631B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19 punktu</w:t>
      </w:r>
      <w:r w:rsidR="00677F7E" w:rsidRPr="0066631B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112EA" w:rsidRPr="0066631B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9112EA" w:rsidRPr="0066631B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88245F">
        <w:rPr>
          <w:rFonts w:ascii="Times New Roman" w:hAnsi="Times New Roman"/>
          <w:sz w:val="24"/>
          <w:szCs w:val="24"/>
          <w:lang w:val="lt-LT"/>
        </w:rPr>
        <w:t>:</w:t>
      </w:r>
    </w:p>
    <w:p w14:paraId="1E068029" w14:textId="39310B8A" w:rsidR="002B7970" w:rsidRDefault="00F90AD9" w:rsidP="00752020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akeisti </w:t>
      </w:r>
      <w:r w:rsidR="00F65259">
        <w:rPr>
          <w:rFonts w:ascii="Times New Roman" w:hAnsi="Times New Roman"/>
          <w:sz w:val="24"/>
          <w:szCs w:val="24"/>
          <w:lang w:val="lt-LT"/>
        </w:rPr>
        <w:t xml:space="preserve">Šakių rajono savivaldybės 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tarybos 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202</w:t>
      </w:r>
      <w:r w:rsidR="000051B3">
        <w:rPr>
          <w:rFonts w:ascii="Times New Roman" w:hAnsi="Times New Roman"/>
          <w:sz w:val="24"/>
          <w:szCs w:val="24"/>
          <w:lang w:val="lt-LT"/>
        </w:rPr>
        <w:t>5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051B3">
        <w:rPr>
          <w:rFonts w:ascii="Times New Roman" w:hAnsi="Times New Roman"/>
          <w:sz w:val="24"/>
          <w:szCs w:val="24"/>
          <w:lang w:val="lt-LT"/>
        </w:rPr>
        <w:t>kovo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21 d. 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>sprendim</w:t>
      </w:r>
      <w:r w:rsidR="00752020">
        <w:rPr>
          <w:rFonts w:ascii="Times New Roman" w:hAnsi="Times New Roman"/>
          <w:sz w:val="24"/>
          <w:szCs w:val="24"/>
          <w:lang w:val="lt-LT"/>
        </w:rPr>
        <w:t>ą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 Nr. T-</w:t>
      </w:r>
      <w:r w:rsidR="000051B3">
        <w:rPr>
          <w:rFonts w:ascii="Times New Roman" w:hAnsi="Times New Roman"/>
          <w:sz w:val="24"/>
          <w:szCs w:val="24"/>
          <w:lang w:val="lt-LT"/>
        </w:rPr>
        <w:t>69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D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l Šaki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>s nevyriausybini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organizacij</w:t>
      </w:r>
      <w:r w:rsidR="005652A4" w:rsidRPr="005652A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5652A4" w:rsidRPr="005652A4">
        <w:rPr>
          <w:rFonts w:ascii="Times New Roman" w:hAnsi="Times New Roman"/>
          <w:sz w:val="24"/>
          <w:szCs w:val="24"/>
          <w:lang w:val="lt-LT"/>
        </w:rPr>
        <w:t xml:space="preserve"> tarybos sudarymo</w:t>
      </w:r>
      <w:r w:rsidR="003122A8" w:rsidRPr="003122A8">
        <w:rPr>
          <w:rFonts w:ascii="Times New Roman" w:hAnsi="Times New Roman"/>
          <w:sz w:val="24"/>
          <w:szCs w:val="24"/>
          <w:lang w:val="lt-LT"/>
        </w:rPr>
        <w:t>“</w:t>
      </w:r>
      <w:r w:rsidR="00977C7C">
        <w:rPr>
          <w:rFonts w:ascii="Times New Roman" w:hAnsi="Times New Roman"/>
          <w:sz w:val="24"/>
          <w:szCs w:val="24"/>
          <w:lang w:val="lt-LT"/>
        </w:rPr>
        <w:t xml:space="preserve"> ir </w:t>
      </w:r>
      <w:r w:rsidR="00752020">
        <w:rPr>
          <w:rFonts w:ascii="Times New Roman" w:hAnsi="Times New Roman"/>
          <w:sz w:val="24"/>
          <w:szCs w:val="24"/>
          <w:lang w:val="lt-LT"/>
        </w:rPr>
        <w:t>nusprendžiamąją dalį</w:t>
      </w:r>
      <w:r w:rsidR="00977C7C">
        <w:rPr>
          <w:rFonts w:ascii="Times New Roman" w:hAnsi="Times New Roman"/>
          <w:sz w:val="24"/>
          <w:szCs w:val="24"/>
          <w:lang w:val="lt-LT"/>
        </w:rPr>
        <w:t xml:space="preserve"> išdėstyti taip:</w:t>
      </w:r>
      <w:r w:rsidR="002B7970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1858215E" w14:textId="29947836" w:rsidR="002B7970" w:rsidRDefault="002B7970" w:rsidP="00752020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,,Sudaryti dvejų metų kadencijai Šakių rajono savivaldybės nevyriausybinių organizacijų tarybą:</w:t>
      </w:r>
    </w:p>
    <w:p w14:paraId="3D63A836" w14:textId="77777777" w:rsidR="00752020" w:rsidRDefault="0075202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Judita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Ambrasienė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savivaldybės administracijos jaunimo reikalų koordinatorė (patarėja);</w:t>
      </w:r>
    </w:p>
    <w:p w14:paraId="0804D5EA" w14:textId="6EBEF34A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Jūratė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Arštikaitienė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VšĮ Šakių šeimos centras direktorė;</w:t>
      </w:r>
    </w:p>
    <w:p w14:paraId="3C8F1F6A" w14:textId="77777777" w:rsidR="002B7970" w:rsidRDefault="002B7970" w:rsidP="00752020">
      <w:pPr>
        <w:tabs>
          <w:tab w:val="left" w:pos="3686"/>
          <w:tab w:val="left" w:pos="3969"/>
          <w:tab w:val="left" w:pos="4536"/>
        </w:tabs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Audra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Atažanovienė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</w:r>
      <w:bookmarkStart w:id="1" w:name="_Hlk143684611"/>
      <w:r>
        <w:rPr>
          <w:rFonts w:ascii="Times New Roman" w:hAnsi="Times New Roman"/>
          <w:sz w:val="24"/>
          <w:szCs w:val="24"/>
          <w:lang w:val="lt-LT"/>
        </w:rPr>
        <w:t>Labdaros ir paramos fondo „Maisto bankas“</w:t>
      </w:r>
      <w:r>
        <w:rPr>
          <w:rFonts w:ascii="Times New Roman" w:hAnsi="Times New Roman"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bookmarkEnd w:id="1"/>
      <w:r>
        <w:rPr>
          <w:rFonts w:ascii="Times New Roman" w:hAnsi="Times New Roman"/>
          <w:sz w:val="24"/>
          <w:szCs w:val="24"/>
          <w:lang w:val="lt-LT"/>
        </w:rPr>
        <w:t>skyriaus koordinatorė;</w:t>
      </w:r>
    </w:p>
    <w:p w14:paraId="59B50231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Agnė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Dereškevičienė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savivaldybės mero patarėja;</w:t>
      </w:r>
    </w:p>
    <w:p w14:paraId="10220618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Roma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Dėdynienė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 xml:space="preserve">Sutrikusio intelekto žmonių globos bendrijos „Šakių Viltis“ pirmininkė; </w:t>
      </w:r>
    </w:p>
    <w:p w14:paraId="0450769A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Gintautė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Didžbalienė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savivaldybės vicemerė;</w:t>
      </w:r>
    </w:p>
    <w:p w14:paraId="1B558D62" w14:textId="65A25B1F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Virginijus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Kelertas</w:t>
      </w:r>
      <w:proofErr w:type="spellEnd"/>
      <w:r>
        <w:rPr>
          <w:rFonts w:ascii="Times New Roman" w:hAnsi="Times New Roman"/>
          <w:color w:val="FF0000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 xml:space="preserve">VšĮ Šakių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Diakonija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direktorius;</w:t>
      </w:r>
    </w:p>
    <w:p w14:paraId="1CF8F30D" w14:textId="77777777" w:rsidR="00752020" w:rsidRDefault="0075202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proofErr w:type="spellStart"/>
      <w:r>
        <w:rPr>
          <w:rFonts w:ascii="Times New Roman" w:hAnsi="Times New Roman"/>
          <w:sz w:val="24"/>
          <w:szCs w:val="24"/>
          <w:lang w:val="lt-LT"/>
        </w:rPr>
        <w:t>Mėja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Nutautė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>-Keraitė</w:t>
      </w:r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VšĮ Letenėlių namai direktorė;</w:t>
      </w:r>
    </w:p>
    <w:p w14:paraId="3C1DA4D8" w14:textId="28B052BE" w:rsidR="002B7970" w:rsidRDefault="002B7970" w:rsidP="00752020">
      <w:pPr>
        <w:tabs>
          <w:tab w:val="left" w:pos="3686"/>
          <w:tab w:val="left" w:pos="3969"/>
          <w:tab w:val="left" w:pos="4253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Asta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Kėvelaitytė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savivaldybės administracijos Švietimo, kultūros ir sporto skyriaus vyriausioji specialistė;</w:t>
      </w:r>
    </w:p>
    <w:p w14:paraId="5849CDCE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Kristina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Lebedžinskienė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Šakių viešosios bibliotekos direktorė;</w:t>
      </w:r>
    </w:p>
    <w:p w14:paraId="226941C9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Lilija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Liutvinienė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Panemunių mokyklos-daugiafunkcio centro direktorė;</w:t>
      </w:r>
    </w:p>
    <w:p w14:paraId="3B0D8FB7" w14:textId="77777777" w:rsidR="002B7970" w:rsidRDefault="002B7970" w:rsidP="00752020">
      <w:pPr>
        <w:tabs>
          <w:tab w:val="left" w:pos="3686"/>
          <w:tab w:val="left" w:pos="3969"/>
          <w:tab w:val="left" w:pos="4253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Ingrida Maksvytienė</w:t>
      </w:r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savivaldybės administracijos Biudžeto, turto ir strateginio planavimo skyriaus vyriausioji specialistė;</w:t>
      </w:r>
    </w:p>
    <w:p w14:paraId="03B8B794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Daiva Palukaitienė</w:t>
      </w:r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Asociacijos Šakių verslo klubas narė;</w:t>
      </w:r>
    </w:p>
    <w:p w14:paraId="60675845" w14:textId="77777777" w:rsidR="002B7970" w:rsidRDefault="002B7970" w:rsidP="00752020">
      <w:pPr>
        <w:tabs>
          <w:tab w:val="left" w:pos="3686"/>
          <w:tab w:val="left" w:pos="3969"/>
          <w:tab w:val="left" w:pos="4536"/>
        </w:tabs>
        <w:ind w:left="3969" w:hanging="326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Erika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Stikliuvienė</w:t>
      </w:r>
      <w:proofErr w:type="spellEnd"/>
      <w:r>
        <w:rPr>
          <w:rFonts w:ascii="Times New Roman" w:hAnsi="Times New Roman"/>
          <w:color w:val="FF0000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VšĮ Asociacija Lietuvos aklųjų ir silpnaregių sąjunga pietvakarių centro Šakių rajono filialo pirmininkė“;</w:t>
      </w:r>
    </w:p>
    <w:p w14:paraId="77B22F0C" w14:textId="77777777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Giedrė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Šedbarienė</w:t>
      </w:r>
      <w:proofErr w:type="spellEnd"/>
      <w:r>
        <w:rPr>
          <w:rFonts w:ascii="Times New Roman" w:hAnsi="Times New Roman"/>
          <w:color w:val="FF0000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VšĮ „Namai visiems“ direktorė;</w:t>
      </w:r>
    </w:p>
    <w:p w14:paraId="09C3D35A" w14:textId="268B05FF" w:rsidR="002B7970" w:rsidRDefault="002B7970" w:rsidP="00752020">
      <w:pPr>
        <w:tabs>
          <w:tab w:val="left" w:pos="1134"/>
          <w:tab w:val="left" w:pos="3686"/>
          <w:tab w:val="left" w:pos="3969"/>
        </w:tabs>
        <w:ind w:left="3969" w:hanging="326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Jūratė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Šneideraitienė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ab/>
        <w:t>–</w:t>
      </w:r>
      <w:r>
        <w:rPr>
          <w:rFonts w:ascii="Times New Roman" w:hAnsi="Times New Roman"/>
          <w:sz w:val="24"/>
          <w:szCs w:val="24"/>
          <w:lang w:val="lt-LT"/>
        </w:rPr>
        <w:tab/>
        <w:t>Šakių rajono savivaldybės administracijos Teisės, personalo ir civilinės metrikacijos skyriaus vedėja.</w:t>
      </w:r>
      <w:r w:rsidR="00121008">
        <w:rPr>
          <w:rFonts w:ascii="Times New Roman" w:hAnsi="Times New Roman"/>
          <w:sz w:val="24"/>
          <w:szCs w:val="24"/>
          <w:lang w:val="lt-LT"/>
        </w:rPr>
        <w:t>“</w:t>
      </w:r>
    </w:p>
    <w:p w14:paraId="68E503E4" w14:textId="18851909" w:rsidR="006673DD" w:rsidRPr="00B55422" w:rsidRDefault="00976872" w:rsidP="00752020">
      <w:pPr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0CD3CF1A" w14:textId="78BE5002" w:rsidR="005652A4" w:rsidRDefault="005652A4" w:rsidP="00976872">
      <w:pPr>
        <w:pStyle w:val="Pagrindinistekstas"/>
        <w:spacing w:after="0"/>
        <w:jc w:val="both"/>
      </w:pPr>
      <w:r>
        <w:t>Savivaldybės meras</w:t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 w:rsidR="00976872">
        <w:tab/>
      </w:r>
      <w:r>
        <w:t>Raimondas Januševičius</w:t>
      </w:r>
    </w:p>
    <w:p w14:paraId="0A65DBD0" w14:textId="77777777" w:rsidR="006673DD" w:rsidRDefault="006673DD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sectPr w:rsidR="006673DD" w:rsidSect="005F3397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2AFCD" w14:textId="77777777" w:rsidR="007C0AF3" w:rsidRDefault="007C0AF3">
      <w:r>
        <w:separator/>
      </w:r>
    </w:p>
  </w:endnote>
  <w:endnote w:type="continuationSeparator" w:id="0">
    <w:p w14:paraId="1BC5396B" w14:textId="77777777" w:rsidR="007C0AF3" w:rsidRDefault="007C0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C842A" w14:textId="77777777" w:rsidR="007C0AF3" w:rsidRDefault="007C0AF3">
      <w:r>
        <w:separator/>
      </w:r>
    </w:p>
  </w:footnote>
  <w:footnote w:type="continuationSeparator" w:id="0">
    <w:p w14:paraId="30C9309E" w14:textId="77777777" w:rsidR="007C0AF3" w:rsidRDefault="007C0A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2082"/>
    <w:rsid w:val="000037F2"/>
    <w:rsid w:val="00004EDA"/>
    <w:rsid w:val="000051B3"/>
    <w:rsid w:val="00005B6F"/>
    <w:rsid w:val="000134C2"/>
    <w:rsid w:val="0001422E"/>
    <w:rsid w:val="00020E3F"/>
    <w:rsid w:val="00025607"/>
    <w:rsid w:val="00040FA0"/>
    <w:rsid w:val="00050774"/>
    <w:rsid w:val="00062418"/>
    <w:rsid w:val="000678F8"/>
    <w:rsid w:val="0007229F"/>
    <w:rsid w:val="000737EF"/>
    <w:rsid w:val="00075DD2"/>
    <w:rsid w:val="00075F00"/>
    <w:rsid w:val="0008033A"/>
    <w:rsid w:val="00092111"/>
    <w:rsid w:val="000927E2"/>
    <w:rsid w:val="00093E2D"/>
    <w:rsid w:val="00097933"/>
    <w:rsid w:val="000A1428"/>
    <w:rsid w:val="000A3AEC"/>
    <w:rsid w:val="000A6BB5"/>
    <w:rsid w:val="000B2095"/>
    <w:rsid w:val="000C065D"/>
    <w:rsid w:val="000C7D91"/>
    <w:rsid w:val="000D1C86"/>
    <w:rsid w:val="000D32BA"/>
    <w:rsid w:val="000D33C6"/>
    <w:rsid w:val="000E1591"/>
    <w:rsid w:val="000E7C96"/>
    <w:rsid w:val="000F02B9"/>
    <w:rsid w:val="000F29CB"/>
    <w:rsid w:val="000F44DC"/>
    <w:rsid w:val="0010045D"/>
    <w:rsid w:val="00121008"/>
    <w:rsid w:val="00121F10"/>
    <w:rsid w:val="00123048"/>
    <w:rsid w:val="00125294"/>
    <w:rsid w:val="001271E4"/>
    <w:rsid w:val="001271FF"/>
    <w:rsid w:val="00146E5A"/>
    <w:rsid w:val="0016396E"/>
    <w:rsid w:val="00163B92"/>
    <w:rsid w:val="00163CA8"/>
    <w:rsid w:val="00164387"/>
    <w:rsid w:val="00164474"/>
    <w:rsid w:val="00166CB7"/>
    <w:rsid w:val="00187139"/>
    <w:rsid w:val="00191428"/>
    <w:rsid w:val="001961BD"/>
    <w:rsid w:val="001969DC"/>
    <w:rsid w:val="001B159B"/>
    <w:rsid w:val="001B621A"/>
    <w:rsid w:val="001B763E"/>
    <w:rsid w:val="001C1BAC"/>
    <w:rsid w:val="001C4D50"/>
    <w:rsid w:val="001C68A9"/>
    <w:rsid w:val="001D1C32"/>
    <w:rsid w:val="001D585A"/>
    <w:rsid w:val="001E13D4"/>
    <w:rsid w:val="001F36D1"/>
    <w:rsid w:val="00200327"/>
    <w:rsid w:val="002155A3"/>
    <w:rsid w:val="002274A1"/>
    <w:rsid w:val="00231062"/>
    <w:rsid w:val="00231CB3"/>
    <w:rsid w:val="00242B69"/>
    <w:rsid w:val="002479E9"/>
    <w:rsid w:val="00250D39"/>
    <w:rsid w:val="002518E5"/>
    <w:rsid w:val="00253D90"/>
    <w:rsid w:val="0025468A"/>
    <w:rsid w:val="002673E0"/>
    <w:rsid w:val="00273AC2"/>
    <w:rsid w:val="00277992"/>
    <w:rsid w:val="0028336D"/>
    <w:rsid w:val="0029340C"/>
    <w:rsid w:val="002A111A"/>
    <w:rsid w:val="002A24AD"/>
    <w:rsid w:val="002A6B0D"/>
    <w:rsid w:val="002A6D6E"/>
    <w:rsid w:val="002B7970"/>
    <w:rsid w:val="002C14D7"/>
    <w:rsid w:val="002C260A"/>
    <w:rsid w:val="002C365E"/>
    <w:rsid w:val="002C4B8D"/>
    <w:rsid w:val="002C5FA7"/>
    <w:rsid w:val="002D7974"/>
    <w:rsid w:val="002E7E01"/>
    <w:rsid w:val="002F1A50"/>
    <w:rsid w:val="002F719B"/>
    <w:rsid w:val="003061EF"/>
    <w:rsid w:val="003101C5"/>
    <w:rsid w:val="003122A8"/>
    <w:rsid w:val="00315DFA"/>
    <w:rsid w:val="00321FDC"/>
    <w:rsid w:val="00325FD9"/>
    <w:rsid w:val="003341B0"/>
    <w:rsid w:val="00334B1C"/>
    <w:rsid w:val="00341757"/>
    <w:rsid w:val="003443A3"/>
    <w:rsid w:val="00355E49"/>
    <w:rsid w:val="00362B45"/>
    <w:rsid w:val="003660FE"/>
    <w:rsid w:val="003671E7"/>
    <w:rsid w:val="00371C76"/>
    <w:rsid w:val="003821F1"/>
    <w:rsid w:val="00382C5D"/>
    <w:rsid w:val="003833EA"/>
    <w:rsid w:val="003904FF"/>
    <w:rsid w:val="00390BB1"/>
    <w:rsid w:val="003A7A08"/>
    <w:rsid w:val="003A7E83"/>
    <w:rsid w:val="003B6E9F"/>
    <w:rsid w:val="003B6F5C"/>
    <w:rsid w:val="003B74D5"/>
    <w:rsid w:val="003C1604"/>
    <w:rsid w:val="003C1CD4"/>
    <w:rsid w:val="003C3934"/>
    <w:rsid w:val="003C77C6"/>
    <w:rsid w:val="003D4882"/>
    <w:rsid w:val="003D77A2"/>
    <w:rsid w:val="003E0C20"/>
    <w:rsid w:val="003E26FD"/>
    <w:rsid w:val="003F252D"/>
    <w:rsid w:val="003F38FB"/>
    <w:rsid w:val="003F3BA3"/>
    <w:rsid w:val="00407E50"/>
    <w:rsid w:val="00421F71"/>
    <w:rsid w:val="0042434D"/>
    <w:rsid w:val="0042633F"/>
    <w:rsid w:val="00432F1B"/>
    <w:rsid w:val="0043405B"/>
    <w:rsid w:val="00434A6F"/>
    <w:rsid w:val="004368BC"/>
    <w:rsid w:val="00441FBF"/>
    <w:rsid w:val="00444801"/>
    <w:rsid w:val="004535D7"/>
    <w:rsid w:val="00465FB3"/>
    <w:rsid w:val="00466E36"/>
    <w:rsid w:val="00467ABE"/>
    <w:rsid w:val="0047406A"/>
    <w:rsid w:val="00482511"/>
    <w:rsid w:val="004846AC"/>
    <w:rsid w:val="004A0904"/>
    <w:rsid w:val="004A28A6"/>
    <w:rsid w:val="004A476D"/>
    <w:rsid w:val="004A6A47"/>
    <w:rsid w:val="004B1055"/>
    <w:rsid w:val="004B3379"/>
    <w:rsid w:val="004B599E"/>
    <w:rsid w:val="004C0944"/>
    <w:rsid w:val="004C5C8D"/>
    <w:rsid w:val="004C6F7E"/>
    <w:rsid w:val="004C75B2"/>
    <w:rsid w:val="004D65D3"/>
    <w:rsid w:val="004E0D4A"/>
    <w:rsid w:val="004F1705"/>
    <w:rsid w:val="004F1D97"/>
    <w:rsid w:val="004F3BF3"/>
    <w:rsid w:val="004F4780"/>
    <w:rsid w:val="0050383A"/>
    <w:rsid w:val="00511A05"/>
    <w:rsid w:val="005163AF"/>
    <w:rsid w:val="0052030D"/>
    <w:rsid w:val="0052540C"/>
    <w:rsid w:val="005273E4"/>
    <w:rsid w:val="00531F55"/>
    <w:rsid w:val="005327F0"/>
    <w:rsid w:val="00536EBA"/>
    <w:rsid w:val="00541531"/>
    <w:rsid w:val="00542DDC"/>
    <w:rsid w:val="00543531"/>
    <w:rsid w:val="00544EF0"/>
    <w:rsid w:val="005468DF"/>
    <w:rsid w:val="00546AB8"/>
    <w:rsid w:val="00550D2C"/>
    <w:rsid w:val="00562261"/>
    <w:rsid w:val="005652A4"/>
    <w:rsid w:val="00567C01"/>
    <w:rsid w:val="00570E3C"/>
    <w:rsid w:val="005752FA"/>
    <w:rsid w:val="00583A4E"/>
    <w:rsid w:val="0058533E"/>
    <w:rsid w:val="00586A53"/>
    <w:rsid w:val="00586DBC"/>
    <w:rsid w:val="00594326"/>
    <w:rsid w:val="005956E8"/>
    <w:rsid w:val="00595CB9"/>
    <w:rsid w:val="00597684"/>
    <w:rsid w:val="005A044C"/>
    <w:rsid w:val="005A23DE"/>
    <w:rsid w:val="005B2A7A"/>
    <w:rsid w:val="005B421C"/>
    <w:rsid w:val="005C0A2F"/>
    <w:rsid w:val="005C5BD0"/>
    <w:rsid w:val="005D72B6"/>
    <w:rsid w:val="005D7CAB"/>
    <w:rsid w:val="005E1327"/>
    <w:rsid w:val="005F1B20"/>
    <w:rsid w:val="005F3397"/>
    <w:rsid w:val="005F79BC"/>
    <w:rsid w:val="00600F32"/>
    <w:rsid w:val="006018FD"/>
    <w:rsid w:val="00602E54"/>
    <w:rsid w:val="00610AC8"/>
    <w:rsid w:val="0061128C"/>
    <w:rsid w:val="00626995"/>
    <w:rsid w:val="006312F2"/>
    <w:rsid w:val="006327C8"/>
    <w:rsid w:val="00642D41"/>
    <w:rsid w:val="00651D00"/>
    <w:rsid w:val="00656ABC"/>
    <w:rsid w:val="0066631B"/>
    <w:rsid w:val="00666742"/>
    <w:rsid w:val="006673DD"/>
    <w:rsid w:val="006726E5"/>
    <w:rsid w:val="006743E4"/>
    <w:rsid w:val="00675951"/>
    <w:rsid w:val="00677F7E"/>
    <w:rsid w:val="00680EC8"/>
    <w:rsid w:val="0068416B"/>
    <w:rsid w:val="0069138A"/>
    <w:rsid w:val="00693D51"/>
    <w:rsid w:val="00697FF7"/>
    <w:rsid w:val="006A1342"/>
    <w:rsid w:val="006A1B46"/>
    <w:rsid w:val="006A5EDC"/>
    <w:rsid w:val="006B1837"/>
    <w:rsid w:val="006B5188"/>
    <w:rsid w:val="006B5CB2"/>
    <w:rsid w:val="006C04C5"/>
    <w:rsid w:val="006D10CC"/>
    <w:rsid w:val="006D560C"/>
    <w:rsid w:val="006D5895"/>
    <w:rsid w:val="006E312C"/>
    <w:rsid w:val="006E39B7"/>
    <w:rsid w:val="006E405E"/>
    <w:rsid w:val="006F43C7"/>
    <w:rsid w:val="006F5237"/>
    <w:rsid w:val="006F7531"/>
    <w:rsid w:val="0070179F"/>
    <w:rsid w:val="00702C68"/>
    <w:rsid w:val="007044E5"/>
    <w:rsid w:val="00706283"/>
    <w:rsid w:val="00720565"/>
    <w:rsid w:val="00724DA2"/>
    <w:rsid w:val="0072516D"/>
    <w:rsid w:val="00727012"/>
    <w:rsid w:val="007337E2"/>
    <w:rsid w:val="00745311"/>
    <w:rsid w:val="007505A7"/>
    <w:rsid w:val="00752020"/>
    <w:rsid w:val="00752933"/>
    <w:rsid w:val="00752E5A"/>
    <w:rsid w:val="007546FB"/>
    <w:rsid w:val="0075694C"/>
    <w:rsid w:val="0076102F"/>
    <w:rsid w:val="00761E7D"/>
    <w:rsid w:val="00766D3E"/>
    <w:rsid w:val="00771091"/>
    <w:rsid w:val="00772D3C"/>
    <w:rsid w:val="00773233"/>
    <w:rsid w:val="007745CB"/>
    <w:rsid w:val="007777E9"/>
    <w:rsid w:val="00780F2E"/>
    <w:rsid w:val="007856D8"/>
    <w:rsid w:val="0078697F"/>
    <w:rsid w:val="007879FA"/>
    <w:rsid w:val="007A74CA"/>
    <w:rsid w:val="007B51C5"/>
    <w:rsid w:val="007B594E"/>
    <w:rsid w:val="007C0AF3"/>
    <w:rsid w:val="007C5AF4"/>
    <w:rsid w:val="007D6F79"/>
    <w:rsid w:val="007E0F80"/>
    <w:rsid w:val="007E22D5"/>
    <w:rsid w:val="007E2D4C"/>
    <w:rsid w:val="007E762B"/>
    <w:rsid w:val="007F25D8"/>
    <w:rsid w:val="007F36D3"/>
    <w:rsid w:val="008076D3"/>
    <w:rsid w:val="00810B89"/>
    <w:rsid w:val="00810FC4"/>
    <w:rsid w:val="008172DF"/>
    <w:rsid w:val="00827B8C"/>
    <w:rsid w:val="00837686"/>
    <w:rsid w:val="008402BC"/>
    <w:rsid w:val="00840E41"/>
    <w:rsid w:val="0084474B"/>
    <w:rsid w:val="0084656F"/>
    <w:rsid w:val="00851604"/>
    <w:rsid w:val="00865764"/>
    <w:rsid w:val="00881B63"/>
    <w:rsid w:val="0088245F"/>
    <w:rsid w:val="00882587"/>
    <w:rsid w:val="00883FC3"/>
    <w:rsid w:val="008858A7"/>
    <w:rsid w:val="00887A7C"/>
    <w:rsid w:val="008921B4"/>
    <w:rsid w:val="00892D05"/>
    <w:rsid w:val="00895E34"/>
    <w:rsid w:val="008966AF"/>
    <w:rsid w:val="00897B80"/>
    <w:rsid w:val="008A1018"/>
    <w:rsid w:val="008A3AD2"/>
    <w:rsid w:val="008A6498"/>
    <w:rsid w:val="008B2051"/>
    <w:rsid w:val="008B328C"/>
    <w:rsid w:val="008B632C"/>
    <w:rsid w:val="008C3186"/>
    <w:rsid w:val="008C5ED9"/>
    <w:rsid w:val="008C7BCA"/>
    <w:rsid w:val="008E4FB1"/>
    <w:rsid w:val="008E74FB"/>
    <w:rsid w:val="008F3FFE"/>
    <w:rsid w:val="00900A25"/>
    <w:rsid w:val="00907BBD"/>
    <w:rsid w:val="00907DDA"/>
    <w:rsid w:val="009112EA"/>
    <w:rsid w:val="00916A52"/>
    <w:rsid w:val="00917403"/>
    <w:rsid w:val="00920229"/>
    <w:rsid w:val="00924917"/>
    <w:rsid w:val="0093628A"/>
    <w:rsid w:val="00937C0B"/>
    <w:rsid w:val="0094132F"/>
    <w:rsid w:val="00971920"/>
    <w:rsid w:val="0097303E"/>
    <w:rsid w:val="00976872"/>
    <w:rsid w:val="00977C7C"/>
    <w:rsid w:val="009835E9"/>
    <w:rsid w:val="0098503F"/>
    <w:rsid w:val="00985248"/>
    <w:rsid w:val="00985C0A"/>
    <w:rsid w:val="0098797D"/>
    <w:rsid w:val="00993B7D"/>
    <w:rsid w:val="009946D5"/>
    <w:rsid w:val="00995A6E"/>
    <w:rsid w:val="00997A03"/>
    <w:rsid w:val="009A241C"/>
    <w:rsid w:val="009A4198"/>
    <w:rsid w:val="009A6D71"/>
    <w:rsid w:val="009B2A72"/>
    <w:rsid w:val="009B2D36"/>
    <w:rsid w:val="009B717D"/>
    <w:rsid w:val="009C3616"/>
    <w:rsid w:val="009C37B7"/>
    <w:rsid w:val="009C62CA"/>
    <w:rsid w:val="009E37A7"/>
    <w:rsid w:val="00A01924"/>
    <w:rsid w:val="00A065A8"/>
    <w:rsid w:val="00A11B32"/>
    <w:rsid w:val="00A27281"/>
    <w:rsid w:val="00A3785B"/>
    <w:rsid w:val="00A40168"/>
    <w:rsid w:val="00A40A6A"/>
    <w:rsid w:val="00A5527C"/>
    <w:rsid w:val="00A765DF"/>
    <w:rsid w:val="00A768D4"/>
    <w:rsid w:val="00A83C73"/>
    <w:rsid w:val="00A977E8"/>
    <w:rsid w:val="00AA40D3"/>
    <w:rsid w:val="00AB7C79"/>
    <w:rsid w:val="00AD40A0"/>
    <w:rsid w:val="00AD4D96"/>
    <w:rsid w:val="00AE4E83"/>
    <w:rsid w:val="00AF18D9"/>
    <w:rsid w:val="00B002EA"/>
    <w:rsid w:val="00B14080"/>
    <w:rsid w:val="00B1726B"/>
    <w:rsid w:val="00B207E4"/>
    <w:rsid w:val="00B21393"/>
    <w:rsid w:val="00B2517F"/>
    <w:rsid w:val="00B25F83"/>
    <w:rsid w:val="00B26A02"/>
    <w:rsid w:val="00B413D4"/>
    <w:rsid w:val="00B4659A"/>
    <w:rsid w:val="00B535E8"/>
    <w:rsid w:val="00B55422"/>
    <w:rsid w:val="00B608A9"/>
    <w:rsid w:val="00B631E4"/>
    <w:rsid w:val="00B63730"/>
    <w:rsid w:val="00B63C23"/>
    <w:rsid w:val="00B67274"/>
    <w:rsid w:val="00B75543"/>
    <w:rsid w:val="00B86006"/>
    <w:rsid w:val="00B860DC"/>
    <w:rsid w:val="00B9042B"/>
    <w:rsid w:val="00B931C7"/>
    <w:rsid w:val="00BA147E"/>
    <w:rsid w:val="00BA3E3B"/>
    <w:rsid w:val="00BB10A5"/>
    <w:rsid w:val="00BB4B1C"/>
    <w:rsid w:val="00BC0A48"/>
    <w:rsid w:val="00BC5087"/>
    <w:rsid w:val="00BE43D7"/>
    <w:rsid w:val="00BF1126"/>
    <w:rsid w:val="00BF1C7E"/>
    <w:rsid w:val="00BF1E5B"/>
    <w:rsid w:val="00C035AC"/>
    <w:rsid w:val="00C03672"/>
    <w:rsid w:val="00C10AE8"/>
    <w:rsid w:val="00C11362"/>
    <w:rsid w:val="00C14CAE"/>
    <w:rsid w:val="00C15650"/>
    <w:rsid w:val="00C15B2E"/>
    <w:rsid w:val="00C17A59"/>
    <w:rsid w:val="00C17B22"/>
    <w:rsid w:val="00C30D03"/>
    <w:rsid w:val="00C31284"/>
    <w:rsid w:val="00C40D3C"/>
    <w:rsid w:val="00C466B7"/>
    <w:rsid w:val="00C56EE1"/>
    <w:rsid w:val="00C57411"/>
    <w:rsid w:val="00C60F29"/>
    <w:rsid w:val="00C63146"/>
    <w:rsid w:val="00C74C9F"/>
    <w:rsid w:val="00C7678C"/>
    <w:rsid w:val="00C87D2A"/>
    <w:rsid w:val="00C928AB"/>
    <w:rsid w:val="00C92DA7"/>
    <w:rsid w:val="00C9378D"/>
    <w:rsid w:val="00C951A1"/>
    <w:rsid w:val="00C95ADE"/>
    <w:rsid w:val="00CA281D"/>
    <w:rsid w:val="00CA4C41"/>
    <w:rsid w:val="00CA66D0"/>
    <w:rsid w:val="00CB2153"/>
    <w:rsid w:val="00CB2681"/>
    <w:rsid w:val="00CB5A77"/>
    <w:rsid w:val="00CC15E0"/>
    <w:rsid w:val="00CC6E5D"/>
    <w:rsid w:val="00CE0C72"/>
    <w:rsid w:val="00CF0B88"/>
    <w:rsid w:val="00CF255E"/>
    <w:rsid w:val="00CF5289"/>
    <w:rsid w:val="00CF73E5"/>
    <w:rsid w:val="00D009EF"/>
    <w:rsid w:val="00D1298F"/>
    <w:rsid w:val="00D13BC1"/>
    <w:rsid w:val="00D17EDD"/>
    <w:rsid w:val="00D21F4D"/>
    <w:rsid w:val="00D23980"/>
    <w:rsid w:val="00D32BF5"/>
    <w:rsid w:val="00D36350"/>
    <w:rsid w:val="00D42E04"/>
    <w:rsid w:val="00D43A65"/>
    <w:rsid w:val="00D44336"/>
    <w:rsid w:val="00D454B9"/>
    <w:rsid w:val="00D4642A"/>
    <w:rsid w:val="00D4697D"/>
    <w:rsid w:val="00D47C8B"/>
    <w:rsid w:val="00D50A65"/>
    <w:rsid w:val="00D609A6"/>
    <w:rsid w:val="00D63847"/>
    <w:rsid w:val="00D7063F"/>
    <w:rsid w:val="00D70C5F"/>
    <w:rsid w:val="00D713F2"/>
    <w:rsid w:val="00D75EA9"/>
    <w:rsid w:val="00D77D25"/>
    <w:rsid w:val="00D809EE"/>
    <w:rsid w:val="00D815C9"/>
    <w:rsid w:val="00D81DB7"/>
    <w:rsid w:val="00D84F4C"/>
    <w:rsid w:val="00D91B6D"/>
    <w:rsid w:val="00D924F6"/>
    <w:rsid w:val="00D96F2C"/>
    <w:rsid w:val="00DA355B"/>
    <w:rsid w:val="00DB0926"/>
    <w:rsid w:val="00DB23CB"/>
    <w:rsid w:val="00DB486D"/>
    <w:rsid w:val="00DC096C"/>
    <w:rsid w:val="00DC3928"/>
    <w:rsid w:val="00DC7C44"/>
    <w:rsid w:val="00DF124C"/>
    <w:rsid w:val="00E02FB2"/>
    <w:rsid w:val="00E03CF9"/>
    <w:rsid w:val="00E05923"/>
    <w:rsid w:val="00E20E3D"/>
    <w:rsid w:val="00E21FF9"/>
    <w:rsid w:val="00E40193"/>
    <w:rsid w:val="00E5690B"/>
    <w:rsid w:val="00E57391"/>
    <w:rsid w:val="00E6091A"/>
    <w:rsid w:val="00E636B6"/>
    <w:rsid w:val="00E670C0"/>
    <w:rsid w:val="00E70910"/>
    <w:rsid w:val="00E7163F"/>
    <w:rsid w:val="00E76B10"/>
    <w:rsid w:val="00E772BE"/>
    <w:rsid w:val="00E86F93"/>
    <w:rsid w:val="00E87D2B"/>
    <w:rsid w:val="00E92B20"/>
    <w:rsid w:val="00E931DD"/>
    <w:rsid w:val="00E94EBA"/>
    <w:rsid w:val="00E96934"/>
    <w:rsid w:val="00E96A63"/>
    <w:rsid w:val="00EA1492"/>
    <w:rsid w:val="00EA30EF"/>
    <w:rsid w:val="00EB2D21"/>
    <w:rsid w:val="00EB32BC"/>
    <w:rsid w:val="00ED5ED2"/>
    <w:rsid w:val="00ED7417"/>
    <w:rsid w:val="00EE484D"/>
    <w:rsid w:val="00EF0557"/>
    <w:rsid w:val="00F0069F"/>
    <w:rsid w:val="00F04B3A"/>
    <w:rsid w:val="00F06037"/>
    <w:rsid w:val="00F1123C"/>
    <w:rsid w:val="00F24407"/>
    <w:rsid w:val="00F26A21"/>
    <w:rsid w:val="00F32E82"/>
    <w:rsid w:val="00F33C3C"/>
    <w:rsid w:val="00F363A2"/>
    <w:rsid w:val="00F36C7E"/>
    <w:rsid w:val="00F4739E"/>
    <w:rsid w:val="00F541DD"/>
    <w:rsid w:val="00F63329"/>
    <w:rsid w:val="00F65259"/>
    <w:rsid w:val="00F67AD6"/>
    <w:rsid w:val="00F8331C"/>
    <w:rsid w:val="00F85278"/>
    <w:rsid w:val="00F86D32"/>
    <w:rsid w:val="00F90AD9"/>
    <w:rsid w:val="00F913D2"/>
    <w:rsid w:val="00F9223A"/>
    <w:rsid w:val="00FA463C"/>
    <w:rsid w:val="00FA7689"/>
    <w:rsid w:val="00FB2B8A"/>
    <w:rsid w:val="00FB4855"/>
    <w:rsid w:val="00FC2E2F"/>
    <w:rsid w:val="00FC56E1"/>
    <w:rsid w:val="00FD2B56"/>
    <w:rsid w:val="00FE1029"/>
    <w:rsid w:val="00FE72F0"/>
    <w:rsid w:val="00FF6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88F52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476D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1C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1C7E"/>
    <w:rPr>
      <w:rFonts w:ascii="Segoe UI" w:hAnsi="Segoe UI" w:cs="Segoe UI"/>
      <w:sz w:val="18"/>
      <w:szCs w:val="18"/>
      <w:lang w:val="en-US" w:eastAsia="en-US"/>
    </w:rPr>
  </w:style>
  <w:style w:type="paragraph" w:styleId="Pagrindinistekstas">
    <w:name w:val="Body Text"/>
    <w:basedOn w:val="prastasis"/>
    <w:link w:val="PagrindinistekstasDiagrama"/>
    <w:semiHidden/>
    <w:unhideWhenUsed/>
    <w:rsid w:val="005652A4"/>
    <w:pPr>
      <w:spacing w:after="120"/>
    </w:pPr>
    <w:rPr>
      <w:rFonts w:ascii="Times New Roman" w:hAnsi="Times New Roman"/>
      <w:sz w:val="24"/>
      <w:szCs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5652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54342D-9906-4034-AA2F-5190105D74A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1512</Words>
  <Characters>862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2370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2024-01-25T09:19:00Z</cp:lastPrinted>
  <dcterms:created xsi:type="dcterms:W3CDTF">2025-07-10T05:47:00Z</dcterms:created>
  <dcterms:modified xsi:type="dcterms:W3CDTF">2025-07-25T10:47:00Z</dcterms:modified>
</cp:coreProperties>
</file>