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6B5D5FB3" w:rsidR="00097933" w:rsidRDefault="00434A6F" w:rsidP="001033E5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000C8B">
        <w:rPr>
          <w:b/>
          <w:lang w:val="lt-LT"/>
        </w:rPr>
        <w:t xml:space="preserve">BIUDŽETINIŲ ĮSTAIGŲ DARBO UŽMOKESČIO FONDO </w:t>
      </w:r>
      <w:r w:rsidR="001033E5">
        <w:rPr>
          <w:b/>
          <w:lang w:val="lt-LT"/>
        </w:rPr>
        <w:t>202</w:t>
      </w:r>
      <w:r w:rsidR="00944EE1">
        <w:rPr>
          <w:b/>
          <w:lang w:val="lt-LT"/>
        </w:rPr>
        <w:t>5</w:t>
      </w:r>
      <w:r w:rsidR="001033E5">
        <w:rPr>
          <w:b/>
          <w:lang w:val="lt-LT"/>
        </w:rPr>
        <w:t xml:space="preserve"> METAIS </w:t>
      </w:r>
      <w:r w:rsidR="00686711">
        <w:rPr>
          <w:b/>
          <w:lang w:val="lt-LT"/>
        </w:rPr>
        <w:t xml:space="preserve">PATVIRTINIMO </w:t>
      </w:r>
    </w:p>
    <w:p w14:paraId="782D4D9C" w14:textId="77777777" w:rsidR="00BB6CFD" w:rsidRPr="00BB6CFD" w:rsidRDefault="00BB6CFD" w:rsidP="00BB6CFD">
      <w:pPr>
        <w:rPr>
          <w:lang w:val="lt-LT"/>
        </w:rPr>
      </w:pPr>
    </w:p>
    <w:p w14:paraId="39BD145F" w14:textId="2330BAA0" w:rsidR="00097933" w:rsidRPr="00453B6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944EE1">
        <w:rPr>
          <w:rFonts w:ascii="Times New Roman" w:hAnsi="Times New Roman"/>
          <w:sz w:val="24"/>
          <w:szCs w:val="24"/>
          <w:lang w:val="lt-LT"/>
        </w:rPr>
        <w:t>5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3F4CC8">
        <w:rPr>
          <w:rFonts w:ascii="Times New Roman" w:hAnsi="Times New Roman"/>
          <w:sz w:val="24"/>
          <w:szCs w:val="24"/>
          <w:lang w:val="lt-LT"/>
        </w:rPr>
        <w:t xml:space="preserve"> rugpjūčio</w:t>
      </w:r>
      <w:r w:rsidR="00374F0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3B6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  <w:r w:rsidR="00944EE1">
        <w:rPr>
          <w:rFonts w:ascii="Times New Roman" w:hAnsi="Times New Roman"/>
          <w:bCs/>
          <w:sz w:val="24"/>
          <w:lang w:val="lt-LT"/>
        </w:rPr>
        <w:t xml:space="preserve"> 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A9F140" w14:textId="7D0755F9" w:rsidR="00000C8B" w:rsidRPr="001E4FB8" w:rsidRDefault="00000C8B" w:rsidP="00C25614">
      <w:pPr>
        <w:tabs>
          <w:tab w:val="left" w:pos="851"/>
          <w:tab w:val="left" w:pos="6804"/>
        </w:tabs>
        <w:ind w:firstLine="720"/>
        <w:jc w:val="both"/>
        <w:rPr>
          <w:rFonts w:ascii="Times New Roman" w:hAnsi="Times New Roman"/>
          <w:color w:val="FF0000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</w:t>
      </w:r>
      <w:r w:rsidR="00A65CA6">
        <w:rPr>
          <w:rFonts w:ascii="Times New Roman" w:hAnsi="Times New Roman"/>
          <w:sz w:val="24"/>
          <w:lang w:val="lt-LT"/>
        </w:rPr>
        <w:t>Lietuvos Respublikos vietos savivaldos įstatymo 25 straipsnio 5 dalimi</w:t>
      </w:r>
      <w:r w:rsidR="00374F0A">
        <w:rPr>
          <w:rFonts w:ascii="Times New Roman" w:hAnsi="Times New Roman"/>
          <w:sz w:val="24"/>
          <w:lang w:val="lt-LT"/>
        </w:rPr>
        <w:t xml:space="preserve">, </w:t>
      </w:r>
      <w:r w:rsidR="00374F0A" w:rsidRPr="003F4CC8">
        <w:rPr>
          <w:rFonts w:ascii="Times New Roman" w:hAnsi="Times New Roman"/>
          <w:sz w:val="24"/>
          <w:lang w:val="lt-LT"/>
        </w:rPr>
        <w:t xml:space="preserve">Šakių rajono savivaldybės tarybos 2025 m. </w:t>
      </w:r>
      <w:r w:rsidR="000E2D8F" w:rsidRPr="003F4CC8">
        <w:rPr>
          <w:rFonts w:ascii="Times New Roman" w:hAnsi="Times New Roman"/>
          <w:sz w:val="24"/>
          <w:lang w:val="lt-LT"/>
        </w:rPr>
        <w:t xml:space="preserve">liepos 25 </w:t>
      </w:r>
      <w:r w:rsidR="00374F0A" w:rsidRPr="003F4CC8">
        <w:rPr>
          <w:rFonts w:ascii="Times New Roman" w:hAnsi="Times New Roman"/>
          <w:sz w:val="24"/>
          <w:lang w:val="lt-LT"/>
        </w:rPr>
        <w:t xml:space="preserve">d. sprendimu Nr. </w:t>
      </w:r>
      <w:r w:rsidR="000E2D8F" w:rsidRPr="003F4CC8">
        <w:rPr>
          <w:rFonts w:ascii="Times New Roman" w:hAnsi="Times New Roman"/>
          <w:sz w:val="24"/>
          <w:lang w:val="lt-LT"/>
        </w:rPr>
        <w:t>T-198</w:t>
      </w:r>
      <w:r w:rsidR="00374F0A" w:rsidRPr="003F4CC8">
        <w:rPr>
          <w:rFonts w:ascii="Times New Roman" w:hAnsi="Times New Roman"/>
          <w:sz w:val="24"/>
          <w:lang w:val="lt-LT"/>
        </w:rPr>
        <w:t xml:space="preserve"> „Dėl Šakių rajono savivaldybės tarybos 2025 m. vasario 21 d.</w:t>
      </w:r>
      <w:r w:rsidR="00F916AF" w:rsidRPr="003F4CC8">
        <w:rPr>
          <w:rFonts w:ascii="Times New Roman" w:hAnsi="Times New Roman"/>
          <w:sz w:val="24"/>
          <w:lang w:val="lt-LT"/>
        </w:rPr>
        <w:t xml:space="preserve"> </w:t>
      </w:r>
      <w:r w:rsidR="00374F0A" w:rsidRPr="003F4CC8">
        <w:rPr>
          <w:rFonts w:ascii="Times New Roman" w:hAnsi="Times New Roman"/>
          <w:sz w:val="24"/>
          <w:lang w:val="lt-LT"/>
        </w:rPr>
        <w:t>sprendimo Nr.T-30 Dėl Šakių rajono savivaldybės 2025 metų biudžeto patvirtinimo“ pakeitimo“</w:t>
      </w:r>
      <w:r w:rsidR="00E82EA9" w:rsidRPr="003F4CC8">
        <w:rPr>
          <w:rFonts w:ascii="Times New Roman" w:hAnsi="Times New Roman"/>
          <w:sz w:val="24"/>
          <w:lang w:val="lt-LT"/>
        </w:rPr>
        <w:t>:</w:t>
      </w:r>
      <w:r w:rsidRPr="003F4CC8">
        <w:rPr>
          <w:rFonts w:ascii="Times New Roman" w:hAnsi="Times New Roman"/>
          <w:sz w:val="24"/>
          <w:lang w:val="lt-LT"/>
        </w:rPr>
        <w:t xml:space="preserve"> </w:t>
      </w:r>
    </w:p>
    <w:p w14:paraId="3266C5F2" w14:textId="4A4F4F1F" w:rsidR="00637721" w:rsidRDefault="00C54CA2" w:rsidP="00E82EA9">
      <w:pPr>
        <w:tabs>
          <w:tab w:val="left" w:pos="851"/>
          <w:tab w:val="left" w:pos="6804"/>
        </w:tabs>
        <w:ind w:left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1. T</w:t>
      </w:r>
      <w:r w:rsidR="00000C8B">
        <w:rPr>
          <w:rFonts w:ascii="Times New Roman" w:hAnsi="Times New Roman"/>
          <w:sz w:val="24"/>
          <w:lang w:val="lt-LT"/>
        </w:rPr>
        <w:t xml:space="preserve"> v i r t i n u  </w:t>
      </w:r>
      <w:r w:rsidR="00637721">
        <w:rPr>
          <w:rFonts w:ascii="Times New Roman" w:hAnsi="Times New Roman"/>
          <w:sz w:val="24"/>
          <w:lang w:val="lt-LT"/>
        </w:rPr>
        <w:t>darbo užmokesčio fondą biudžetinėms įstaigoms:</w:t>
      </w:r>
    </w:p>
    <w:p w14:paraId="0DE1B599" w14:textId="349EA0CC" w:rsidR="007F70F8" w:rsidRDefault="00E82EA9" w:rsidP="00E82EA9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  <w:t xml:space="preserve">         </w:t>
      </w:r>
      <w:r w:rsidR="007F70F8">
        <w:rPr>
          <w:rFonts w:ascii="Times New Roman" w:hAnsi="Times New Roman"/>
          <w:sz w:val="24"/>
          <w:lang w:val="lt-LT"/>
        </w:rPr>
        <w:t>tūkst. Eur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88"/>
        <w:gridCol w:w="7091"/>
        <w:gridCol w:w="1550"/>
      </w:tblGrid>
      <w:tr w:rsidR="007F70F8" w14:paraId="185EFD3D" w14:textId="77777777" w:rsidTr="00D56023">
        <w:tc>
          <w:tcPr>
            <w:tcW w:w="988" w:type="dxa"/>
          </w:tcPr>
          <w:p w14:paraId="4A1DA079" w14:textId="048836BF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Eil. Nr.</w:t>
            </w:r>
          </w:p>
        </w:tc>
        <w:tc>
          <w:tcPr>
            <w:tcW w:w="7091" w:type="dxa"/>
          </w:tcPr>
          <w:p w14:paraId="6DA22A1B" w14:textId="23B46203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Biudžetinė įstaiga</w:t>
            </w:r>
          </w:p>
        </w:tc>
        <w:tc>
          <w:tcPr>
            <w:tcW w:w="1550" w:type="dxa"/>
          </w:tcPr>
          <w:p w14:paraId="01363A16" w14:textId="3A47E554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Suma</w:t>
            </w:r>
          </w:p>
        </w:tc>
      </w:tr>
      <w:tr w:rsidR="00C75813" w:rsidRPr="00C75813" w14:paraId="128E3238" w14:textId="77777777" w:rsidTr="00D56023">
        <w:tc>
          <w:tcPr>
            <w:tcW w:w="988" w:type="dxa"/>
          </w:tcPr>
          <w:p w14:paraId="0F25DD30" w14:textId="41891773" w:rsidR="007F70F8" w:rsidRDefault="007F70F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1.</w:t>
            </w:r>
          </w:p>
        </w:tc>
        <w:tc>
          <w:tcPr>
            <w:tcW w:w="7091" w:type="dxa"/>
          </w:tcPr>
          <w:p w14:paraId="3AA3391E" w14:textId="6F013F01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administracija</w:t>
            </w:r>
          </w:p>
        </w:tc>
        <w:tc>
          <w:tcPr>
            <w:tcW w:w="1550" w:type="dxa"/>
          </w:tcPr>
          <w:p w14:paraId="22D2F859" w14:textId="1C063DF8" w:rsidR="007F70F8" w:rsidRPr="00C75813" w:rsidRDefault="00944EE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color w:val="FF0000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71</w:t>
            </w:r>
            <w:r w:rsidR="000E2D8F">
              <w:rPr>
                <w:rFonts w:ascii="Times New Roman" w:hAnsi="Times New Roman"/>
                <w:sz w:val="24"/>
                <w:lang w:val="lt-LT"/>
              </w:rPr>
              <w:t>40</w:t>
            </w:r>
            <w:r w:rsidR="00D73D37">
              <w:rPr>
                <w:rFonts w:ascii="Times New Roman" w:hAnsi="Times New Roman"/>
                <w:sz w:val="24"/>
                <w:lang w:val="lt-LT"/>
              </w:rPr>
              <w:t>,</w:t>
            </w:r>
            <w:r w:rsidR="000E2D8F">
              <w:rPr>
                <w:rFonts w:ascii="Times New Roman" w:hAnsi="Times New Roman"/>
                <w:sz w:val="24"/>
                <w:lang w:val="lt-LT"/>
              </w:rPr>
              <w:t>96269</w:t>
            </w:r>
          </w:p>
        </w:tc>
      </w:tr>
      <w:tr w:rsidR="007F70F8" w14:paraId="2AF06F95" w14:textId="77777777" w:rsidTr="00D56023">
        <w:tc>
          <w:tcPr>
            <w:tcW w:w="988" w:type="dxa"/>
          </w:tcPr>
          <w:p w14:paraId="7429578C" w14:textId="43556B99" w:rsidR="007F70F8" w:rsidRDefault="007F70F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2.</w:t>
            </w:r>
          </w:p>
        </w:tc>
        <w:tc>
          <w:tcPr>
            <w:tcW w:w="7091" w:type="dxa"/>
          </w:tcPr>
          <w:p w14:paraId="71108174" w14:textId="54B502CB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kontrolės ir audito tarnyba</w:t>
            </w:r>
          </w:p>
        </w:tc>
        <w:tc>
          <w:tcPr>
            <w:tcW w:w="1550" w:type="dxa"/>
          </w:tcPr>
          <w:p w14:paraId="2143390D" w14:textId="6086192D" w:rsidR="007F70F8" w:rsidRDefault="007F70F8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90,0</w:t>
            </w:r>
          </w:p>
        </w:tc>
      </w:tr>
      <w:tr w:rsidR="007F70F8" w14:paraId="36051CB4" w14:textId="77777777" w:rsidTr="00D56023">
        <w:tc>
          <w:tcPr>
            <w:tcW w:w="988" w:type="dxa"/>
          </w:tcPr>
          <w:p w14:paraId="64F56205" w14:textId="3F0D97BC" w:rsidR="007F70F8" w:rsidRDefault="007F70F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3.</w:t>
            </w:r>
          </w:p>
        </w:tc>
        <w:tc>
          <w:tcPr>
            <w:tcW w:w="7091" w:type="dxa"/>
          </w:tcPr>
          <w:p w14:paraId="34BE512E" w14:textId="44FDF6DA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kultūros centras</w:t>
            </w:r>
          </w:p>
        </w:tc>
        <w:tc>
          <w:tcPr>
            <w:tcW w:w="1550" w:type="dxa"/>
          </w:tcPr>
          <w:p w14:paraId="043D12C1" w14:textId="1380CEC2" w:rsidR="007F70F8" w:rsidRDefault="00944EE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1562</w:t>
            </w:r>
            <w:r w:rsidR="007F70F8" w:rsidRPr="00C54CA2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026</w:t>
            </w:r>
          </w:p>
        </w:tc>
      </w:tr>
      <w:tr w:rsidR="007F70F8" w14:paraId="00993075" w14:textId="77777777" w:rsidTr="00D56023">
        <w:tc>
          <w:tcPr>
            <w:tcW w:w="988" w:type="dxa"/>
          </w:tcPr>
          <w:p w14:paraId="7D2AEDC5" w14:textId="0782E842" w:rsidR="007F70F8" w:rsidRDefault="007F70F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4.</w:t>
            </w:r>
          </w:p>
        </w:tc>
        <w:tc>
          <w:tcPr>
            <w:tcW w:w="7091" w:type="dxa"/>
          </w:tcPr>
          <w:p w14:paraId="72F08A3C" w14:textId="7ABAB87C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Zanavykų muziejus</w:t>
            </w:r>
          </w:p>
        </w:tc>
        <w:tc>
          <w:tcPr>
            <w:tcW w:w="1550" w:type="dxa"/>
          </w:tcPr>
          <w:p w14:paraId="10F420C0" w14:textId="4F88A22C" w:rsidR="007F70F8" w:rsidRDefault="007F70F8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33</w:t>
            </w:r>
            <w:r>
              <w:rPr>
                <w:rFonts w:ascii="Times New Roman" w:hAnsi="Times New Roman"/>
                <w:sz w:val="24"/>
                <w:lang w:val="lt-LT"/>
              </w:rPr>
              <w:t>,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45</w:t>
            </w:r>
          </w:p>
        </w:tc>
      </w:tr>
      <w:tr w:rsidR="007F70F8" w14:paraId="7336458C" w14:textId="77777777" w:rsidTr="00D56023">
        <w:tc>
          <w:tcPr>
            <w:tcW w:w="988" w:type="dxa"/>
          </w:tcPr>
          <w:p w14:paraId="0FE4AFA8" w14:textId="4414E11A" w:rsidR="007F70F8" w:rsidRDefault="007F70F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5.</w:t>
            </w:r>
          </w:p>
        </w:tc>
        <w:tc>
          <w:tcPr>
            <w:tcW w:w="7091" w:type="dxa"/>
          </w:tcPr>
          <w:p w14:paraId="53336785" w14:textId="127252F6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viešoji biblioteka</w:t>
            </w:r>
          </w:p>
        </w:tc>
        <w:tc>
          <w:tcPr>
            <w:tcW w:w="1550" w:type="dxa"/>
          </w:tcPr>
          <w:p w14:paraId="76173417" w14:textId="47C24694" w:rsidR="007F70F8" w:rsidRDefault="00944EE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812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72</w:t>
            </w:r>
          </w:p>
        </w:tc>
      </w:tr>
      <w:tr w:rsidR="007F70F8" w14:paraId="3FEF5F77" w14:textId="77777777" w:rsidTr="00D56023">
        <w:tc>
          <w:tcPr>
            <w:tcW w:w="988" w:type="dxa"/>
          </w:tcPr>
          <w:p w14:paraId="630C2355" w14:textId="700C73F7" w:rsidR="007F70F8" w:rsidRDefault="00074D79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63B45CAA" w14:textId="1B2B7A53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Kudirkos Naumiesčio Vinco Kudirkos gimnazija</w:t>
            </w:r>
          </w:p>
        </w:tc>
        <w:tc>
          <w:tcPr>
            <w:tcW w:w="1550" w:type="dxa"/>
          </w:tcPr>
          <w:p w14:paraId="1953D3C1" w14:textId="34799BA6" w:rsidR="007F70F8" w:rsidRDefault="00D73D37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893</w:t>
            </w:r>
            <w:r>
              <w:rPr>
                <w:rFonts w:ascii="Times New Roman" w:hAnsi="Times New Roman"/>
                <w:sz w:val="24"/>
                <w:lang w:val="lt-LT"/>
              </w:rPr>
              <w:t>,</w:t>
            </w:r>
            <w:r w:rsidR="003F4CC8">
              <w:rPr>
                <w:rFonts w:ascii="Times New Roman" w:hAnsi="Times New Roman"/>
                <w:sz w:val="24"/>
                <w:lang w:val="lt-LT"/>
              </w:rPr>
              <w:t>291</w:t>
            </w:r>
          </w:p>
        </w:tc>
      </w:tr>
      <w:tr w:rsidR="007F70F8" w14:paraId="770AFF7B" w14:textId="77777777" w:rsidTr="00D56023">
        <w:tc>
          <w:tcPr>
            <w:tcW w:w="988" w:type="dxa"/>
          </w:tcPr>
          <w:p w14:paraId="5D2E3597" w14:textId="28C9BC8C" w:rsidR="007F70F8" w:rsidRDefault="00074D79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50CAC822" w14:textId="6EA25730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Lukšių Vinco Grybo gimnazija</w:t>
            </w:r>
          </w:p>
        </w:tc>
        <w:tc>
          <w:tcPr>
            <w:tcW w:w="1550" w:type="dxa"/>
          </w:tcPr>
          <w:p w14:paraId="0E6C97DF" w14:textId="0D4A4C59" w:rsidR="007F70F8" w:rsidRDefault="00944EE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1997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8</w:t>
            </w:r>
            <w:r w:rsidR="003F4CC8">
              <w:rPr>
                <w:rFonts w:ascii="Times New Roman" w:hAnsi="Times New Roman"/>
                <w:sz w:val="24"/>
                <w:lang w:val="lt-LT"/>
              </w:rPr>
              <w:t>8786</w:t>
            </w:r>
          </w:p>
        </w:tc>
      </w:tr>
      <w:tr w:rsidR="007F70F8" w14:paraId="4F9E49FF" w14:textId="77777777" w:rsidTr="00D56023">
        <w:tc>
          <w:tcPr>
            <w:tcW w:w="988" w:type="dxa"/>
          </w:tcPr>
          <w:p w14:paraId="7BF7F7BC" w14:textId="5E531D66" w:rsidR="007F70F8" w:rsidRDefault="00074D79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8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72E7D06B" w14:textId="70F88566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Griškabūdžio gimnazija</w:t>
            </w:r>
          </w:p>
        </w:tc>
        <w:tc>
          <w:tcPr>
            <w:tcW w:w="1550" w:type="dxa"/>
          </w:tcPr>
          <w:p w14:paraId="42339314" w14:textId="785D5D74" w:rsidR="007F70F8" w:rsidRDefault="00880A58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583</w:t>
            </w:r>
            <w:r>
              <w:rPr>
                <w:rFonts w:ascii="Times New Roman" w:hAnsi="Times New Roman"/>
                <w:sz w:val="24"/>
                <w:lang w:val="lt-LT"/>
              </w:rPr>
              <w:t>,</w:t>
            </w:r>
            <w:r w:rsidR="003F4CC8">
              <w:rPr>
                <w:rFonts w:ascii="Times New Roman" w:hAnsi="Times New Roman"/>
                <w:sz w:val="24"/>
                <w:lang w:val="lt-LT"/>
              </w:rPr>
              <w:t>25</w:t>
            </w:r>
          </w:p>
        </w:tc>
      </w:tr>
      <w:tr w:rsidR="007F70F8" w14:paraId="50208E73" w14:textId="77777777" w:rsidTr="00D56023">
        <w:tc>
          <w:tcPr>
            <w:tcW w:w="988" w:type="dxa"/>
          </w:tcPr>
          <w:p w14:paraId="06898C6A" w14:textId="359BCA64" w:rsidR="007F70F8" w:rsidRDefault="00074D79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</w:t>
            </w:r>
            <w:r w:rsidR="00880A58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65DC6AA3" w14:textId="65A91877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Gelgaudiškio pagrindinė mokykla</w:t>
            </w:r>
          </w:p>
        </w:tc>
        <w:tc>
          <w:tcPr>
            <w:tcW w:w="1550" w:type="dxa"/>
          </w:tcPr>
          <w:p w14:paraId="53F3EEE4" w14:textId="2F31DED2" w:rsidR="007F70F8" w:rsidRDefault="003F4CC8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768</w:t>
            </w:r>
            <w:r w:rsidR="00880A58">
              <w:rPr>
                <w:rFonts w:ascii="Times New Roman" w:hAnsi="Times New Roman"/>
                <w:sz w:val="24"/>
                <w:lang w:val="lt-LT"/>
              </w:rPr>
              <w:t>,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4</w:t>
            </w:r>
            <w:r>
              <w:rPr>
                <w:rFonts w:ascii="Times New Roman" w:hAnsi="Times New Roman"/>
                <w:sz w:val="24"/>
                <w:lang w:val="lt-LT"/>
              </w:rPr>
              <w:t>45</w:t>
            </w:r>
          </w:p>
        </w:tc>
      </w:tr>
      <w:tr w:rsidR="007F70F8" w14:paraId="24F15AB8" w14:textId="77777777" w:rsidTr="00D56023">
        <w:tc>
          <w:tcPr>
            <w:tcW w:w="988" w:type="dxa"/>
          </w:tcPr>
          <w:p w14:paraId="0C05A1A8" w14:textId="34B02D3B" w:rsidR="007F70F8" w:rsidRDefault="00880A5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0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4F174F45" w14:textId="078500D6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„Varpo“ mokykla</w:t>
            </w:r>
          </w:p>
        </w:tc>
        <w:tc>
          <w:tcPr>
            <w:tcW w:w="1550" w:type="dxa"/>
          </w:tcPr>
          <w:p w14:paraId="4C48EE78" w14:textId="4E7D3419" w:rsidR="007F70F8" w:rsidRDefault="00944EE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311</w:t>
            </w:r>
            <w:r w:rsidR="003F4CC8">
              <w:rPr>
                <w:rFonts w:ascii="Times New Roman" w:hAnsi="Times New Roman"/>
                <w:sz w:val="24"/>
                <w:lang w:val="lt-LT"/>
              </w:rPr>
              <w:t>2</w:t>
            </w:r>
            <w:r w:rsidR="00880A58">
              <w:rPr>
                <w:rFonts w:ascii="Times New Roman" w:hAnsi="Times New Roman"/>
                <w:sz w:val="24"/>
                <w:lang w:val="lt-LT"/>
              </w:rPr>
              <w:t>,</w:t>
            </w:r>
            <w:r w:rsidR="003F4CC8">
              <w:rPr>
                <w:rFonts w:ascii="Times New Roman" w:hAnsi="Times New Roman"/>
                <w:sz w:val="24"/>
                <w:lang w:val="lt-LT"/>
              </w:rPr>
              <w:t>4887</w:t>
            </w:r>
          </w:p>
        </w:tc>
      </w:tr>
      <w:tr w:rsidR="007F70F8" w14:paraId="34382C98" w14:textId="77777777" w:rsidTr="00D56023">
        <w:tc>
          <w:tcPr>
            <w:tcW w:w="988" w:type="dxa"/>
          </w:tcPr>
          <w:p w14:paraId="5A32189D" w14:textId="2147DDB8" w:rsidR="007F70F8" w:rsidRDefault="00880A5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4EE71BB9" w14:textId="035DCD15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Panemunių mokykla-daugiafunkcis centras</w:t>
            </w:r>
          </w:p>
        </w:tc>
        <w:tc>
          <w:tcPr>
            <w:tcW w:w="1550" w:type="dxa"/>
          </w:tcPr>
          <w:p w14:paraId="131F5623" w14:textId="269F46E2" w:rsidR="007F70F8" w:rsidRDefault="00880A58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C54CA2">
              <w:rPr>
                <w:rFonts w:ascii="Times New Roman" w:hAnsi="Times New Roman"/>
                <w:sz w:val="24"/>
                <w:lang w:val="lt-LT"/>
              </w:rPr>
              <w:t>2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51</w:t>
            </w:r>
            <w:r w:rsidR="003F4CC8">
              <w:rPr>
                <w:rFonts w:ascii="Times New Roman" w:hAnsi="Times New Roman"/>
                <w:sz w:val="24"/>
                <w:lang w:val="lt-LT"/>
              </w:rPr>
              <w:t>3</w:t>
            </w:r>
            <w:r w:rsidRPr="00C54CA2">
              <w:rPr>
                <w:rFonts w:ascii="Times New Roman" w:hAnsi="Times New Roman"/>
                <w:sz w:val="24"/>
                <w:lang w:val="lt-LT"/>
              </w:rPr>
              <w:t>,</w:t>
            </w:r>
            <w:r w:rsidR="003F4CC8">
              <w:rPr>
                <w:rFonts w:ascii="Times New Roman" w:hAnsi="Times New Roman"/>
                <w:sz w:val="24"/>
                <w:lang w:val="lt-LT"/>
              </w:rPr>
              <w:t>40735</w:t>
            </w:r>
          </w:p>
        </w:tc>
      </w:tr>
      <w:tr w:rsidR="00880A58" w14:paraId="0D48B75E" w14:textId="77777777" w:rsidTr="00D56023">
        <w:tc>
          <w:tcPr>
            <w:tcW w:w="988" w:type="dxa"/>
          </w:tcPr>
          <w:p w14:paraId="4686A951" w14:textId="05A88EFB" w:rsidR="00880A58" w:rsidRDefault="00880A5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2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371A6B1B" w14:textId="31855952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Kidulių pagrindinė mokykla</w:t>
            </w:r>
          </w:p>
        </w:tc>
        <w:tc>
          <w:tcPr>
            <w:tcW w:w="1550" w:type="dxa"/>
          </w:tcPr>
          <w:p w14:paraId="0B8BCD1E" w14:textId="727397F4" w:rsidR="00880A58" w:rsidRDefault="003F4CC8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654</w:t>
            </w:r>
            <w:r w:rsidR="00880A58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148</w:t>
            </w:r>
          </w:p>
        </w:tc>
      </w:tr>
      <w:tr w:rsidR="00880A58" w14:paraId="579AAFB8" w14:textId="77777777" w:rsidTr="00D56023">
        <w:tc>
          <w:tcPr>
            <w:tcW w:w="988" w:type="dxa"/>
          </w:tcPr>
          <w:p w14:paraId="7622731C" w14:textId="65C3EE2C" w:rsidR="00880A58" w:rsidRDefault="00880A5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3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22A6EDEA" w14:textId="71A8D4DE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Sintautų pagrindinė mokykla</w:t>
            </w:r>
          </w:p>
        </w:tc>
        <w:tc>
          <w:tcPr>
            <w:tcW w:w="1550" w:type="dxa"/>
          </w:tcPr>
          <w:p w14:paraId="7901DD7B" w14:textId="267A838E" w:rsidR="00880A58" w:rsidRDefault="00944EE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1180</w:t>
            </w:r>
            <w:r w:rsidR="00880A58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972</w:t>
            </w:r>
          </w:p>
        </w:tc>
      </w:tr>
      <w:tr w:rsidR="00880A58" w14:paraId="155D2FDF" w14:textId="77777777" w:rsidTr="00D56023">
        <w:tc>
          <w:tcPr>
            <w:tcW w:w="988" w:type="dxa"/>
          </w:tcPr>
          <w:p w14:paraId="4F9DB135" w14:textId="2895019A" w:rsidR="00880A58" w:rsidRDefault="00880A5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4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6FA41817" w14:textId="24461F1D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Gelgaudiškio „Šal</w:t>
            </w:r>
            <w:r w:rsidR="00E82EA9">
              <w:rPr>
                <w:rFonts w:ascii="Times New Roman" w:hAnsi="Times New Roman"/>
                <w:sz w:val="24"/>
                <w:lang w:val="lt-LT"/>
              </w:rPr>
              <w:t>t</w:t>
            </w:r>
            <w:r>
              <w:rPr>
                <w:rFonts w:ascii="Times New Roman" w:hAnsi="Times New Roman"/>
                <w:sz w:val="24"/>
                <w:lang w:val="lt-LT"/>
              </w:rPr>
              <w:t>inio“ ugdymo centras</w:t>
            </w:r>
          </w:p>
        </w:tc>
        <w:tc>
          <w:tcPr>
            <w:tcW w:w="1550" w:type="dxa"/>
          </w:tcPr>
          <w:p w14:paraId="053D2265" w14:textId="19964240" w:rsidR="00880A58" w:rsidRDefault="00D73D37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3F4CC8">
              <w:rPr>
                <w:rFonts w:ascii="Times New Roman" w:hAnsi="Times New Roman"/>
                <w:sz w:val="24"/>
                <w:lang w:val="lt-LT"/>
              </w:rPr>
              <w:t>900</w:t>
            </w:r>
            <w:r w:rsidR="00C54CA2">
              <w:rPr>
                <w:rFonts w:ascii="Times New Roman" w:hAnsi="Times New Roman"/>
                <w:sz w:val="24"/>
                <w:lang w:val="lt-LT"/>
              </w:rPr>
              <w:t>,</w:t>
            </w:r>
            <w:r w:rsidR="003F4CC8">
              <w:rPr>
                <w:rFonts w:ascii="Times New Roman" w:hAnsi="Times New Roman"/>
                <w:sz w:val="24"/>
                <w:lang w:val="lt-LT"/>
              </w:rPr>
              <w:t>794</w:t>
            </w:r>
          </w:p>
        </w:tc>
      </w:tr>
      <w:tr w:rsidR="00880A58" w14:paraId="18A95AD4" w14:textId="77777777" w:rsidTr="00D56023">
        <w:tc>
          <w:tcPr>
            <w:tcW w:w="988" w:type="dxa"/>
          </w:tcPr>
          <w:p w14:paraId="2C255B4C" w14:textId="776B2ED5" w:rsidR="00880A58" w:rsidRDefault="00880A5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5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302C34B3" w14:textId="5BBED3EE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meno mokykla</w:t>
            </w:r>
          </w:p>
        </w:tc>
        <w:tc>
          <w:tcPr>
            <w:tcW w:w="1550" w:type="dxa"/>
          </w:tcPr>
          <w:p w14:paraId="2AEE7272" w14:textId="4FD14831" w:rsidR="00880A58" w:rsidRDefault="00531EB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865</w:t>
            </w:r>
            <w:r w:rsidR="00822D44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294</w:t>
            </w:r>
          </w:p>
        </w:tc>
      </w:tr>
      <w:tr w:rsidR="00880A58" w14:paraId="55E08A56" w14:textId="77777777" w:rsidTr="00D56023">
        <w:tc>
          <w:tcPr>
            <w:tcW w:w="988" w:type="dxa"/>
          </w:tcPr>
          <w:p w14:paraId="5150FE83" w14:textId="65F0A2EE" w:rsidR="00880A58" w:rsidRDefault="00822D44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6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2B40CF38" w14:textId="13E72C72" w:rsidR="00880A58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ikimokyklinio ugdymo mokykla „Maži žingsneliai“</w:t>
            </w:r>
          </w:p>
        </w:tc>
        <w:tc>
          <w:tcPr>
            <w:tcW w:w="1550" w:type="dxa"/>
          </w:tcPr>
          <w:p w14:paraId="705A5E4C" w14:textId="1C5EAB0A" w:rsidR="00880A58" w:rsidRDefault="00531EB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2287</w:t>
            </w:r>
            <w:r w:rsidR="00453B64" w:rsidRPr="00C54CA2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98</w:t>
            </w:r>
            <w:r w:rsidR="003F4CC8">
              <w:rPr>
                <w:rFonts w:ascii="Times New Roman" w:hAnsi="Times New Roman"/>
                <w:sz w:val="24"/>
                <w:lang w:val="lt-LT"/>
              </w:rPr>
              <w:t>768</w:t>
            </w:r>
          </w:p>
        </w:tc>
      </w:tr>
      <w:tr w:rsidR="00822D44" w14:paraId="299ED6D8" w14:textId="77777777" w:rsidTr="00D56023">
        <w:tc>
          <w:tcPr>
            <w:tcW w:w="988" w:type="dxa"/>
          </w:tcPr>
          <w:p w14:paraId="39DB390E" w14:textId="07403AF0" w:rsidR="00822D44" w:rsidRDefault="00822D44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7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2A289E69" w14:textId="62BB916B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jaunimo kūrybos ir sporto centras</w:t>
            </w:r>
          </w:p>
        </w:tc>
        <w:tc>
          <w:tcPr>
            <w:tcW w:w="1550" w:type="dxa"/>
          </w:tcPr>
          <w:p w14:paraId="7351F131" w14:textId="014EF8EE" w:rsidR="00822D44" w:rsidRDefault="003F4CC8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701</w:t>
            </w:r>
            <w:r w:rsidR="00822D44">
              <w:rPr>
                <w:rFonts w:ascii="Times New Roman" w:hAnsi="Times New Roman"/>
                <w:sz w:val="24"/>
                <w:lang w:val="lt-LT"/>
              </w:rPr>
              <w:t>,</w:t>
            </w:r>
            <w:r w:rsidR="00531EB1">
              <w:rPr>
                <w:rFonts w:ascii="Times New Roman" w:hAnsi="Times New Roman"/>
                <w:sz w:val="24"/>
                <w:lang w:val="lt-LT"/>
              </w:rPr>
              <w:t>209</w:t>
            </w:r>
          </w:p>
        </w:tc>
      </w:tr>
      <w:tr w:rsidR="00801052" w:rsidRPr="00801052" w14:paraId="052D93A2" w14:textId="77777777" w:rsidTr="00D56023">
        <w:tc>
          <w:tcPr>
            <w:tcW w:w="988" w:type="dxa"/>
          </w:tcPr>
          <w:p w14:paraId="63AA4B2D" w14:textId="16AE9EAD" w:rsidR="00822D44" w:rsidRDefault="00822D44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8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1712FC5B" w14:textId="0DC15C1B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 w:rsidR="00E82EA9">
              <w:rPr>
                <w:rFonts w:ascii="Times New Roman" w:hAnsi="Times New Roman"/>
                <w:sz w:val="24"/>
                <w:lang w:val="lt-LT"/>
              </w:rPr>
              <w:t>Š</w:t>
            </w:r>
            <w:r>
              <w:rPr>
                <w:rFonts w:ascii="Times New Roman" w:hAnsi="Times New Roman"/>
                <w:sz w:val="24"/>
                <w:lang w:val="lt-LT"/>
              </w:rPr>
              <w:t>vietimo pagalbos tarnyba</w:t>
            </w:r>
          </w:p>
        </w:tc>
        <w:tc>
          <w:tcPr>
            <w:tcW w:w="1550" w:type="dxa"/>
          </w:tcPr>
          <w:p w14:paraId="4E67F4F7" w14:textId="55016858" w:rsidR="00822D44" w:rsidRPr="00801052" w:rsidRDefault="00531EB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color w:val="FF0000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313</w:t>
            </w:r>
            <w:r w:rsidR="00D73D37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577</w:t>
            </w:r>
          </w:p>
        </w:tc>
      </w:tr>
      <w:tr w:rsidR="00C54CA2" w:rsidRPr="00C54CA2" w14:paraId="010A6CEF" w14:textId="77777777" w:rsidTr="00D56023">
        <w:tc>
          <w:tcPr>
            <w:tcW w:w="988" w:type="dxa"/>
          </w:tcPr>
          <w:p w14:paraId="122BC997" w14:textId="2051D3A1" w:rsidR="00822D44" w:rsidRDefault="00074D79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</w:t>
            </w:r>
            <w:r w:rsidR="00822D44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34E16206" w14:textId="78C178BC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Kukarskės globos namai</w:t>
            </w:r>
          </w:p>
        </w:tc>
        <w:tc>
          <w:tcPr>
            <w:tcW w:w="1550" w:type="dxa"/>
          </w:tcPr>
          <w:p w14:paraId="457A548D" w14:textId="56156E67" w:rsidR="00822D44" w:rsidRPr="00C54CA2" w:rsidRDefault="003F4CC8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700</w:t>
            </w:r>
            <w:r w:rsidR="00796A67" w:rsidRPr="00C54CA2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299</w:t>
            </w:r>
          </w:p>
        </w:tc>
      </w:tr>
      <w:tr w:rsidR="00822D44" w14:paraId="4543EE1B" w14:textId="77777777" w:rsidTr="00D56023">
        <w:tc>
          <w:tcPr>
            <w:tcW w:w="988" w:type="dxa"/>
          </w:tcPr>
          <w:p w14:paraId="3A830669" w14:textId="214D4C28" w:rsidR="00822D44" w:rsidRDefault="00822D44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0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4F99C0FC" w14:textId="6D6DB4C4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socialinių paslaugų centras</w:t>
            </w:r>
          </w:p>
        </w:tc>
        <w:tc>
          <w:tcPr>
            <w:tcW w:w="1550" w:type="dxa"/>
          </w:tcPr>
          <w:p w14:paraId="588D7164" w14:textId="5AE35FE6" w:rsidR="00822D44" w:rsidRPr="00C54CA2" w:rsidRDefault="00531EB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</w:t>
            </w:r>
            <w:r w:rsidR="003F4CC8">
              <w:rPr>
                <w:rFonts w:ascii="Times New Roman" w:hAnsi="Times New Roman"/>
                <w:sz w:val="24"/>
                <w:lang w:val="lt-LT"/>
              </w:rPr>
              <w:t>175</w:t>
            </w:r>
            <w:r w:rsidR="00C54CA2" w:rsidRPr="00C54CA2">
              <w:rPr>
                <w:rFonts w:ascii="Times New Roman" w:hAnsi="Times New Roman"/>
                <w:sz w:val="24"/>
                <w:lang w:val="lt-LT"/>
              </w:rPr>
              <w:t>,</w:t>
            </w:r>
            <w:r w:rsidR="003F4CC8">
              <w:rPr>
                <w:rFonts w:ascii="Times New Roman" w:hAnsi="Times New Roman"/>
                <w:sz w:val="24"/>
                <w:lang w:val="lt-LT"/>
              </w:rPr>
              <w:t>5742</w:t>
            </w:r>
          </w:p>
        </w:tc>
      </w:tr>
      <w:tr w:rsidR="00822D44" w14:paraId="1CFD3055" w14:textId="77777777" w:rsidTr="00D56023">
        <w:tc>
          <w:tcPr>
            <w:tcW w:w="988" w:type="dxa"/>
          </w:tcPr>
          <w:p w14:paraId="6B57D542" w14:textId="2471D8FC" w:rsidR="00822D44" w:rsidRDefault="00822D44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239D4337" w14:textId="29A25519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visuomenės sveikatos biuras</w:t>
            </w:r>
          </w:p>
        </w:tc>
        <w:tc>
          <w:tcPr>
            <w:tcW w:w="1550" w:type="dxa"/>
          </w:tcPr>
          <w:p w14:paraId="632852CB" w14:textId="016E3717" w:rsidR="00822D44" w:rsidRDefault="00531EB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</w:t>
            </w:r>
            <w:r w:rsidR="003F4CC8">
              <w:rPr>
                <w:rFonts w:ascii="Times New Roman" w:hAnsi="Times New Roman"/>
                <w:sz w:val="24"/>
                <w:lang w:val="lt-LT"/>
              </w:rPr>
              <w:t>36</w:t>
            </w:r>
            <w:r w:rsidR="00822D44">
              <w:rPr>
                <w:rFonts w:ascii="Times New Roman" w:hAnsi="Times New Roman"/>
                <w:sz w:val="24"/>
                <w:lang w:val="lt-LT"/>
              </w:rPr>
              <w:t>,</w:t>
            </w:r>
            <w:r w:rsidR="003F4CC8">
              <w:rPr>
                <w:rFonts w:ascii="Times New Roman" w:hAnsi="Times New Roman"/>
                <w:sz w:val="24"/>
                <w:lang w:val="lt-LT"/>
              </w:rPr>
              <w:t>842</w:t>
            </w:r>
          </w:p>
        </w:tc>
      </w:tr>
      <w:tr w:rsidR="003F4CC8" w14:paraId="700847F1" w14:textId="77777777" w:rsidTr="00D56023">
        <w:tc>
          <w:tcPr>
            <w:tcW w:w="988" w:type="dxa"/>
          </w:tcPr>
          <w:p w14:paraId="5DB1397C" w14:textId="3D36652F" w:rsidR="003F4CC8" w:rsidRDefault="003F4CC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22.</w:t>
            </w:r>
          </w:p>
        </w:tc>
        <w:tc>
          <w:tcPr>
            <w:tcW w:w="7091" w:type="dxa"/>
          </w:tcPr>
          <w:p w14:paraId="72F724C8" w14:textId="0BF9BCD2" w:rsidR="003F4CC8" w:rsidRPr="003F4CC8" w:rsidRDefault="003F4CC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„</w:t>
            </w:r>
            <w:r>
              <w:rPr>
                <w:rFonts w:ascii="Times New Roman" w:hAnsi="Times New Roman"/>
                <w:sz w:val="24"/>
              </w:rPr>
              <w:t>Nemuno</w:t>
            </w:r>
            <w:r>
              <w:rPr>
                <w:rFonts w:ascii="Times New Roman" w:hAnsi="Times New Roman"/>
                <w:sz w:val="24"/>
                <w:lang w:val="lt-LT"/>
              </w:rPr>
              <w:t>“ mokykla</w:t>
            </w:r>
          </w:p>
        </w:tc>
        <w:tc>
          <w:tcPr>
            <w:tcW w:w="1550" w:type="dxa"/>
          </w:tcPr>
          <w:p w14:paraId="0E4B0B97" w14:textId="042FCBD8" w:rsidR="003F4CC8" w:rsidRDefault="003F4CC8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999,452</w:t>
            </w:r>
          </w:p>
        </w:tc>
      </w:tr>
      <w:tr w:rsidR="00822D44" w14:paraId="07FC0D5F" w14:textId="77777777" w:rsidTr="00822D44">
        <w:tc>
          <w:tcPr>
            <w:tcW w:w="8079" w:type="dxa"/>
            <w:gridSpan w:val="2"/>
          </w:tcPr>
          <w:p w14:paraId="24CF25BE" w14:textId="569E8945" w:rsidR="00822D44" w:rsidRDefault="00822D44" w:rsidP="00822D4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Iš viso</w:t>
            </w:r>
          </w:p>
        </w:tc>
        <w:tc>
          <w:tcPr>
            <w:tcW w:w="1550" w:type="dxa"/>
          </w:tcPr>
          <w:p w14:paraId="39E7AD9C" w14:textId="064C822E" w:rsidR="00822D44" w:rsidRPr="00801052" w:rsidRDefault="00AA32E2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b/>
                <w:bCs/>
                <w:sz w:val="24"/>
                <w:lang w:val="lt-LT"/>
              </w:rPr>
            </w:pPr>
            <w:r w:rsidRPr="00AA32E2">
              <w:rPr>
                <w:rFonts w:ascii="Times New Roman" w:hAnsi="Times New Roman"/>
                <w:b/>
                <w:bCs/>
                <w:sz w:val="24"/>
                <w:lang w:val="lt-LT"/>
              </w:rPr>
              <w:t>3</w:t>
            </w:r>
            <w:r w:rsidR="00531EB1">
              <w:rPr>
                <w:rFonts w:ascii="Times New Roman" w:hAnsi="Times New Roman"/>
                <w:b/>
                <w:bCs/>
                <w:sz w:val="24"/>
                <w:lang w:val="lt-LT"/>
              </w:rPr>
              <w:t>3</w:t>
            </w:r>
            <w:r w:rsidR="003F4CC8">
              <w:rPr>
                <w:rFonts w:ascii="Times New Roman" w:hAnsi="Times New Roman"/>
                <w:b/>
                <w:bCs/>
                <w:sz w:val="24"/>
                <w:lang w:val="lt-LT"/>
              </w:rPr>
              <w:t>824</w:t>
            </w:r>
            <w:r w:rsidR="00D73D37">
              <w:rPr>
                <w:rFonts w:ascii="Times New Roman" w:hAnsi="Times New Roman"/>
                <w:b/>
                <w:bCs/>
                <w:sz w:val="24"/>
                <w:lang w:val="lt-LT"/>
              </w:rPr>
              <w:t>,</w:t>
            </w:r>
            <w:r w:rsidR="003F4CC8">
              <w:rPr>
                <w:rFonts w:ascii="Times New Roman" w:hAnsi="Times New Roman"/>
                <w:b/>
                <w:bCs/>
                <w:sz w:val="24"/>
                <w:lang w:val="lt-LT"/>
              </w:rPr>
              <w:t>07748</w:t>
            </w:r>
          </w:p>
        </w:tc>
      </w:tr>
    </w:tbl>
    <w:p w14:paraId="2CE8B6EF" w14:textId="41C3B00C" w:rsidR="007F70F8" w:rsidRDefault="00C54CA2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14:paraId="06EDBC39" w14:textId="6190313D" w:rsidR="00C54CA2" w:rsidRPr="001E4FB8" w:rsidRDefault="00E82EA9" w:rsidP="00E82EA9">
      <w:pPr>
        <w:tabs>
          <w:tab w:val="left" w:pos="851"/>
          <w:tab w:val="left" w:pos="6804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  <w:r w:rsidR="00C54CA2" w:rsidRPr="001E4FB8">
        <w:rPr>
          <w:rFonts w:ascii="Times New Roman" w:hAnsi="Times New Roman"/>
          <w:sz w:val="24"/>
          <w:lang w:val="lt-LT"/>
        </w:rPr>
        <w:t xml:space="preserve">2. </w:t>
      </w:r>
      <w:r w:rsidR="00E3094F" w:rsidRPr="001E4FB8">
        <w:rPr>
          <w:rFonts w:ascii="Times New Roman" w:hAnsi="Times New Roman"/>
          <w:sz w:val="24"/>
          <w:lang w:val="lt-LT"/>
        </w:rPr>
        <w:t xml:space="preserve">P r i p a ž į s t u netekusiu galios Šakių rajono mero 2025 m. </w:t>
      </w:r>
      <w:r w:rsidR="003F4CC8">
        <w:rPr>
          <w:rFonts w:ascii="Times New Roman" w:hAnsi="Times New Roman"/>
          <w:sz w:val="24"/>
          <w:lang w:val="lt-LT"/>
        </w:rPr>
        <w:t xml:space="preserve">balandžio </w:t>
      </w:r>
      <w:r w:rsidR="0066342A">
        <w:rPr>
          <w:rFonts w:ascii="Times New Roman" w:hAnsi="Times New Roman"/>
          <w:sz w:val="24"/>
          <w:lang w:val="lt-LT"/>
        </w:rPr>
        <w:t xml:space="preserve">24 </w:t>
      </w:r>
      <w:r w:rsidR="00E3094F" w:rsidRPr="001E4FB8">
        <w:rPr>
          <w:rFonts w:ascii="Times New Roman" w:hAnsi="Times New Roman"/>
          <w:sz w:val="24"/>
          <w:lang w:val="lt-LT"/>
        </w:rPr>
        <w:t>d. potvarkį Nr. MT-</w:t>
      </w:r>
      <w:r w:rsidR="001E4FB8" w:rsidRPr="001E4FB8">
        <w:rPr>
          <w:rFonts w:ascii="Times New Roman" w:hAnsi="Times New Roman"/>
          <w:sz w:val="24"/>
          <w:lang w:val="lt-LT"/>
        </w:rPr>
        <w:t xml:space="preserve"> 1</w:t>
      </w:r>
      <w:r w:rsidR="0066342A">
        <w:rPr>
          <w:rFonts w:ascii="Times New Roman" w:hAnsi="Times New Roman"/>
          <w:sz w:val="24"/>
          <w:lang w:val="lt-LT"/>
        </w:rPr>
        <w:t>62</w:t>
      </w:r>
      <w:r w:rsidR="00E3094F" w:rsidRPr="001E4FB8">
        <w:rPr>
          <w:rFonts w:ascii="Times New Roman" w:hAnsi="Times New Roman"/>
          <w:sz w:val="24"/>
          <w:lang w:val="lt-LT"/>
        </w:rPr>
        <w:t xml:space="preserve"> ,,Dėl biudžetinių įstaigų darbo užmokesčio fondo 202</w:t>
      </w:r>
      <w:r w:rsidR="001E4FB8" w:rsidRPr="001E4FB8">
        <w:rPr>
          <w:rFonts w:ascii="Times New Roman" w:hAnsi="Times New Roman"/>
          <w:sz w:val="24"/>
          <w:lang w:val="lt-LT"/>
        </w:rPr>
        <w:t>5</w:t>
      </w:r>
      <w:r w:rsidR="00E3094F" w:rsidRPr="001E4FB8">
        <w:rPr>
          <w:rFonts w:ascii="Times New Roman" w:hAnsi="Times New Roman"/>
          <w:sz w:val="24"/>
          <w:lang w:val="lt-LT"/>
        </w:rPr>
        <w:t xml:space="preserve"> metais patvirtinimo“.</w:t>
      </w:r>
    </w:p>
    <w:p w14:paraId="024E7595" w14:textId="77777777" w:rsidR="00D65E17" w:rsidRDefault="00D65E17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E5A849" w14:textId="65A1E1B0" w:rsidR="00531EB1" w:rsidRPr="00D76CA6" w:rsidRDefault="00880A58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531EB1">
        <w:rPr>
          <w:rFonts w:ascii="Times New Roman" w:hAnsi="Times New Roman"/>
          <w:sz w:val="24"/>
          <w:szCs w:val="24"/>
          <w:lang w:val="lt-LT"/>
        </w:rPr>
        <w:t>as                                                                                           Raimondas Januševičius</w:t>
      </w:r>
    </w:p>
    <w:p w14:paraId="41DAB1E7" w14:textId="7810EBB3" w:rsidR="00D76CA6" w:rsidRPr="00D76CA6" w:rsidRDefault="00D76CA6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74EC3342" w14:textId="77777777" w:rsidR="003535C3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1064251D" w14:textId="18FE7571" w:rsidR="000269B0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0269B0">
        <w:rPr>
          <w:rFonts w:ascii="Times New Roman" w:hAnsi="Times New Roman"/>
          <w:sz w:val="24"/>
          <w:lang w:val="lt-LT"/>
        </w:rPr>
        <w:t xml:space="preserve"> </w:t>
      </w:r>
    </w:p>
    <w:p w14:paraId="771A155B" w14:textId="551D30AD" w:rsidR="00BB6CFD" w:rsidRDefault="0066342A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vyriausioji specialistė</w:t>
      </w:r>
    </w:p>
    <w:p w14:paraId="5BE13FE7" w14:textId="77777777" w:rsidR="00BB6CFD" w:rsidRDefault="00BB6CFD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A15705" w14:textId="3EB23161" w:rsidR="00D56023" w:rsidRDefault="0066342A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Vilija Tamošaitienė</w:t>
      </w:r>
    </w:p>
    <w:p w14:paraId="01D1A16A" w14:textId="622A0FAF" w:rsidR="00D56023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531EB1">
        <w:rPr>
          <w:rFonts w:ascii="Times New Roman" w:hAnsi="Times New Roman"/>
          <w:sz w:val="24"/>
          <w:lang w:val="lt-LT"/>
        </w:rPr>
        <w:t>5</w:t>
      </w:r>
      <w:r>
        <w:rPr>
          <w:rFonts w:ascii="Times New Roman" w:hAnsi="Times New Roman"/>
          <w:sz w:val="24"/>
          <w:lang w:val="lt-LT"/>
        </w:rPr>
        <w:t>-0</w:t>
      </w:r>
      <w:r w:rsidR="0066342A">
        <w:rPr>
          <w:rFonts w:ascii="Times New Roman" w:hAnsi="Times New Roman"/>
          <w:sz w:val="24"/>
          <w:lang w:val="lt-LT"/>
        </w:rPr>
        <w:t>8</w:t>
      </w:r>
      <w:r>
        <w:rPr>
          <w:rFonts w:ascii="Times New Roman" w:hAnsi="Times New Roman"/>
          <w:sz w:val="24"/>
          <w:lang w:val="lt-LT"/>
        </w:rPr>
        <w:t>-</w:t>
      </w:r>
      <w:r w:rsidR="0066342A">
        <w:rPr>
          <w:rFonts w:ascii="Times New Roman" w:hAnsi="Times New Roman"/>
          <w:sz w:val="24"/>
          <w:lang w:val="lt-LT"/>
        </w:rPr>
        <w:t>07</w:t>
      </w:r>
    </w:p>
    <w:sectPr w:rsidR="00D56023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0998F" w14:textId="77777777" w:rsidR="00384C1A" w:rsidRDefault="00384C1A">
      <w:r>
        <w:separator/>
      </w:r>
    </w:p>
  </w:endnote>
  <w:endnote w:type="continuationSeparator" w:id="0">
    <w:p w14:paraId="4033C0AC" w14:textId="77777777" w:rsidR="00384C1A" w:rsidRDefault="00384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5F8C9" w14:textId="77777777" w:rsidR="00384C1A" w:rsidRDefault="00384C1A">
      <w:r>
        <w:separator/>
      </w:r>
    </w:p>
  </w:footnote>
  <w:footnote w:type="continuationSeparator" w:id="0">
    <w:p w14:paraId="73887D9A" w14:textId="77777777" w:rsidR="00384C1A" w:rsidRDefault="00384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9B0"/>
    <w:rsid w:val="00034BC1"/>
    <w:rsid w:val="00035A3D"/>
    <w:rsid w:val="000421D9"/>
    <w:rsid w:val="00050D4B"/>
    <w:rsid w:val="00070E6A"/>
    <w:rsid w:val="00074D79"/>
    <w:rsid w:val="00084591"/>
    <w:rsid w:val="00093E2D"/>
    <w:rsid w:val="00097933"/>
    <w:rsid w:val="000B24DC"/>
    <w:rsid w:val="000B6FC7"/>
    <w:rsid w:val="000E2D8F"/>
    <w:rsid w:val="000E4D28"/>
    <w:rsid w:val="00101F8F"/>
    <w:rsid w:val="001033E5"/>
    <w:rsid w:val="00115C38"/>
    <w:rsid w:val="00146E5A"/>
    <w:rsid w:val="00155142"/>
    <w:rsid w:val="0015765E"/>
    <w:rsid w:val="001849ED"/>
    <w:rsid w:val="001A2087"/>
    <w:rsid w:val="001A6D19"/>
    <w:rsid w:val="001E4FB8"/>
    <w:rsid w:val="002466FB"/>
    <w:rsid w:val="002501AB"/>
    <w:rsid w:val="002846F8"/>
    <w:rsid w:val="002D752A"/>
    <w:rsid w:val="00327968"/>
    <w:rsid w:val="003535C3"/>
    <w:rsid w:val="00374F0A"/>
    <w:rsid w:val="00384C1A"/>
    <w:rsid w:val="003A7236"/>
    <w:rsid w:val="003B4B30"/>
    <w:rsid w:val="003F1902"/>
    <w:rsid w:val="003F4CC8"/>
    <w:rsid w:val="00400D99"/>
    <w:rsid w:val="00417F3A"/>
    <w:rsid w:val="00423AA7"/>
    <w:rsid w:val="00434A6F"/>
    <w:rsid w:val="00453B64"/>
    <w:rsid w:val="00486DAB"/>
    <w:rsid w:val="004A19BB"/>
    <w:rsid w:val="004B6726"/>
    <w:rsid w:val="004B73CC"/>
    <w:rsid w:val="004C6924"/>
    <w:rsid w:val="00531EB1"/>
    <w:rsid w:val="0057282C"/>
    <w:rsid w:val="00595CB9"/>
    <w:rsid w:val="005B30D1"/>
    <w:rsid w:val="006324DC"/>
    <w:rsid w:val="00637721"/>
    <w:rsid w:val="0066342A"/>
    <w:rsid w:val="00686711"/>
    <w:rsid w:val="006A79A7"/>
    <w:rsid w:val="006C2076"/>
    <w:rsid w:val="006F0F2C"/>
    <w:rsid w:val="006F2CC6"/>
    <w:rsid w:val="007104DF"/>
    <w:rsid w:val="00771148"/>
    <w:rsid w:val="00796A67"/>
    <w:rsid w:val="007A66AA"/>
    <w:rsid w:val="007C18FF"/>
    <w:rsid w:val="007D6609"/>
    <w:rsid w:val="007F0254"/>
    <w:rsid w:val="007F70F8"/>
    <w:rsid w:val="00801052"/>
    <w:rsid w:val="00820294"/>
    <w:rsid w:val="00822D44"/>
    <w:rsid w:val="00865766"/>
    <w:rsid w:val="00880A58"/>
    <w:rsid w:val="008E57AA"/>
    <w:rsid w:val="00944EE1"/>
    <w:rsid w:val="00965D6E"/>
    <w:rsid w:val="00A65CA6"/>
    <w:rsid w:val="00A7611D"/>
    <w:rsid w:val="00AA32E2"/>
    <w:rsid w:val="00AB0B1A"/>
    <w:rsid w:val="00AB5CEA"/>
    <w:rsid w:val="00AD7CBF"/>
    <w:rsid w:val="00AE16F5"/>
    <w:rsid w:val="00AE35AD"/>
    <w:rsid w:val="00B473EA"/>
    <w:rsid w:val="00B477F7"/>
    <w:rsid w:val="00B51D4C"/>
    <w:rsid w:val="00BA5B05"/>
    <w:rsid w:val="00BA7E5B"/>
    <w:rsid w:val="00BB6CFD"/>
    <w:rsid w:val="00BE284E"/>
    <w:rsid w:val="00C25614"/>
    <w:rsid w:val="00C54CA2"/>
    <w:rsid w:val="00C75813"/>
    <w:rsid w:val="00C82CB8"/>
    <w:rsid w:val="00CB6197"/>
    <w:rsid w:val="00CD311D"/>
    <w:rsid w:val="00D42E04"/>
    <w:rsid w:val="00D56023"/>
    <w:rsid w:val="00D65E17"/>
    <w:rsid w:val="00D73D37"/>
    <w:rsid w:val="00D76CA6"/>
    <w:rsid w:val="00D96CF7"/>
    <w:rsid w:val="00DA27CC"/>
    <w:rsid w:val="00DC7F35"/>
    <w:rsid w:val="00E3094F"/>
    <w:rsid w:val="00E538D5"/>
    <w:rsid w:val="00E55706"/>
    <w:rsid w:val="00E82EA9"/>
    <w:rsid w:val="00E86265"/>
    <w:rsid w:val="00ED3C3C"/>
    <w:rsid w:val="00F36C7E"/>
    <w:rsid w:val="00F413A6"/>
    <w:rsid w:val="00F63707"/>
    <w:rsid w:val="00F7030D"/>
    <w:rsid w:val="00F916AF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</TotalTime>
  <Pages>2</Pages>
  <Words>269</Words>
  <Characters>1835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2100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5</cp:revision>
  <cp:lastPrinted>2025-08-07T13:04:00Z</cp:lastPrinted>
  <dcterms:created xsi:type="dcterms:W3CDTF">2025-08-07T13:02:00Z</dcterms:created>
  <dcterms:modified xsi:type="dcterms:W3CDTF">2025-08-07T13:34:00Z</dcterms:modified>
</cp:coreProperties>
</file>