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Pr="00657919" w:rsidRDefault="002765E4" w:rsidP="000B1567">
      <w:pPr>
        <w:jc w:val="center"/>
        <w:rPr>
          <w:b/>
          <w:sz w:val="8"/>
        </w:rPr>
      </w:pPr>
      <w:r w:rsidRPr="00657919">
        <w:rPr>
          <w:noProof/>
        </w:rPr>
        <w:drawing>
          <wp:inline distT="0" distB="0" distL="0" distR="0" wp14:anchorId="60FFA66E" wp14:editId="70562DAF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Pr="00657919" w:rsidRDefault="00ED113F" w:rsidP="000B1567">
      <w:pPr>
        <w:jc w:val="center"/>
        <w:rPr>
          <w:b/>
        </w:rPr>
      </w:pPr>
    </w:p>
    <w:p w14:paraId="4093E702" w14:textId="77777777" w:rsidR="00DD47CE" w:rsidRPr="00657919" w:rsidRDefault="00BE6D25" w:rsidP="000B1567">
      <w:pPr>
        <w:jc w:val="center"/>
        <w:rPr>
          <w:b/>
        </w:rPr>
      </w:pPr>
      <w:r w:rsidRPr="00657919">
        <w:rPr>
          <w:b/>
        </w:rPr>
        <w:t>ŠAKIŲ RAJONO SAVIVALDYBĖS ADMINISTRACIJOS DIREKTORIUS</w:t>
      </w:r>
    </w:p>
    <w:p w14:paraId="05121C6F" w14:textId="77777777" w:rsidR="00DD47CE" w:rsidRPr="00657919" w:rsidRDefault="00DD47CE" w:rsidP="000B1567">
      <w:pPr>
        <w:jc w:val="center"/>
        <w:rPr>
          <w:b/>
        </w:rPr>
      </w:pPr>
    </w:p>
    <w:p w14:paraId="22D98699" w14:textId="77777777" w:rsidR="00AE7378" w:rsidRPr="00657919" w:rsidRDefault="00AE7378" w:rsidP="000B1567">
      <w:pPr>
        <w:jc w:val="center"/>
        <w:rPr>
          <w:b/>
        </w:rPr>
      </w:pPr>
    </w:p>
    <w:p w14:paraId="0E0D5EDF" w14:textId="77777777" w:rsidR="00DD47CE" w:rsidRPr="00657919" w:rsidRDefault="00BE6D25" w:rsidP="000B1567">
      <w:pPr>
        <w:jc w:val="center"/>
        <w:rPr>
          <w:b/>
        </w:rPr>
      </w:pPr>
      <w:r w:rsidRPr="00657919">
        <w:rPr>
          <w:b/>
        </w:rPr>
        <w:t>ĮSAKYMAS</w:t>
      </w:r>
    </w:p>
    <w:p w14:paraId="58509327" w14:textId="3C564D02" w:rsidR="00AC4640" w:rsidRPr="00657919" w:rsidRDefault="00AC4640" w:rsidP="000B1567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eastAsia="Batang"/>
          <w:b/>
          <w:color w:val="00000A"/>
          <w:kern w:val="1"/>
          <w:sz w:val="28"/>
        </w:rPr>
      </w:pPr>
      <w:r w:rsidRPr="00657919">
        <w:rPr>
          <w:rFonts w:eastAsia="Batang"/>
          <w:b/>
          <w:color w:val="00000A"/>
          <w:kern w:val="1"/>
        </w:rPr>
        <w:t>DĖL DARBO GRUPĖS</w:t>
      </w:r>
      <w:r w:rsidR="00886175">
        <w:rPr>
          <w:rFonts w:eastAsia="Batang"/>
          <w:b/>
          <w:color w:val="00000A"/>
          <w:kern w:val="1"/>
        </w:rPr>
        <w:t xml:space="preserve"> RIZIKŲ VERTINIMUI IR VIDAUS KONTROLĖS POLITIKOS APRAŠO ATNAUJINUMUI</w:t>
      </w:r>
      <w:r w:rsidRPr="00657919">
        <w:rPr>
          <w:rFonts w:eastAsia="Batang"/>
          <w:b/>
          <w:color w:val="00000A"/>
          <w:kern w:val="1"/>
        </w:rPr>
        <w:t xml:space="preserve"> SUDARYMO</w:t>
      </w:r>
    </w:p>
    <w:p w14:paraId="4CCA9C1F" w14:textId="77777777" w:rsidR="006150D5" w:rsidRPr="00657919" w:rsidRDefault="006150D5" w:rsidP="000B1567"/>
    <w:p w14:paraId="7F30C313" w14:textId="1F9568A9" w:rsidR="00AF038B" w:rsidRPr="00657919" w:rsidRDefault="00435ADB" w:rsidP="000B1567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  <w:jc w:val="center"/>
      </w:pPr>
      <w:r w:rsidRPr="00657919">
        <w:t>20</w:t>
      </w:r>
      <w:r w:rsidR="00E244C9" w:rsidRPr="00657919">
        <w:t>2</w:t>
      </w:r>
      <w:r w:rsidR="00E456BA" w:rsidRPr="00657919">
        <w:t>5</w:t>
      </w:r>
      <w:r w:rsidRPr="00657919">
        <w:t xml:space="preserve"> m.</w:t>
      </w:r>
      <w:r w:rsidR="00ED5A7B" w:rsidRPr="00657919">
        <w:t xml:space="preserve"> </w:t>
      </w:r>
      <w:r w:rsidR="00DA6CDE" w:rsidRPr="00657919">
        <w:t>rugsėjo</w:t>
      </w:r>
      <w:r w:rsidR="001F45E8">
        <w:t xml:space="preserve"> 1</w:t>
      </w:r>
      <w:r w:rsidR="00886175">
        <w:t>5</w:t>
      </w:r>
      <w:r w:rsidR="001F45E8">
        <w:t xml:space="preserve"> </w:t>
      </w:r>
      <w:r w:rsidRPr="00657919">
        <w:t>d.</w:t>
      </w:r>
      <w:r w:rsidR="00BE6D25" w:rsidRPr="00657919">
        <w:t xml:space="preserve"> Nr.</w:t>
      </w:r>
      <w:r w:rsidR="00841333" w:rsidRPr="00657919">
        <w:t xml:space="preserve"> A</w:t>
      </w:r>
      <w:r w:rsidR="00F94EE3" w:rsidRPr="00657919">
        <w:t>T</w:t>
      </w:r>
      <w:r w:rsidR="00841333" w:rsidRPr="00657919">
        <w:t>-</w:t>
      </w:r>
    </w:p>
    <w:p w14:paraId="5D384F26" w14:textId="2ACDA087" w:rsidR="00434111" w:rsidRPr="00657919" w:rsidRDefault="00BE6D25" w:rsidP="000B1567">
      <w:pPr>
        <w:pStyle w:val="Antrat1"/>
        <w:numPr>
          <w:ilvl w:val="0"/>
          <w:numId w:val="0"/>
        </w:numPr>
        <w:jc w:val="center"/>
      </w:pPr>
      <w:r w:rsidRPr="00657919">
        <w:t>Šakiai</w:t>
      </w:r>
    </w:p>
    <w:p w14:paraId="53AF29EF" w14:textId="77777777" w:rsidR="00560252" w:rsidRPr="00657919" w:rsidRDefault="00560252" w:rsidP="000B1567">
      <w:pPr>
        <w:tabs>
          <w:tab w:val="left" w:pos="1242"/>
          <w:tab w:val="left" w:pos="6804"/>
          <w:tab w:val="left" w:pos="7450"/>
        </w:tabs>
      </w:pPr>
    </w:p>
    <w:p w14:paraId="5C62BB2C" w14:textId="47F26E76" w:rsidR="00AC4640" w:rsidRPr="00657919" w:rsidRDefault="00AC4640" w:rsidP="003822C0">
      <w:pPr>
        <w:spacing w:line="360" w:lineRule="auto"/>
        <w:ind w:firstLine="851"/>
        <w:jc w:val="both"/>
        <w:rPr>
          <w:rFonts w:eastAsia="Batang"/>
          <w:color w:val="00000A"/>
          <w:kern w:val="1"/>
        </w:rPr>
      </w:pPr>
      <w:r w:rsidRPr="00657919">
        <w:rPr>
          <w:rFonts w:eastAsia="Batang"/>
          <w:color w:val="00000A"/>
          <w:kern w:val="1"/>
        </w:rPr>
        <w:t xml:space="preserve">Vadovaudamasis Vidaus kontrolės įgyvendinimo viešajame juridiniame asmenyje tvarkos aprašo, patvirtinto Lietuvos Respublikos finansų ministro 2020 m. birželio 29 d. įsakymu Nr. 1K-195 „Dėl vidaus kontrolės įgyvendinimo viešajame juridiniame asmenyje“, </w:t>
      </w:r>
      <w:r w:rsidR="00B83385" w:rsidRPr="00657919">
        <w:rPr>
          <w:rFonts w:eastAsia="Batang"/>
          <w:color w:val="00000A"/>
          <w:kern w:val="1"/>
        </w:rPr>
        <w:t>5 punktu, 20.1 papunkčiu</w:t>
      </w:r>
      <w:r w:rsidRPr="00657919">
        <w:rPr>
          <w:rFonts w:eastAsia="Batang"/>
          <w:color w:val="00000A"/>
          <w:kern w:val="1"/>
        </w:rPr>
        <w:t xml:space="preserve">, </w:t>
      </w:r>
      <w:r w:rsidR="002F49A6" w:rsidRPr="00657919">
        <w:rPr>
          <w:rFonts w:eastAsia="Batang"/>
          <w:color w:val="00000A"/>
          <w:kern w:val="1"/>
        </w:rPr>
        <w:t>Šakių rajono savivaldybės administracijos nuostatų, patvirtintų Šakių rajono savivaldybės tarybos  202</w:t>
      </w:r>
      <w:r w:rsidR="00366EF8">
        <w:rPr>
          <w:rFonts w:eastAsia="Batang"/>
          <w:color w:val="00000A"/>
          <w:kern w:val="1"/>
        </w:rPr>
        <w:t>4</w:t>
      </w:r>
      <w:r w:rsidR="002F49A6" w:rsidRPr="00657919">
        <w:rPr>
          <w:rFonts w:eastAsia="Batang"/>
          <w:color w:val="00000A"/>
          <w:kern w:val="1"/>
        </w:rPr>
        <w:t xml:space="preserve"> m. </w:t>
      </w:r>
      <w:r w:rsidR="00366EF8">
        <w:rPr>
          <w:rFonts w:eastAsia="Batang"/>
          <w:color w:val="00000A"/>
          <w:kern w:val="1"/>
        </w:rPr>
        <w:t>kovo</w:t>
      </w:r>
      <w:r w:rsidR="002F49A6" w:rsidRPr="00657919">
        <w:rPr>
          <w:rFonts w:eastAsia="Batang"/>
          <w:color w:val="00000A"/>
          <w:kern w:val="1"/>
        </w:rPr>
        <w:t xml:space="preserve"> </w:t>
      </w:r>
      <w:r w:rsidR="00366EF8">
        <w:rPr>
          <w:rFonts w:eastAsia="Batang"/>
          <w:color w:val="00000A"/>
          <w:kern w:val="1"/>
        </w:rPr>
        <w:t>15</w:t>
      </w:r>
      <w:r w:rsidR="00E90F10" w:rsidRPr="00657919">
        <w:rPr>
          <w:rFonts w:eastAsia="Batang"/>
          <w:color w:val="00000A"/>
          <w:kern w:val="1"/>
        </w:rPr>
        <w:t xml:space="preserve"> </w:t>
      </w:r>
      <w:r w:rsidR="002F49A6" w:rsidRPr="00657919">
        <w:rPr>
          <w:rFonts w:eastAsia="Batang"/>
          <w:color w:val="00000A"/>
          <w:kern w:val="1"/>
        </w:rPr>
        <w:t>d. sprendimu Nr. T-</w:t>
      </w:r>
      <w:r w:rsidR="00366EF8">
        <w:rPr>
          <w:rFonts w:eastAsia="Batang"/>
          <w:color w:val="00000A"/>
          <w:kern w:val="1"/>
        </w:rPr>
        <w:t>58</w:t>
      </w:r>
      <w:r w:rsidR="002F49A6" w:rsidRPr="00657919">
        <w:rPr>
          <w:rFonts w:eastAsia="Batang"/>
          <w:color w:val="00000A"/>
          <w:kern w:val="1"/>
        </w:rPr>
        <w:t xml:space="preserve"> „Dėl Šakių rajono savivaldybės administracijos nuostatų patvirtinimo“, 2</w:t>
      </w:r>
      <w:r w:rsidR="00366EF8">
        <w:rPr>
          <w:rFonts w:eastAsia="Batang"/>
          <w:color w:val="00000A"/>
          <w:kern w:val="1"/>
        </w:rPr>
        <w:t>2</w:t>
      </w:r>
      <w:r w:rsidR="002F49A6" w:rsidRPr="00657919">
        <w:rPr>
          <w:rFonts w:eastAsia="Batang"/>
          <w:color w:val="00000A"/>
          <w:kern w:val="1"/>
        </w:rPr>
        <w:t>.12 papunkčiu</w:t>
      </w:r>
      <w:r w:rsidRPr="00657919">
        <w:rPr>
          <w:rFonts w:eastAsia="Batang"/>
          <w:color w:val="00000A"/>
          <w:kern w:val="1"/>
        </w:rPr>
        <w:t>:</w:t>
      </w:r>
    </w:p>
    <w:p w14:paraId="52B36DC9" w14:textId="3BC976A6" w:rsidR="00AC4640" w:rsidRPr="00657919" w:rsidRDefault="00AC4640" w:rsidP="003822C0">
      <w:pPr>
        <w:suppressAutoHyphens/>
        <w:spacing w:line="360" w:lineRule="auto"/>
        <w:ind w:firstLine="709"/>
        <w:jc w:val="both"/>
        <w:rPr>
          <w:rFonts w:eastAsia="Batang"/>
          <w:color w:val="00000A"/>
          <w:kern w:val="1"/>
        </w:rPr>
      </w:pPr>
      <w:r w:rsidRPr="00657919">
        <w:rPr>
          <w:rFonts w:eastAsia="Batang"/>
          <w:color w:val="00000A"/>
          <w:kern w:val="1"/>
        </w:rPr>
        <w:t xml:space="preserve"> 1. S u d a r a u darbo grupę savivaldybės administracijos </w:t>
      </w:r>
      <w:r w:rsidR="00DA6CDE" w:rsidRPr="00657919">
        <w:rPr>
          <w:rFonts w:eastAsia="Batang"/>
          <w:color w:val="00000A"/>
          <w:kern w:val="1"/>
        </w:rPr>
        <w:t xml:space="preserve">rizikų vertinimui ir </w:t>
      </w:r>
      <w:r w:rsidRPr="00657919">
        <w:rPr>
          <w:rFonts w:eastAsia="Batang"/>
          <w:color w:val="00000A"/>
          <w:kern w:val="1"/>
        </w:rPr>
        <w:t>vidaus kontrolės politikos</w:t>
      </w:r>
      <w:r w:rsidR="00DA6CDE" w:rsidRPr="00657919">
        <w:rPr>
          <w:rFonts w:eastAsia="Batang"/>
          <w:color w:val="00000A"/>
          <w:kern w:val="1"/>
        </w:rPr>
        <w:t xml:space="preserve"> aprašo </w:t>
      </w:r>
      <w:r w:rsidR="00B83385" w:rsidRPr="00657919">
        <w:rPr>
          <w:rFonts w:eastAsia="Batang"/>
          <w:color w:val="00000A"/>
          <w:kern w:val="1"/>
        </w:rPr>
        <w:t>atnaujinimui</w:t>
      </w:r>
      <w:r w:rsidRPr="00657919">
        <w:rPr>
          <w:rFonts w:eastAsia="Batang"/>
          <w:color w:val="00000A"/>
          <w:kern w:val="1"/>
        </w:rPr>
        <w:t>:</w:t>
      </w:r>
    </w:p>
    <w:p w14:paraId="458EED36" w14:textId="1BC9B5FB" w:rsidR="00797603" w:rsidRPr="00657919" w:rsidRDefault="00797603" w:rsidP="003822C0">
      <w:pPr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Jūratė Šneideraitienė</w:t>
      </w:r>
      <w:r w:rsidR="00A42F45" w:rsidRPr="00657919">
        <w:rPr>
          <w:color w:val="00000A"/>
          <w:kern w:val="1"/>
        </w:rPr>
        <w:tab/>
      </w:r>
      <w:r w:rsidRPr="00657919">
        <w:rPr>
          <w:color w:val="00000A"/>
          <w:kern w:val="1"/>
        </w:rPr>
        <w:t>– savivaldybės administracijos Teisės, personalo ir civilinės</w:t>
      </w:r>
      <w:r w:rsidR="00DA6CDE" w:rsidRPr="00657919">
        <w:rPr>
          <w:color w:val="00000A"/>
          <w:kern w:val="1"/>
        </w:rPr>
        <w:t xml:space="preserve"> </w:t>
      </w:r>
      <w:r w:rsidRPr="00657919">
        <w:rPr>
          <w:color w:val="00000A"/>
          <w:kern w:val="1"/>
        </w:rPr>
        <w:t>metrikacijos skyriaus vedėja</w:t>
      </w:r>
      <w:r w:rsidR="00174A1B" w:rsidRPr="00657919">
        <w:rPr>
          <w:color w:val="00000A"/>
          <w:kern w:val="1"/>
        </w:rPr>
        <w:t xml:space="preserve"> (darbo grupės vadovė)</w:t>
      </w:r>
      <w:r w:rsidR="00A42F45" w:rsidRPr="00657919">
        <w:rPr>
          <w:color w:val="00000A"/>
          <w:kern w:val="1"/>
        </w:rPr>
        <w:t>;</w:t>
      </w:r>
    </w:p>
    <w:p w14:paraId="146EF4E7" w14:textId="7EEE6C9D" w:rsidR="00DA6CDE" w:rsidRPr="00657919" w:rsidRDefault="00E90F10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Aurelija Urbonienė</w:t>
      </w:r>
      <w:r w:rsidRPr="00657919">
        <w:rPr>
          <w:color w:val="00000A"/>
          <w:kern w:val="1"/>
        </w:rPr>
        <w:tab/>
        <w:t xml:space="preserve">– savivaldybės administracijos Biudžeto, turto ir strateginio planavimo </w:t>
      </w:r>
      <w:r w:rsidR="00DA6CDE" w:rsidRPr="00657919">
        <w:rPr>
          <w:color w:val="00000A"/>
          <w:kern w:val="1"/>
        </w:rPr>
        <w:t>s</w:t>
      </w:r>
      <w:r w:rsidRPr="00657919">
        <w:rPr>
          <w:color w:val="00000A"/>
          <w:kern w:val="1"/>
        </w:rPr>
        <w:t>kyriaus vyriausioji specialistė</w:t>
      </w:r>
      <w:r w:rsidRPr="00657919">
        <w:t xml:space="preserve"> (</w:t>
      </w:r>
      <w:r w:rsidRPr="00657919">
        <w:rPr>
          <w:color w:val="00000A"/>
          <w:kern w:val="1"/>
        </w:rPr>
        <w:t>darbo grupės sekretorė);</w:t>
      </w:r>
    </w:p>
    <w:p w14:paraId="17AAF81F" w14:textId="5C27A8B1" w:rsidR="00E90F10" w:rsidRPr="00657919" w:rsidRDefault="00DA6CDE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Judita Ambrasienė</w:t>
      </w:r>
      <w:r w:rsidRPr="00657919">
        <w:rPr>
          <w:color w:val="00000A"/>
          <w:kern w:val="1"/>
        </w:rPr>
        <w:tab/>
        <w:t>– savivaldybės administracijos jaunimo reikalų koordinatorė</w:t>
      </w:r>
      <w:r w:rsidR="00245392">
        <w:rPr>
          <w:color w:val="00000A"/>
          <w:kern w:val="1"/>
        </w:rPr>
        <w:t xml:space="preserve"> (patarėja)</w:t>
      </w:r>
      <w:r w:rsidRPr="00657919">
        <w:rPr>
          <w:color w:val="00000A"/>
          <w:kern w:val="1"/>
        </w:rPr>
        <w:t>;</w:t>
      </w:r>
    </w:p>
    <w:p w14:paraId="614DF4AE" w14:textId="18EE5287" w:rsidR="00E90F10" w:rsidRPr="00657919" w:rsidRDefault="00A7698F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Vytautas Andziulevičius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Lukšių seniūnijos seniūnas;</w:t>
      </w:r>
      <w:r w:rsidRPr="00657919">
        <w:rPr>
          <w:color w:val="00000A"/>
          <w:kern w:val="1"/>
        </w:rPr>
        <w:tab/>
      </w:r>
    </w:p>
    <w:p w14:paraId="50189BF2" w14:textId="015A43FA" w:rsidR="006150D5" w:rsidRPr="00657919" w:rsidRDefault="006150D5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Darius Aštrauskas</w:t>
      </w:r>
      <w:r w:rsidR="00A42F45" w:rsidRPr="00657919">
        <w:rPr>
          <w:color w:val="00000A"/>
          <w:kern w:val="1"/>
        </w:rPr>
        <w:tab/>
      </w:r>
      <w:r w:rsidR="00174A1B" w:rsidRPr="00657919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Švietimo, kultūros ir sporto skyriaus</w:t>
      </w:r>
      <w:r w:rsidR="00DA6CDE" w:rsidRPr="00657919">
        <w:rPr>
          <w:color w:val="00000A"/>
          <w:kern w:val="1"/>
        </w:rPr>
        <w:t xml:space="preserve"> </w:t>
      </w:r>
      <w:r w:rsidRPr="00657919">
        <w:rPr>
          <w:color w:val="00000A"/>
          <w:kern w:val="1"/>
        </w:rPr>
        <w:t>vedėjas</w:t>
      </w:r>
      <w:r w:rsidR="00A42F45" w:rsidRPr="00657919">
        <w:rPr>
          <w:color w:val="00000A"/>
          <w:kern w:val="1"/>
        </w:rPr>
        <w:t>;</w:t>
      </w:r>
    </w:p>
    <w:p w14:paraId="3E3857F5" w14:textId="44F73A0B" w:rsidR="00A7698F" w:rsidRPr="00657919" w:rsidRDefault="00A7698F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Edvardas Belevičius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Kudirkos Naumiesčio seniūnijos seniūnas;</w:t>
      </w:r>
    </w:p>
    <w:p w14:paraId="61AA321E" w14:textId="194C075A" w:rsidR="00600F29" w:rsidRPr="00657919" w:rsidRDefault="00600F29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Danas Bendoraitis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="008E0ADF">
        <w:rPr>
          <w:color w:val="00000A"/>
          <w:kern w:val="1"/>
        </w:rPr>
        <w:t xml:space="preserve"> </w:t>
      </w:r>
      <w:r w:rsidRPr="00657919">
        <w:rPr>
          <w:color w:val="00000A"/>
          <w:kern w:val="1"/>
        </w:rPr>
        <w:t>savivaldybės administracijos Plokščių seniūnijos seniūnas;</w:t>
      </w:r>
      <w:r w:rsidRPr="00657919">
        <w:rPr>
          <w:color w:val="00000A"/>
          <w:kern w:val="1"/>
        </w:rPr>
        <w:tab/>
      </w:r>
    </w:p>
    <w:p w14:paraId="5B2BB11B" w14:textId="2241835D" w:rsidR="00600F29" w:rsidRPr="00657919" w:rsidRDefault="00600F29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Kęstutis Birbilas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Sintautų seniūnijos seniūnas;</w:t>
      </w:r>
      <w:r w:rsidRPr="00657919">
        <w:rPr>
          <w:color w:val="00000A"/>
          <w:kern w:val="1"/>
        </w:rPr>
        <w:tab/>
      </w:r>
    </w:p>
    <w:p w14:paraId="26D645F9" w14:textId="3A990BB2" w:rsidR="006150D5" w:rsidRPr="00657919" w:rsidRDefault="006150D5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Jurgita Bosikienė</w:t>
      </w:r>
      <w:r w:rsidR="000B1567" w:rsidRPr="00657919">
        <w:rPr>
          <w:color w:val="00000A"/>
          <w:kern w:val="1"/>
        </w:rPr>
        <w:tab/>
      </w:r>
      <w:r w:rsidR="00A42F45" w:rsidRPr="00657919">
        <w:rPr>
          <w:color w:val="00000A"/>
          <w:kern w:val="1"/>
        </w:rPr>
        <w:t xml:space="preserve"> </w:t>
      </w:r>
      <w:r w:rsidR="00174A1B" w:rsidRPr="00657919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Architektūros ir urbanistikos skyriaus </w:t>
      </w:r>
      <w:r w:rsidR="00620F99" w:rsidRPr="00657919">
        <w:rPr>
          <w:color w:val="00000A"/>
          <w:kern w:val="1"/>
        </w:rPr>
        <w:t>vedėj</w:t>
      </w:r>
      <w:r w:rsidR="00E456BA" w:rsidRPr="00657919">
        <w:rPr>
          <w:color w:val="00000A"/>
          <w:kern w:val="1"/>
        </w:rPr>
        <w:t>a</w:t>
      </w:r>
      <w:r w:rsidR="00A42F45" w:rsidRPr="00657919">
        <w:rPr>
          <w:color w:val="00000A"/>
          <w:kern w:val="1"/>
        </w:rPr>
        <w:t>;</w:t>
      </w:r>
    </w:p>
    <w:p w14:paraId="20D3DCC5" w14:textId="056AF0F4" w:rsidR="00DA6CDE" w:rsidRPr="00657919" w:rsidRDefault="00DA6CDE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Daiva Danielė</w:t>
      </w:r>
      <w:r w:rsidRPr="00657919">
        <w:rPr>
          <w:color w:val="00000A"/>
          <w:kern w:val="1"/>
        </w:rPr>
        <w:tab/>
        <w:t>– savivaldybės administracijos vyriausioji specialistė (tarpinstitucinio bendradarbiavimo koordinatorė);</w:t>
      </w:r>
    </w:p>
    <w:p w14:paraId="1ACC2DE3" w14:textId="06004563" w:rsidR="00E90F10" w:rsidRPr="00657919" w:rsidRDefault="00E90F10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Jurgita Didžiulienė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Barzdų seniūnijos seniūnė;</w:t>
      </w:r>
    </w:p>
    <w:p w14:paraId="738610BC" w14:textId="70061F42" w:rsidR="00E90F10" w:rsidRPr="00657919" w:rsidRDefault="00E90F10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lastRenderedPageBreak/>
        <w:t>Valdas Dumčius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Gelgaudiškio seniūnijos seniūnas;</w:t>
      </w:r>
    </w:p>
    <w:p w14:paraId="3806FDB8" w14:textId="34D3F9F2" w:rsidR="006150D5" w:rsidRPr="00657919" w:rsidRDefault="00DF0516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Egidija Grigaitienė</w:t>
      </w:r>
      <w:r w:rsidR="000B1567" w:rsidRPr="00657919">
        <w:rPr>
          <w:color w:val="00000A"/>
          <w:kern w:val="1"/>
        </w:rPr>
        <w:tab/>
      </w:r>
      <w:r w:rsidR="00174A1B" w:rsidRPr="00657919">
        <w:rPr>
          <w:color w:val="00000A"/>
          <w:kern w:val="1"/>
        </w:rPr>
        <w:t>–</w:t>
      </w:r>
      <w:r w:rsidR="006150D5" w:rsidRPr="00657919">
        <w:rPr>
          <w:color w:val="00000A"/>
          <w:kern w:val="1"/>
        </w:rPr>
        <w:t xml:space="preserve"> savivaldybės administracijos </w:t>
      </w:r>
      <w:r w:rsidRPr="00657919">
        <w:rPr>
          <w:color w:val="00000A"/>
          <w:kern w:val="1"/>
        </w:rPr>
        <w:t>Biudžeto, turto</w:t>
      </w:r>
      <w:r w:rsidR="006150D5" w:rsidRPr="00657919">
        <w:rPr>
          <w:color w:val="00000A"/>
          <w:kern w:val="1"/>
        </w:rPr>
        <w:t xml:space="preserve"> ir </w:t>
      </w:r>
      <w:r w:rsidRPr="00657919">
        <w:rPr>
          <w:color w:val="00000A"/>
          <w:kern w:val="1"/>
        </w:rPr>
        <w:t xml:space="preserve">strateginio planavimo </w:t>
      </w:r>
      <w:r w:rsidR="006150D5" w:rsidRPr="00657919">
        <w:rPr>
          <w:color w:val="00000A"/>
          <w:kern w:val="1"/>
        </w:rPr>
        <w:t>skyriaus vedėja</w:t>
      </w:r>
      <w:r w:rsidR="00A42F45" w:rsidRPr="00657919">
        <w:rPr>
          <w:color w:val="00000A"/>
          <w:kern w:val="1"/>
        </w:rPr>
        <w:t>;</w:t>
      </w:r>
    </w:p>
    <w:p w14:paraId="157434C3" w14:textId="47DC0A92" w:rsidR="000B1567" w:rsidRPr="00657919" w:rsidRDefault="000B1567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Rita Grigaitienė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Sudargo seniūnijos seniūnė;</w:t>
      </w:r>
    </w:p>
    <w:p w14:paraId="70F93587" w14:textId="6AF50C49" w:rsidR="000B1567" w:rsidRPr="00657919" w:rsidRDefault="000B1567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Dalius Jasevičius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Šakių seniūnijos seniūnas;</w:t>
      </w:r>
    </w:p>
    <w:p w14:paraId="42EB7871" w14:textId="2E7D169C" w:rsidR="00600F29" w:rsidRPr="00657919" w:rsidRDefault="00600F29" w:rsidP="003822C0">
      <w:pPr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bCs/>
          <w:color w:val="00000A"/>
          <w:kern w:val="1"/>
          <w:szCs w:val="24"/>
        </w:rPr>
        <w:t>Redas Juškaitis</w:t>
      </w:r>
      <w:r w:rsidRPr="00657919">
        <w:rPr>
          <w:bCs/>
          <w:color w:val="00000A"/>
          <w:kern w:val="1"/>
          <w:szCs w:val="24"/>
        </w:rPr>
        <w:tab/>
      </w:r>
      <w:r w:rsidR="008E0ADF" w:rsidRPr="008E0ADF">
        <w:rPr>
          <w:bCs/>
          <w:color w:val="00000A"/>
          <w:kern w:val="1"/>
          <w:szCs w:val="24"/>
        </w:rPr>
        <w:t>–</w:t>
      </w:r>
      <w:r w:rsidR="008E0ADF">
        <w:rPr>
          <w:bCs/>
          <w:color w:val="00000A"/>
          <w:kern w:val="1"/>
          <w:szCs w:val="24"/>
        </w:rPr>
        <w:t xml:space="preserve"> </w:t>
      </w:r>
      <w:r w:rsidRPr="00657919">
        <w:rPr>
          <w:bCs/>
          <w:color w:val="00000A"/>
          <w:kern w:val="1"/>
          <w:szCs w:val="24"/>
        </w:rPr>
        <w:t>savivaldybės administracijos Slavikų seniūnijos seniūnas;</w:t>
      </w:r>
      <w:r w:rsidRPr="00657919">
        <w:rPr>
          <w:bCs/>
          <w:color w:val="00000A"/>
          <w:kern w:val="1"/>
          <w:szCs w:val="24"/>
        </w:rPr>
        <w:tab/>
      </w:r>
    </w:p>
    <w:p w14:paraId="2AC8EAEF" w14:textId="4E5DAC3C" w:rsidR="00E90F10" w:rsidRPr="00657919" w:rsidRDefault="00E90F10" w:rsidP="003822C0">
      <w:pPr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bCs/>
          <w:color w:val="00000A"/>
          <w:kern w:val="1"/>
          <w:szCs w:val="24"/>
        </w:rPr>
        <w:t>Anatolijus Kazlauskas</w:t>
      </w:r>
      <w:r w:rsidRPr="00657919">
        <w:rPr>
          <w:bCs/>
          <w:color w:val="00000A"/>
          <w:kern w:val="1"/>
          <w:szCs w:val="24"/>
        </w:rPr>
        <w:tab/>
      </w:r>
      <w:r w:rsidR="008E0ADF" w:rsidRPr="008E0ADF">
        <w:rPr>
          <w:bCs/>
          <w:color w:val="00000A"/>
          <w:kern w:val="1"/>
          <w:szCs w:val="24"/>
        </w:rPr>
        <w:t>–</w:t>
      </w:r>
      <w:r w:rsidRPr="00657919">
        <w:rPr>
          <w:bCs/>
          <w:color w:val="00000A"/>
          <w:kern w:val="1"/>
          <w:szCs w:val="24"/>
        </w:rPr>
        <w:t xml:space="preserve"> savivaldybės administracijos Kriūkų seniūnijos seniūnas;</w:t>
      </w:r>
    </w:p>
    <w:p w14:paraId="2ED32F23" w14:textId="4CD56F89" w:rsidR="00A7698F" w:rsidRPr="00657919" w:rsidRDefault="00A7698F" w:rsidP="003822C0">
      <w:pPr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bCs/>
          <w:color w:val="00000A"/>
          <w:kern w:val="1"/>
          <w:szCs w:val="24"/>
        </w:rPr>
        <w:t>Ričardas Krikštolaitis</w:t>
      </w:r>
      <w:r w:rsidRPr="00657919">
        <w:rPr>
          <w:bCs/>
          <w:color w:val="00000A"/>
          <w:kern w:val="1"/>
          <w:szCs w:val="24"/>
        </w:rPr>
        <w:tab/>
      </w:r>
      <w:r w:rsidR="008E0ADF" w:rsidRPr="008E0ADF">
        <w:rPr>
          <w:bCs/>
          <w:color w:val="00000A"/>
          <w:kern w:val="1"/>
          <w:szCs w:val="24"/>
        </w:rPr>
        <w:t>–</w:t>
      </w:r>
      <w:r w:rsidRPr="00657919">
        <w:t xml:space="preserve"> </w:t>
      </w:r>
      <w:r w:rsidRPr="00657919">
        <w:rPr>
          <w:bCs/>
          <w:color w:val="00000A"/>
          <w:kern w:val="1"/>
          <w:szCs w:val="24"/>
        </w:rPr>
        <w:t>savivaldybės administracijos Lekėčių seniūnijos seniūnas;</w:t>
      </w:r>
    </w:p>
    <w:p w14:paraId="7F405408" w14:textId="24570F43" w:rsidR="006150D5" w:rsidRPr="00657919" w:rsidRDefault="00A42F45" w:rsidP="003822C0">
      <w:pPr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color w:val="00000A"/>
          <w:kern w:val="1"/>
        </w:rPr>
        <w:t>Jolita Matusevičienė</w:t>
      </w:r>
      <w:r w:rsidR="000B1567" w:rsidRPr="00657919">
        <w:rPr>
          <w:color w:val="00000A"/>
          <w:kern w:val="1"/>
        </w:rPr>
        <w:tab/>
      </w:r>
      <w:r w:rsidR="006150D5" w:rsidRPr="00657919">
        <w:rPr>
          <w:color w:val="00000A"/>
          <w:kern w:val="1"/>
        </w:rPr>
        <w:t xml:space="preserve">– savivaldybės administracijos </w:t>
      </w:r>
      <w:r w:rsidR="00797603" w:rsidRPr="00657919">
        <w:rPr>
          <w:color w:val="00000A"/>
          <w:kern w:val="1"/>
        </w:rPr>
        <w:t xml:space="preserve">vyriausioji specialistė </w:t>
      </w:r>
      <w:r w:rsidR="006150D5" w:rsidRPr="00657919">
        <w:rPr>
          <w:color w:val="00000A"/>
          <w:kern w:val="1"/>
        </w:rPr>
        <w:t>(</w:t>
      </w:r>
      <w:r w:rsidR="00797603" w:rsidRPr="00657919">
        <w:rPr>
          <w:bCs/>
          <w:color w:val="00000A"/>
          <w:kern w:val="1"/>
          <w:szCs w:val="24"/>
        </w:rPr>
        <w:t xml:space="preserve">už korupcijai </w:t>
      </w:r>
      <w:r w:rsidRPr="00657919">
        <w:rPr>
          <w:bCs/>
          <w:color w:val="00000A"/>
          <w:kern w:val="1"/>
          <w:szCs w:val="24"/>
        </w:rPr>
        <w:t xml:space="preserve"> </w:t>
      </w:r>
      <w:r w:rsidR="00797603" w:rsidRPr="00657919">
        <w:rPr>
          <w:bCs/>
          <w:color w:val="00000A"/>
          <w:kern w:val="1"/>
          <w:szCs w:val="24"/>
        </w:rPr>
        <w:t>atsparios aplinkos kūrimą atsakingas asmuo)</w:t>
      </w:r>
      <w:r w:rsidR="00E90F10" w:rsidRPr="00657919">
        <w:rPr>
          <w:bCs/>
          <w:color w:val="00000A"/>
          <w:kern w:val="1"/>
          <w:szCs w:val="24"/>
        </w:rPr>
        <w:t>;</w:t>
      </w:r>
    </w:p>
    <w:p w14:paraId="1E330072" w14:textId="10307F99" w:rsidR="00E90F10" w:rsidRPr="00657919" w:rsidRDefault="00E90F10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Saulius Naumavičius</w:t>
      </w:r>
      <w:r w:rsidRPr="00657919">
        <w:rPr>
          <w:color w:val="00000A"/>
          <w:kern w:val="1"/>
        </w:rPr>
        <w:tab/>
      </w:r>
      <w:r w:rsidR="008E0ADF" w:rsidRPr="008E0ADF">
        <w:rPr>
          <w:color w:val="00000A"/>
          <w:kern w:val="1"/>
        </w:rPr>
        <w:t>–</w:t>
      </w:r>
      <w:r w:rsidRPr="00657919">
        <w:rPr>
          <w:color w:val="00000A"/>
          <w:kern w:val="1"/>
        </w:rPr>
        <w:t xml:space="preserve"> savivaldybės administracijos Griškabūdžio seniūnijos seniūnas;</w:t>
      </w:r>
    </w:p>
    <w:p w14:paraId="1A4CBDF2" w14:textId="2F9BD01F" w:rsidR="00DF0516" w:rsidRPr="00657919" w:rsidRDefault="00DF0516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Daiva Pilypaitytė</w:t>
      </w:r>
      <w:r w:rsidR="00A42F45" w:rsidRPr="00657919">
        <w:rPr>
          <w:color w:val="00000A"/>
          <w:kern w:val="1"/>
        </w:rPr>
        <w:tab/>
      </w:r>
      <w:r w:rsidR="00174A1B" w:rsidRPr="00657919">
        <w:rPr>
          <w:color w:val="00000A"/>
          <w:kern w:val="1"/>
        </w:rPr>
        <w:t>–</w:t>
      </w:r>
      <w:r w:rsidR="006150D5" w:rsidRPr="00657919">
        <w:rPr>
          <w:color w:val="00000A"/>
          <w:kern w:val="1"/>
        </w:rPr>
        <w:t xml:space="preserve"> savivaldybės administracijos </w:t>
      </w:r>
      <w:r w:rsidRPr="00657919">
        <w:rPr>
          <w:color w:val="00000A"/>
          <w:kern w:val="1"/>
        </w:rPr>
        <w:t>Socialinės paramos skyriaus vedėja</w:t>
      </w:r>
      <w:r w:rsidR="00A42F45" w:rsidRPr="00657919">
        <w:rPr>
          <w:color w:val="00000A"/>
          <w:kern w:val="1"/>
        </w:rPr>
        <w:t>;</w:t>
      </w:r>
    </w:p>
    <w:p w14:paraId="1D1DECAF" w14:textId="3AF15635" w:rsidR="006150D5" w:rsidRPr="00657919" w:rsidRDefault="0098068D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color w:val="00000A"/>
          <w:kern w:val="1"/>
        </w:rPr>
        <w:t>Martynas Remeikis</w:t>
      </w:r>
      <w:r w:rsidR="00A42F45" w:rsidRPr="00657919">
        <w:rPr>
          <w:color w:val="00000A"/>
          <w:kern w:val="1"/>
        </w:rPr>
        <w:tab/>
      </w:r>
      <w:r w:rsidR="00DF0516" w:rsidRPr="00657919">
        <w:rPr>
          <w:color w:val="00000A"/>
          <w:kern w:val="1"/>
        </w:rPr>
        <w:t>– savivaldybės administracijos Ūkio ir investicijų skyriaus</w:t>
      </w:r>
      <w:r w:rsidR="00DF0516" w:rsidRPr="00657919">
        <w:t xml:space="preserve"> </w:t>
      </w:r>
      <w:r w:rsidRPr="00657919">
        <w:rPr>
          <w:bCs/>
          <w:color w:val="00000A"/>
          <w:kern w:val="1"/>
          <w:szCs w:val="24"/>
        </w:rPr>
        <w:t>vedėjas</w:t>
      </w:r>
      <w:r w:rsidR="00A42F45" w:rsidRPr="00657919">
        <w:rPr>
          <w:bCs/>
          <w:color w:val="00000A"/>
          <w:kern w:val="1"/>
          <w:szCs w:val="24"/>
        </w:rPr>
        <w:t>;</w:t>
      </w:r>
    </w:p>
    <w:p w14:paraId="23F5A3AD" w14:textId="5A1C357D" w:rsidR="000B1567" w:rsidRPr="00657919" w:rsidRDefault="000B1567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bCs/>
          <w:color w:val="00000A"/>
          <w:kern w:val="1"/>
          <w:szCs w:val="24"/>
        </w:rPr>
        <w:t>Giedrė Snudaitienė</w:t>
      </w:r>
      <w:r w:rsidRPr="00657919">
        <w:rPr>
          <w:bCs/>
          <w:color w:val="00000A"/>
          <w:kern w:val="1"/>
          <w:szCs w:val="24"/>
        </w:rPr>
        <w:tab/>
      </w:r>
      <w:r w:rsidR="008E0ADF" w:rsidRPr="008E0ADF">
        <w:rPr>
          <w:bCs/>
          <w:color w:val="00000A"/>
          <w:kern w:val="1"/>
          <w:szCs w:val="24"/>
        </w:rPr>
        <w:t>–</w:t>
      </w:r>
      <w:r w:rsidRPr="00657919">
        <w:rPr>
          <w:bCs/>
          <w:color w:val="00000A"/>
          <w:kern w:val="1"/>
          <w:szCs w:val="24"/>
        </w:rPr>
        <w:t xml:space="preserve"> savivaldybės administracijos Žvirgždaičių seniūnijos seniūnė;</w:t>
      </w:r>
    </w:p>
    <w:p w14:paraId="706FD8D5" w14:textId="5784F310" w:rsidR="0098068D" w:rsidRPr="00657919" w:rsidRDefault="0098068D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bCs/>
          <w:color w:val="00000A"/>
          <w:kern w:val="1"/>
          <w:szCs w:val="24"/>
        </w:rPr>
        <w:t>Ričardas Stepaitis</w:t>
      </w:r>
      <w:r w:rsidR="00A42F45" w:rsidRPr="00657919">
        <w:rPr>
          <w:bCs/>
          <w:color w:val="00000A"/>
          <w:kern w:val="1"/>
          <w:szCs w:val="24"/>
        </w:rPr>
        <w:tab/>
      </w:r>
      <w:r w:rsidRPr="00657919">
        <w:rPr>
          <w:bCs/>
          <w:color w:val="00000A"/>
          <w:kern w:val="1"/>
          <w:szCs w:val="24"/>
        </w:rPr>
        <w:t>– savivaldybės administracijos patarėjas (parengties pareigūnas)</w:t>
      </w:r>
      <w:r w:rsidR="00A42F45" w:rsidRPr="00657919">
        <w:rPr>
          <w:bCs/>
          <w:color w:val="00000A"/>
          <w:kern w:val="1"/>
          <w:szCs w:val="24"/>
        </w:rPr>
        <w:t>;</w:t>
      </w:r>
    </w:p>
    <w:p w14:paraId="7C866CAF" w14:textId="501F58D4" w:rsidR="00E90F10" w:rsidRPr="00657919" w:rsidRDefault="00E90F10" w:rsidP="003822C0">
      <w:pPr>
        <w:tabs>
          <w:tab w:val="left" w:pos="709"/>
        </w:tabs>
        <w:suppressAutoHyphens/>
        <w:spacing w:line="360" w:lineRule="auto"/>
        <w:ind w:left="2835" w:hanging="2409"/>
        <w:jc w:val="both"/>
        <w:rPr>
          <w:bCs/>
          <w:color w:val="00000A"/>
          <w:kern w:val="1"/>
          <w:szCs w:val="24"/>
        </w:rPr>
      </w:pPr>
      <w:r w:rsidRPr="00657919">
        <w:rPr>
          <w:bCs/>
          <w:color w:val="00000A"/>
          <w:kern w:val="1"/>
          <w:szCs w:val="24"/>
        </w:rPr>
        <w:t>Renata Švelnytė-Mykolaitienė</w:t>
      </w:r>
      <w:r w:rsidRPr="00657919">
        <w:rPr>
          <w:bCs/>
          <w:color w:val="00000A"/>
          <w:kern w:val="1"/>
          <w:szCs w:val="24"/>
        </w:rPr>
        <w:tab/>
      </w:r>
      <w:r w:rsidR="008E0ADF" w:rsidRPr="008E0ADF">
        <w:rPr>
          <w:bCs/>
          <w:color w:val="00000A"/>
          <w:kern w:val="1"/>
          <w:szCs w:val="24"/>
        </w:rPr>
        <w:t>–</w:t>
      </w:r>
      <w:r w:rsidRPr="00657919">
        <w:rPr>
          <w:bCs/>
          <w:color w:val="00000A"/>
          <w:kern w:val="1"/>
          <w:szCs w:val="24"/>
        </w:rPr>
        <w:t xml:space="preserve"> savivaldybės administracijos Kidulių seniūnijos seniūnė;</w:t>
      </w:r>
    </w:p>
    <w:p w14:paraId="32665DAA" w14:textId="2526C010" w:rsidR="006150D5" w:rsidRPr="00657919" w:rsidRDefault="00DF0516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Vitalija Tumienė</w:t>
      </w:r>
      <w:r w:rsidR="00A42F45" w:rsidRPr="00657919">
        <w:rPr>
          <w:color w:val="00000A"/>
          <w:kern w:val="1"/>
        </w:rPr>
        <w:tab/>
      </w:r>
      <w:r w:rsidR="006150D5" w:rsidRPr="00657919">
        <w:rPr>
          <w:bCs/>
          <w:color w:val="00000A"/>
          <w:kern w:val="1"/>
          <w:szCs w:val="24"/>
        </w:rPr>
        <w:t xml:space="preserve"> </w:t>
      </w:r>
      <w:r w:rsidR="00174A1B" w:rsidRPr="00657919">
        <w:rPr>
          <w:color w:val="00000A"/>
          <w:kern w:val="1"/>
        </w:rPr>
        <w:t>–</w:t>
      </w:r>
      <w:r w:rsidR="006150D5" w:rsidRPr="00657919">
        <w:rPr>
          <w:bCs/>
          <w:color w:val="00000A"/>
          <w:kern w:val="1"/>
          <w:szCs w:val="24"/>
        </w:rPr>
        <w:t xml:space="preserve"> savivaldybės administracijos </w:t>
      </w:r>
      <w:r w:rsidRPr="00657919">
        <w:rPr>
          <w:color w:val="00000A"/>
          <w:kern w:val="1"/>
        </w:rPr>
        <w:t>Apskaitos skyriaus vedėja</w:t>
      </w:r>
      <w:r w:rsidR="00A42F45" w:rsidRPr="00657919">
        <w:rPr>
          <w:color w:val="00000A"/>
          <w:kern w:val="1"/>
        </w:rPr>
        <w:t>;</w:t>
      </w:r>
    </w:p>
    <w:p w14:paraId="676B78AD" w14:textId="226D956A" w:rsidR="006150D5" w:rsidRPr="00657919" w:rsidRDefault="006150D5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Rita Vaičiūnienė</w:t>
      </w:r>
      <w:r w:rsidR="00A42F45" w:rsidRPr="00657919">
        <w:rPr>
          <w:color w:val="00000A"/>
          <w:kern w:val="1"/>
        </w:rPr>
        <w:tab/>
        <w:t xml:space="preserve"> </w:t>
      </w:r>
      <w:r w:rsidRPr="00657919">
        <w:rPr>
          <w:color w:val="00000A"/>
          <w:kern w:val="1"/>
        </w:rPr>
        <w:t>– savivaldybės administracijos Bendrųjų reikalų skyriaus vedėja</w:t>
      </w:r>
      <w:r w:rsidR="00A42F45" w:rsidRPr="00657919">
        <w:rPr>
          <w:color w:val="00000A"/>
          <w:kern w:val="1"/>
        </w:rPr>
        <w:t>;</w:t>
      </w:r>
    </w:p>
    <w:p w14:paraId="50F63600" w14:textId="4E0965A1" w:rsidR="00DF0516" w:rsidRPr="00657919" w:rsidRDefault="00DF0516" w:rsidP="003822C0">
      <w:pPr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Edita Zubrickienė</w:t>
      </w:r>
      <w:r w:rsidR="00A42F45" w:rsidRPr="00657919">
        <w:rPr>
          <w:color w:val="00000A"/>
          <w:kern w:val="1"/>
        </w:rPr>
        <w:tab/>
      </w:r>
      <w:r w:rsidRPr="00657919">
        <w:rPr>
          <w:color w:val="00000A"/>
          <w:kern w:val="1"/>
        </w:rPr>
        <w:t xml:space="preserve"> –</w:t>
      </w:r>
      <w:r w:rsidR="008E0ADF">
        <w:rPr>
          <w:color w:val="00000A"/>
          <w:kern w:val="1"/>
        </w:rPr>
        <w:t xml:space="preserve"> </w:t>
      </w:r>
      <w:r w:rsidRPr="00657919">
        <w:rPr>
          <w:color w:val="00000A"/>
          <w:kern w:val="1"/>
        </w:rPr>
        <w:t>savivaldybės administracijos</w:t>
      </w:r>
      <w:r w:rsidRPr="00657919">
        <w:t xml:space="preserve"> </w:t>
      </w:r>
      <w:r w:rsidR="00E90F10" w:rsidRPr="00657919">
        <w:rPr>
          <w:color w:val="00000A"/>
          <w:kern w:val="1"/>
        </w:rPr>
        <w:t>sveikatos reikalų koordinatorė (vyriausioji specialistė)</w:t>
      </w:r>
      <w:r w:rsidR="00A42F45" w:rsidRPr="00657919">
        <w:rPr>
          <w:color w:val="00000A"/>
          <w:kern w:val="1"/>
          <w:szCs w:val="24"/>
        </w:rPr>
        <w:t>;</w:t>
      </w:r>
      <w:r w:rsidRPr="00657919">
        <w:rPr>
          <w:color w:val="00000A"/>
          <w:kern w:val="1"/>
          <w:szCs w:val="24"/>
        </w:rPr>
        <w:t xml:space="preserve"> </w:t>
      </w:r>
    </w:p>
    <w:p w14:paraId="30475A3F" w14:textId="72882E93" w:rsidR="0098068D" w:rsidRPr="00657919" w:rsidRDefault="00DF0516" w:rsidP="003822C0">
      <w:pPr>
        <w:tabs>
          <w:tab w:val="left" w:pos="720"/>
        </w:tabs>
        <w:suppressAutoHyphens/>
        <w:spacing w:line="360" w:lineRule="auto"/>
        <w:ind w:left="2835" w:hanging="2409"/>
        <w:jc w:val="both"/>
        <w:rPr>
          <w:color w:val="00000A"/>
          <w:kern w:val="1"/>
        </w:rPr>
      </w:pPr>
      <w:r w:rsidRPr="00657919">
        <w:rPr>
          <w:color w:val="00000A"/>
          <w:kern w:val="1"/>
        </w:rPr>
        <w:t>Irena Žemaitienė</w:t>
      </w:r>
      <w:r w:rsidR="00A42F45" w:rsidRPr="00657919">
        <w:rPr>
          <w:color w:val="00000A"/>
          <w:kern w:val="1"/>
        </w:rPr>
        <w:tab/>
      </w:r>
      <w:r w:rsidRPr="00657919">
        <w:rPr>
          <w:color w:val="00000A"/>
          <w:kern w:val="1"/>
        </w:rPr>
        <w:t xml:space="preserve"> – savivaldybės administracijos Žemės ūkio ir kaimo reikalų skyriaus vedėja</w:t>
      </w:r>
      <w:r w:rsidR="00A42F45" w:rsidRPr="00657919">
        <w:rPr>
          <w:color w:val="00000A"/>
          <w:kern w:val="1"/>
        </w:rPr>
        <w:t>.</w:t>
      </w:r>
    </w:p>
    <w:p w14:paraId="711CBC1A" w14:textId="1F2883D4" w:rsidR="00886175" w:rsidRDefault="00886175" w:rsidP="003822C0">
      <w:pPr>
        <w:suppressAutoHyphens/>
        <w:spacing w:line="360" w:lineRule="auto"/>
        <w:ind w:firstLine="709"/>
        <w:jc w:val="both"/>
        <w:rPr>
          <w:color w:val="00000A"/>
          <w:kern w:val="1"/>
        </w:rPr>
      </w:pPr>
      <w:r>
        <w:rPr>
          <w:color w:val="00000A"/>
          <w:kern w:val="1"/>
        </w:rPr>
        <w:t>2. T v i r t i n u Darbo grupės veiklos reglamentą</w:t>
      </w:r>
      <w:r w:rsidR="00571E49">
        <w:rPr>
          <w:color w:val="00000A"/>
          <w:kern w:val="1"/>
        </w:rPr>
        <w:t>.</w:t>
      </w:r>
    </w:p>
    <w:p w14:paraId="6F6512B7" w14:textId="76692907" w:rsidR="00B83385" w:rsidRPr="00657919" w:rsidRDefault="00886175" w:rsidP="003822C0">
      <w:pPr>
        <w:suppressAutoHyphens/>
        <w:spacing w:line="360" w:lineRule="auto"/>
        <w:ind w:firstLine="709"/>
        <w:jc w:val="both"/>
        <w:rPr>
          <w:color w:val="00000A"/>
          <w:kern w:val="1"/>
        </w:rPr>
      </w:pPr>
      <w:r>
        <w:rPr>
          <w:color w:val="00000A"/>
          <w:kern w:val="1"/>
        </w:rPr>
        <w:t>3</w:t>
      </w:r>
      <w:r w:rsidR="00B83385" w:rsidRPr="00657919">
        <w:rPr>
          <w:color w:val="00000A"/>
          <w:kern w:val="1"/>
        </w:rPr>
        <w:t xml:space="preserve">. N u s t a t a u, kad sudarytos darbo grupės nariai vidaus kontrolės </w:t>
      </w:r>
      <w:r w:rsidR="00DC0F26">
        <w:rPr>
          <w:color w:val="00000A"/>
          <w:kern w:val="1"/>
        </w:rPr>
        <w:t xml:space="preserve">atnaujinimo </w:t>
      </w:r>
      <w:r w:rsidR="00B83385" w:rsidRPr="00657919">
        <w:rPr>
          <w:color w:val="00000A"/>
          <w:kern w:val="1"/>
        </w:rPr>
        <w:t xml:space="preserve">ir rizikos vertinimo klausimais turi teisę konsultuotis su </w:t>
      </w:r>
      <w:r w:rsidR="008E0ADF">
        <w:rPr>
          <w:color w:val="00000A"/>
          <w:kern w:val="1"/>
        </w:rPr>
        <w:t xml:space="preserve">savivaldybės </w:t>
      </w:r>
      <w:r w:rsidR="00B83385" w:rsidRPr="00657919">
        <w:rPr>
          <w:color w:val="00000A"/>
          <w:kern w:val="1"/>
        </w:rPr>
        <w:t>administracijos Centralizuoto vidaus audito skyriumi</w:t>
      </w:r>
      <w:r w:rsidR="00B83B2C">
        <w:rPr>
          <w:color w:val="00000A"/>
          <w:kern w:val="1"/>
        </w:rPr>
        <w:t xml:space="preserve"> pagal </w:t>
      </w:r>
      <w:r w:rsidR="008E0ADF">
        <w:rPr>
          <w:color w:val="00000A"/>
          <w:kern w:val="1"/>
        </w:rPr>
        <w:t>V</w:t>
      </w:r>
      <w:r w:rsidR="00B83B2C" w:rsidRPr="00B83B2C">
        <w:rPr>
          <w:color w:val="00000A"/>
          <w:kern w:val="1"/>
        </w:rPr>
        <w:t>idaus audito metodik</w:t>
      </w:r>
      <w:r w:rsidR="00B83B2C">
        <w:rPr>
          <w:color w:val="00000A"/>
          <w:kern w:val="1"/>
        </w:rPr>
        <w:t>os 4 skyrių</w:t>
      </w:r>
      <w:r w:rsidR="00B83385" w:rsidRPr="00657919">
        <w:rPr>
          <w:color w:val="00000A"/>
          <w:kern w:val="1"/>
        </w:rPr>
        <w:t>.</w:t>
      </w:r>
    </w:p>
    <w:p w14:paraId="332DFE6C" w14:textId="77777777" w:rsidR="00E27916" w:rsidRPr="00657919" w:rsidRDefault="00E27916" w:rsidP="000B1567">
      <w:pPr>
        <w:jc w:val="both"/>
        <w:rPr>
          <w:szCs w:val="24"/>
        </w:rPr>
      </w:pPr>
    </w:p>
    <w:p w14:paraId="6FD21114" w14:textId="5C08F6BB" w:rsidR="00797603" w:rsidRPr="00657919" w:rsidRDefault="00797603" w:rsidP="000B1567">
      <w:pPr>
        <w:jc w:val="both"/>
        <w:rPr>
          <w:szCs w:val="24"/>
        </w:rPr>
      </w:pPr>
      <w:r w:rsidRPr="00657919">
        <w:t>Administracijos direktorius</w:t>
      </w:r>
      <w:r w:rsidRPr="00657919">
        <w:tab/>
      </w:r>
      <w:r w:rsidRPr="00657919">
        <w:tab/>
      </w:r>
      <w:r w:rsidRPr="00657919">
        <w:tab/>
      </w:r>
      <w:r w:rsidRPr="00657919">
        <w:rPr>
          <w:szCs w:val="24"/>
        </w:rPr>
        <w:tab/>
      </w:r>
      <w:r w:rsidRPr="00657919">
        <w:rPr>
          <w:szCs w:val="24"/>
        </w:rPr>
        <w:tab/>
      </w:r>
      <w:r w:rsidRPr="00657919">
        <w:rPr>
          <w:szCs w:val="24"/>
        </w:rPr>
        <w:tab/>
        <w:t xml:space="preserve">  </w:t>
      </w:r>
      <w:r w:rsidRPr="00657919">
        <w:rPr>
          <w:szCs w:val="24"/>
        </w:rPr>
        <w:tab/>
        <w:t>Vytautas Ižganaitis</w:t>
      </w:r>
    </w:p>
    <w:p w14:paraId="69D0BADB" w14:textId="77777777" w:rsidR="00E27916" w:rsidRPr="00657919" w:rsidRDefault="00E27916" w:rsidP="000B1567">
      <w:pPr>
        <w:jc w:val="both"/>
        <w:rPr>
          <w:szCs w:val="24"/>
        </w:rPr>
      </w:pPr>
    </w:p>
    <w:p w14:paraId="1A9C0F11" w14:textId="77777777" w:rsidR="00797603" w:rsidRPr="00657919" w:rsidRDefault="00797603" w:rsidP="000B1567">
      <w:pPr>
        <w:jc w:val="both"/>
        <w:rPr>
          <w:szCs w:val="24"/>
        </w:rPr>
      </w:pPr>
    </w:p>
    <w:p w14:paraId="7EFAE9F7" w14:textId="77777777" w:rsidR="00797603" w:rsidRPr="00657919" w:rsidRDefault="00797603" w:rsidP="000B1567">
      <w:pPr>
        <w:jc w:val="both"/>
        <w:rPr>
          <w:szCs w:val="24"/>
        </w:rPr>
      </w:pPr>
    </w:p>
    <w:p w14:paraId="6F6AE5DA" w14:textId="77777777" w:rsidR="00797603" w:rsidRPr="00657919" w:rsidRDefault="00797603" w:rsidP="000B1567">
      <w:pPr>
        <w:jc w:val="both"/>
        <w:rPr>
          <w:szCs w:val="24"/>
        </w:rPr>
      </w:pPr>
    </w:p>
    <w:p w14:paraId="1BEFD84C" w14:textId="068650A7" w:rsidR="00560252" w:rsidRPr="00657919" w:rsidRDefault="00560252" w:rsidP="000B1567">
      <w:pPr>
        <w:jc w:val="both"/>
        <w:rPr>
          <w:szCs w:val="24"/>
          <w:lang w:val="en-US"/>
        </w:rPr>
      </w:pPr>
      <w:r w:rsidRPr="00657919">
        <w:rPr>
          <w:szCs w:val="24"/>
        </w:rPr>
        <w:t>Parengė</w:t>
      </w:r>
      <w:r w:rsidRPr="00657919">
        <w:rPr>
          <w:szCs w:val="24"/>
        </w:rPr>
        <w:tab/>
      </w:r>
      <w:r w:rsidRPr="00657919">
        <w:rPr>
          <w:szCs w:val="24"/>
        </w:rPr>
        <w:tab/>
      </w:r>
    </w:p>
    <w:p w14:paraId="5B49A244" w14:textId="77777777" w:rsidR="00560252" w:rsidRPr="00657919" w:rsidRDefault="00560252" w:rsidP="000B1567">
      <w:pPr>
        <w:jc w:val="both"/>
        <w:rPr>
          <w:szCs w:val="24"/>
        </w:rPr>
      </w:pPr>
      <w:r w:rsidRPr="00657919">
        <w:rPr>
          <w:szCs w:val="24"/>
        </w:rPr>
        <w:t xml:space="preserve">Biudžeto, turto ir strateginio planavimo skyriaus </w:t>
      </w:r>
    </w:p>
    <w:p w14:paraId="32E2EF8F" w14:textId="77777777" w:rsidR="00560252" w:rsidRPr="00657919" w:rsidRDefault="00560252" w:rsidP="000B1567">
      <w:pPr>
        <w:jc w:val="both"/>
        <w:rPr>
          <w:szCs w:val="24"/>
        </w:rPr>
      </w:pPr>
      <w:r w:rsidRPr="00657919">
        <w:rPr>
          <w:szCs w:val="24"/>
        </w:rPr>
        <w:t>vyriausioji specialistė</w:t>
      </w:r>
    </w:p>
    <w:p w14:paraId="470D0728" w14:textId="77777777" w:rsidR="00560252" w:rsidRPr="00657919" w:rsidRDefault="00560252" w:rsidP="000B1567">
      <w:pPr>
        <w:jc w:val="both"/>
        <w:rPr>
          <w:szCs w:val="24"/>
        </w:rPr>
      </w:pPr>
    </w:p>
    <w:p w14:paraId="59D86AF0" w14:textId="77777777" w:rsidR="00560252" w:rsidRPr="00657919" w:rsidRDefault="00560252" w:rsidP="000B1567">
      <w:pPr>
        <w:jc w:val="both"/>
        <w:rPr>
          <w:szCs w:val="24"/>
        </w:rPr>
      </w:pPr>
      <w:r w:rsidRPr="00657919">
        <w:rPr>
          <w:szCs w:val="24"/>
        </w:rPr>
        <w:t>Aurelija Urbonien</w:t>
      </w:r>
      <w:r w:rsidRPr="00657919">
        <w:rPr>
          <w:rFonts w:hint="eastAsia"/>
          <w:szCs w:val="24"/>
        </w:rPr>
        <w:t>ė</w:t>
      </w:r>
      <w:r w:rsidRPr="00657919">
        <w:rPr>
          <w:szCs w:val="24"/>
        </w:rPr>
        <w:t xml:space="preserve"> </w:t>
      </w:r>
    </w:p>
    <w:p w14:paraId="159C4A5D" w14:textId="371229BB" w:rsidR="00BD08FA" w:rsidRPr="00040577" w:rsidRDefault="00560252" w:rsidP="000B1567">
      <w:pPr>
        <w:jc w:val="both"/>
        <w:rPr>
          <w:szCs w:val="24"/>
        </w:rPr>
      </w:pPr>
      <w:r w:rsidRPr="00657919">
        <w:rPr>
          <w:szCs w:val="24"/>
        </w:rPr>
        <w:t>202</w:t>
      </w:r>
      <w:r w:rsidR="00E456BA" w:rsidRPr="00657919">
        <w:rPr>
          <w:szCs w:val="24"/>
        </w:rPr>
        <w:t>5-0</w:t>
      </w:r>
      <w:r w:rsidR="00DA6CDE" w:rsidRPr="00657919">
        <w:rPr>
          <w:szCs w:val="24"/>
        </w:rPr>
        <w:t>9</w:t>
      </w:r>
      <w:r w:rsidR="00E456BA" w:rsidRPr="00657919">
        <w:rPr>
          <w:szCs w:val="24"/>
        </w:rPr>
        <w:t>-</w:t>
      </w:r>
      <w:r w:rsidR="008E0ADF">
        <w:rPr>
          <w:szCs w:val="24"/>
        </w:rPr>
        <w:t>09</w:t>
      </w:r>
    </w:p>
    <w:sectPr w:rsidR="00BD08FA" w:rsidRPr="00040577" w:rsidSect="00EF14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5EBDA" w14:textId="77777777" w:rsidR="009F372C" w:rsidRDefault="009F372C">
      <w:r>
        <w:separator/>
      </w:r>
    </w:p>
  </w:endnote>
  <w:endnote w:type="continuationSeparator" w:id="0">
    <w:p w14:paraId="6383C725" w14:textId="77777777" w:rsidR="009F372C" w:rsidRDefault="009F372C">
      <w:r>
        <w:continuationSeparator/>
      </w:r>
    </w:p>
  </w:endnote>
  <w:endnote w:type="continuationNotice" w:id="1">
    <w:p w14:paraId="158A7944" w14:textId="77777777" w:rsidR="009F372C" w:rsidRDefault="009F37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CBBE9" w14:textId="77777777" w:rsidR="009F372C" w:rsidRDefault="009F372C">
      <w:r>
        <w:separator/>
      </w:r>
    </w:p>
  </w:footnote>
  <w:footnote w:type="continuationSeparator" w:id="0">
    <w:p w14:paraId="5C46CE1B" w14:textId="77777777" w:rsidR="009F372C" w:rsidRDefault="009F372C">
      <w:r>
        <w:continuationSeparator/>
      </w:r>
    </w:p>
  </w:footnote>
  <w:footnote w:type="continuationNotice" w:id="1">
    <w:p w14:paraId="5FBDBA46" w14:textId="77777777" w:rsidR="009F372C" w:rsidRDefault="009F37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52855398">
    <w:abstractNumId w:val="7"/>
  </w:num>
  <w:num w:numId="2" w16cid:durableId="552737327">
    <w:abstractNumId w:val="0"/>
  </w:num>
  <w:num w:numId="3" w16cid:durableId="892228514">
    <w:abstractNumId w:val="3"/>
  </w:num>
  <w:num w:numId="4" w16cid:durableId="2075736569">
    <w:abstractNumId w:val="10"/>
  </w:num>
  <w:num w:numId="5" w16cid:durableId="1671056069">
    <w:abstractNumId w:val="11"/>
  </w:num>
  <w:num w:numId="6" w16cid:durableId="968316704">
    <w:abstractNumId w:val="5"/>
  </w:num>
  <w:num w:numId="7" w16cid:durableId="259334928">
    <w:abstractNumId w:val="4"/>
  </w:num>
  <w:num w:numId="8" w16cid:durableId="818107742">
    <w:abstractNumId w:val="8"/>
  </w:num>
  <w:num w:numId="9" w16cid:durableId="1093282237">
    <w:abstractNumId w:val="12"/>
  </w:num>
  <w:num w:numId="10" w16cid:durableId="1818918617">
    <w:abstractNumId w:val="2"/>
  </w:num>
  <w:num w:numId="11" w16cid:durableId="833763737">
    <w:abstractNumId w:val="6"/>
  </w:num>
  <w:num w:numId="12" w16cid:durableId="1474250295">
    <w:abstractNumId w:val="9"/>
  </w:num>
  <w:num w:numId="13" w16cid:durableId="1455174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2026"/>
    <w:rsid w:val="000451C6"/>
    <w:rsid w:val="00046560"/>
    <w:rsid w:val="000469F3"/>
    <w:rsid w:val="00047B20"/>
    <w:rsid w:val="00052686"/>
    <w:rsid w:val="000762B1"/>
    <w:rsid w:val="000909F1"/>
    <w:rsid w:val="00091663"/>
    <w:rsid w:val="000970EC"/>
    <w:rsid w:val="000A41EC"/>
    <w:rsid w:val="000A61D7"/>
    <w:rsid w:val="000B156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53B19"/>
    <w:rsid w:val="00166201"/>
    <w:rsid w:val="001701A6"/>
    <w:rsid w:val="00174A1B"/>
    <w:rsid w:val="0017610B"/>
    <w:rsid w:val="00181A72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7250"/>
    <w:rsid w:val="001F45E8"/>
    <w:rsid w:val="00214D83"/>
    <w:rsid w:val="00245392"/>
    <w:rsid w:val="00256442"/>
    <w:rsid w:val="002573C1"/>
    <w:rsid w:val="00261CBA"/>
    <w:rsid w:val="00264439"/>
    <w:rsid w:val="00274F78"/>
    <w:rsid w:val="002765E4"/>
    <w:rsid w:val="00283B5B"/>
    <w:rsid w:val="00284D63"/>
    <w:rsid w:val="0028720A"/>
    <w:rsid w:val="002B0425"/>
    <w:rsid w:val="002B159B"/>
    <w:rsid w:val="002D1ABA"/>
    <w:rsid w:val="002D3ABC"/>
    <w:rsid w:val="002F2407"/>
    <w:rsid w:val="002F49A6"/>
    <w:rsid w:val="002F7E56"/>
    <w:rsid w:val="0030148A"/>
    <w:rsid w:val="00304F53"/>
    <w:rsid w:val="00313CF0"/>
    <w:rsid w:val="00316788"/>
    <w:rsid w:val="00322B1F"/>
    <w:rsid w:val="00323D64"/>
    <w:rsid w:val="003256FC"/>
    <w:rsid w:val="00330C0F"/>
    <w:rsid w:val="00342E29"/>
    <w:rsid w:val="00345BD7"/>
    <w:rsid w:val="003539C6"/>
    <w:rsid w:val="003565B7"/>
    <w:rsid w:val="00366EF8"/>
    <w:rsid w:val="003822C0"/>
    <w:rsid w:val="003909D3"/>
    <w:rsid w:val="003913D2"/>
    <w:rsid w:val="003A095C"/>
    <w:rsid w:val="003A0C31"/>
    <w:rsid w:val="003D5EF5"/>
    <w:rsid w:val="003E2CBB"/>
    <w:rsid w:val="003F491F"/>
    <w:rsid w:val="00417D86"/>
    <w:rsid w:val="004266C5"/>
    <w:rsid w:val="00434111"/>
    <w:rsid w:val="00435ADB"/>
    <w:rsid w:val="0044010D"/>
    <w:rsid w:val="00467E61"/>
    <w:rsid w:val="00470D10"/>
    <w:rsid w:val="00475817"/>
    <w:rsid w:val="004C4343"/>
    <w:rsid w:val="004F4A00"/>
    <w:rsid w:val="00521D86"/>
    <w:rsid w:val="00536F07"/>
    <w:rsid w:val="005479E9"/>
    <w:rsid w:val="00551097"/>
    <w:rsid w:val="00560252"/>
    <w:rsid w:val="0056231E"/>
    <w:rsid w:val="00565A23"/>
    <w:rsid w:val="00571E49"/>
    <w:rsid w:val="005730A1"/>
    <w:rsid w:val="00582540"/>
    <w:rsid w:val="00583E25"/>
    <w:rsid w:val="00590287"/>
    <w:rsid w:val="005A6E3D"/>
    <w:rsid w:val="005B40A6"/>
    <w:rsid w:val="005B6BC0"/>
    <w:rsid w:val="005D661C"/>
    <w:rsid w:val="00600F29"/>
    <w:rsid w:val="00610881"/>
    <w:rsid w:val="006150D5"/>
    <w:rsid w:val="00615D04"/>
    <w:rsid w:val="00620F99"/>
    <w:rsid w:val="00627FD0"/>
    <w:rsid w:val="00657919"/>
    <w:rsid w:val="00676D26"/>
    <w:rsid w:val="006774AD"/>
    <w:rsid w:val="00682353"/>
    <w:rsid w:val="0068472A"/>
    <w:rsid w:val="00686DC9"/>
    <w:rsid w:val="00696829"/>
    <w:rsid w:val="006B68B6"/>
    <w:rsid w:val="006C20B9"/>
    <w:rsid w:val="006C3374"/>
    <w:rsid w:val="006E68A4"/>
    <w:rsid w:val="0070001E"/>
    <w:rsid w:val="00703D35"/>
    <w:rsid w:val="0072119D"/>
    <w:rsid w:val="00764A73"/>
    <w:rsid w:val="00771644"/>
    <w:rsid w:val="00774DAB"/>
    <w:rsid w:val="007810A9"/>
    <w:rsid w:val="00797603"/>
    <w:rsid w:val="007B6FC5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52038"/>
    <w:rsid w:val="00866970"/>
    <w:rsid w:val="00866B67"/>
    <w:rsid w:val="00867EF7"/>
    <w:rsid w:val="0088205B"/>
    <w:rsid w:val="00883391"/>
    <w:rsid w:val="00886175"/>
    <w:rsid w:val="00891B46"/>
    <w:rsid w:val="008B5248"/>
    <w:rsid w:val="008C1B78"/>
    <w:rsid w:val="008C5124"/>
    <w:rsid w:val="008D318D"/>
    <w:rsid w:val="008D3989"/>
    <w:rsid w:val="008E0791"/>
    <w:rsid w:val="008E0ADF"/>
    <w:rsid w:val="008F230F"/>
    <w:rsid w:val="008F4809"/>
    <w:rsid w:val="009136E3"/>
    <w:rsid w:val="009635E6"/>
    <w:rsid w:val="009736DB"/>
    <w:rsid w:val="0098068D"/>
    <w:rsid w:val="0098205C"/>
    <w:rsid w:val="009A679F"/>
    <w:rsid w:val="009B6BBF"/>
    <w:rsid w:val="009C4EAB"/>
    <w:rsid w:val="009F065C"/>
    <w:rsid w:val="009F372C"/>
    <w:rsid w:val="00A31501"/>
    <w:rsid w:val="00A42F45"/>
    <w:rsid w:val="00A55900"/>
    <w:rsid w:val="00A71C4D"/>
    <w:rsid w:val="00A7698F"/>
    <w:rsid w:val="00A87B40"/>
    <w:rsid w:val="00AA730B"/>
    <w:rsid w:val="00AB7836"/>
    <w:rsid w:val="00AC4640"/>
    <w:rsid w:val="00AC5174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62B96"/>
    <w:rsid w:val="00B75F85"/>
    <w:rsid w:val="00B82A02"/>
    <w:rsid w:val="00B83385"/>
    <w:rsid w:val="00B83B2C"/>
    <w:rsid w:val="00B8436F"/>
    <w:rsid w:val="00B94215"/>
    <w:rsid w:val="00BA3A3F"/>
    <w:rsid w:val="00BB2048"/>
    <w:rsid w:val="00BB6F1E"/>
    <w:rsid w:val="00BD08FA"/>
    <w:rsid w:val="00BD536B"/>
    <w:rsid w:val="00BD56ED"/>
    <w:rsid w:val="00BE1E33"/>
    <w:rsid w:val="00BE4C6A"/>
    <w:rsid w:val="00BE6D25"/>
    <w:rsid w:val="00C2225A"/>
    <w:rsid w:val="00C22844"/>
    <w:rsid w:val="00C31E0B"/>
    <w:rsid w:val="00C42E05"/>
    <w:rsid w:val="00C66750"/>
    <w:rsid w:val="00C71032"/>
    <w:rsid w:val="00C838D9"/>
    <w:rsid w:val="00C84A75"/>
    <w:rsid w:val="00C8703D"/>
    <w:rsid w:val="00C921BD"/>
    <w:rsid w:val="00C97FAC"/>
    <w:rsid w:val="00CA67DC"/>
    <w:rsid w:val="00CA6ECE"/>
    <w:rsid w:val="00CD4986"/>
    <w:rsid w:val="00CF08F9"/>
    <w:rsid w:val="00CF292A"/>
    <w:rsid w:val="00D10662"/>
    <w:rsid w:val="00D149D5"/>
    <w:rsid w:val="00D20B94"/>
    <w:rsid w:val="00D53B4F"/>
    <w:rsid w:val="00D66758"/>
    <w:rsid w:val="00D90876"/>
    <w:rsid w:val="00D95655"/>
    <w:rsid w:val="00D96480"/>
    <w:rsid w:val="00DA5845"/>
    <w:rsid w:val="00DA6CDE"/>
    <w:rsid w:val="00DC0F26"/>
    <w:rsid w:val="00DD3F88"/>
    <w:rsid w:val="00DD47CE"/>
    <w:rsid w:val="00DE0540"/>
    <w:rsid w:val="00DF0516"/>
    <w:rsid w:val="00E10458"/>
    <w:rsid w:val="00E244C9"/>
    <w:rsid w:val="00E27916"/>
    <w:rsid w:val="00E456BA"/>
    <w:rsid w:val="00E54D59"/>
    <w:rsid w:val="00E5608E"/>
    <w:rsid w:val="00E67284"/>
    <w:rsid w:val="00E710BC"/>
    <w:rsid w:val="00E87EB1"/>
    <w:rsid w:val="00E90F10"/>
    <w:rsid w:val="00E918BB"/>
    <w:rsid w:val="00E938D1"/>
    <w:rsid w:val="00EA0849"/>
    <w:rsid w:val="00EA1455"/>
    <w:rsid w:val="00EA35B2"/>
    <w:rsid w:val="00EA5276"/>
    <w:rsid w:val="00EA6FA6"/>
    <w:rsid w:val="00EB6C84"/>
    <w:rsid w:val="00EC4D40"/>
    <w:rsid w:val="00ED113F"/>
    <w:rsid w:val="00ED5A7B"/>
    <w:rsid w:val="00EE2869"/>
    <w:rsid w:val="00EE2CE3"/>
    <w:rsid w:val="00EF14A0"/>
    <w:rsid w:val="00F01EF6"/>
    <w:rsid w:val="00F06B84"/>
    <w:rsid w:val="00F203CB"/>
    <w:rsid w:val="00F21DB9"/>
    <w:rsid w:val="00F25D24"/>
    <w:rsid w:val="00F308BF"/>
    <w:rsid w:val="00F423B4"/>
    <w:rsid w:val="00F45855"/>
    <w:rsid w:val="00F47B9A"/>
    <w:rsid w:val="00F537C0"/>
    <w:rsid w:val="00F671ED"/>
    <w:rsid w:val="00F83352"/>
    <w:rsid w:val="00F84AE3"/>
    <w:rsid w:val="00F87880"/>
    <w:rsid w:val="00F91747"/>
    <w:rsid w:val="00F94EE3"/>
    <w:rsid w:val="00F9792D"/>
    <w:rsid w:val="00FB7C45"/>
    <w:rsid w:val="00FC2482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7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140</TotalTime>
  <Pages>2</Pages>
  <Words>419</Words>
  <Characters>3587</Characters>
  <Application>Microsoft Office Word</Application>
  <DocSecurity>0</DocSecurity>
  <Lines>29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3999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17</cp:revision>
  <cp:lastPrinted>2025-09-10T10:12:00Z</cp:lastPrinted>
  <dcterms:created xsi:type="dcterms:W3CDTF">2025-09-10T06:25:00Z</dcterms:created>
  <dcterms:modified xsi:type="dcterms:W3CDTF">2025-09-15T10:54:00Z</dcterms:modified>
</cp:coreProperties>
</file>