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C1FB9" w14:textId="77777777" w:rsidR="00097933" w:rsidRDefault="00545C1C">
      <w:pPr>
        <w:jc w:val="center"/>
        <w:rPr>
          <w:rFonts w:ascii="Times New Roman" w:hAnsi="Times New Roman"/>
          <w:b/>
          <w:noProof/>
          <w:lang w:val="de-DE" w:eastAsia="lt-LT"/>
        </w:rPr>
      </w:pPr>
      <w:r>
        <w:rPr>
          <w:noProof/>
        </w:rPr>
        <w:drawing>
          <wp:inline distT="0" distB="0" distL="0" distR="0" wp14:anchorId="253E5E32" wp14:editId="6B099C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9E8DB" w14:textId="77777777" w:rsidR="00545C1C" w:rsidRPr="00545C1C" w:rsidRDefault="00545C1C">
      <w:pPr>
        <w:jc w:val="center"/>
        <w:rPr>
          <w:rFonts w:ascii="Times New Roman" w:hAnsi="Times New Roman"/>
          <w:b/>
          <w:noProof/>
          <w:lang w:val="de-DE" w:eastAsia="lt-LT"/>
        </w:rPr>
      </w:pPr>
    </w:p>
    <w:p w14:paraId="1B96DBB9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5780A99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693B4082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2126AC85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3B5365E" w14:textId="77777777" w:rsidR="00097933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POTVARKIS</w:t>
      </w:r>
    </w:p>
    <w:p w14:paraId="39F39C00" w14:textId="7630C1D3" w:rsidR="00545C1C" w:rsidRDefault="00E513B4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DĖL </w:t>
      </w:r>
      <w:r w:rsidR="005011FE">
        <w:rPr>
          <w:b/>
          <w:bCs/>
          <w:sz w:val="24"/>
          <w:szCs w:val="24"/>
        </w:rPr>
        <w:t>SAVIVALDYBĖS MERĄ</w:t>
      </w:r>
      <w:r w:rsidR="006B5A90">
        <w:rPr>
          <w:b/>
          <w:bCs/>
          <w:sz w:val="24"/>
          <w:szCs w:val="24"/>
        </w:rPr>
        <w:t xml:space="preserve"> DĖL NUSIŠALINIMO</w:t>
      </w:r>
      <w:r w:rsidR="005011FE">
        <w:rPr>
          <w:b/>
          <w:bCs/>
          <w:sz w:val="24"/>
          <w:szCs w:val="24"/>
        </w:rPr>
        <w:t xml:space="preserve"> PAVADUOJANČIO VICEMERO PASKYRIMO</w:t>
      </w:r>
    </w:p>
    <w:p w14:paraId="51B47C66" w14:textId="77777777" w:rsidR="00545C1C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</w:p>
    <w:p w14:paraId="14152B13" w14:textId="7D0CB1B0"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</w:t>
      </w:r>
      <w:r w:rsidR="005011FE">
        <w:rPr>
          <w:rFonts w:ascii="Times New Roman" w:hAnsi="Times New Roman"/>
          <w:sz w:val="24"/>
          <w:szCs w:val="24"/>
        </w:rPr>
        <w:t>25</w:t>
      </w:r>
      <w:r w:rsidRPr="00A7611D">
        <w:rPr>
          <w:rFonts w:ascii="Times New Roman" w:hAnsi="Times New Roman"/>
          <w:sz w:val="24"/>
          <w:szCs w:val="24"/>
        </w:rPr>
        <w:t xml:space="preserve"> m.  </w:t>
      </w:r>
      <w:r w:rsidR="005011FE">
        <w:rPr>
          <w:rFonts w:ascii="Times New Roman" w:hAnsi="Times New Roman"/>
          <w:sz w:val="24"/>
          <w:szCs w:val="24"/>
        </w:rPr>
        <w:t>spalio 1</w:t>
      </w:r>
      <w:r w:rsidR="00793198">
        <w:rPr>
          <w:rFonts w:ascii="Times New Roman" w:hAnsi="Times New Roman"/>
          <w:sz w:val="24"/>
          <w:szCs w:val="24"/>
        </w:rPr>
        <w:t>5</w:t>
      </w:r>
      <w:r w:rsidR="00C34527">
        <w:rPr>
          <w:rFonts w:ascii="Times New Roman" w:hAnsi="Times New Roman"/>
          <w:sz w:val="24"/>
          <w:szCs w:val="24"/>
        </w:rPr>
        <w:t xml:space="preserve">  </w:t>
      </w:r>
      <w:r w:rsidRPr="00A7611D">
        <w:rPr>
          <w:rFonts w:ascii="Times New Roman" w:hAnsi="Times New Roman"/>
          <w:sz w:val="24"/>
          <w:szCs w:val="24"/>
        </w:rPr>
        <w:t xml:space="preserve">  d.</w:t>
      </w:r>
      <w:r>
        <w:rPr>
          <w:rFonts w:ascii="Times New Roman" w:hAnsi="Times New Roman"/>
        </w:rPr>
        <w:t xml:space="preserve"> </w:t>
      </w:r>
      <w:r w:rsidR="00434A6F" w:rsidRPr="00246CB1">
        <w:rPr>
          <w:rFonts w:ascii="Times New Roman" w:hAnsi="Times New Roman"/>
          <w:sz w:val="24"/>
        </w:rPr>
        <w:t>Nr.</w:t>
      </w:r>
      <w:r w:rsidR="00D0306E">
        <w:rPr>
          <w:rFonts w:ascii="Times New Roman" w:hAnsi="Times New Roman"/>
          <w:sz w:val="24"/>
        </w:rPr>
        <w:t xml:space="preserve"> </w:t>
      </w:r>
      <w:r w:rsidR="0054579B">
        <w:rPr>
          <w:rFonts w:ascii="Times New Roman" w:hAnsi="Times New Roman"/>
          <w:sz w:val="24"/>
        </w:rPr>
        <w:t xml:space="preserve">MP- </w:t>
      </w:r>
    </w:p>
    <w:p w14:paraId="0B223F76" w14:textId="77777777" w:rsidR="00D76CA6" w:rsidRDefault="00434A6F" w:rsidP="00C3452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3BE95740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1C513BC" w14:textId="77777777" w:rsidR="00D76CA6" w:rsidRDefault="00D76CA6" w:rsidP="00D0306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58B64A39" w14:textId="2C3B71B1" w:rsidR="005011FE" w:rsidRDefault="005011FE" w:rsidP="00D0306E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 w:val="24"/>
        </w:rPr>
      </w:pPr>
      <w:r>
        <w:rPr>
          <w:sz w:val="24"/>
        </w:rPr>
        <w:t>Vadovaudamasis Lietuvos Respublikos vietos savivaldos įstatymo 30 straipsnio 1 dalies 1 punktu, 2 dalimi</w:t>
      </w:r>
      <w:r w:rsidR="00F700AA">
        <w:rPr>
          <w:sz w:val="24"/>
        </w:rPr>
        <w:t xml:space="preserve"> bei atsižvelgdamas į Šakių rajono savivaldybės mero Raimondo Januševičiaus 2025 m. spalio 1</w:t>
      </w:r>
      <w:r w:rsidR="00793198">
        <w:rPr>
          <w:sz w:val="24"/>
        </w:rPr>
        <w:t>5</w:t>
      </w:r>
      <w:r w:rsidR="00F700AA">
        <w:rPr>
          <w:sz w:val="24"/>
        </w:rPr>
        <w:t xml:space="preserve"> d. pranešimą dėl nusišalinimo Nr. PDP- </w:t>
      </w:r>
      <w:r w:rsidR="00793198">
        <w:rPr>
          <w:sz w:val="24"/>
        </w:rPr>
        <w:t>1642</w:t>
      </w:r>
      <w:r>
        <w:rPr>
          <w:sz w:val="24"/>
        </w:rPr>
        <w:t>:</w:t>
      </w:r>
    </w:p>
    <w:p w14:paraId="644A4485" w14:textId="76B4BAA8" w:rsidR="005011FE" w:rsidRDefault="005011FE" w:rsidP="00D0306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 k i r i u Šakių rajono savivaldybės vicemerą Egidijų Peleckį, kai Egidijus Peleckis negali eiti šių pareigų, – Šakių rajono savivaldybės vicemerę Gintautę Didžbalienę, vykdyti Šakių rajono savivaldybės mero įgaliojimus, kai Savivaldybės meras dėl </w:t>
      </w:r>
      <w:r w:rsidR="00F700AA">
        <w:rPr>
          <w:sz w:val="24"/>
          <w:szCs w:val="24"/>
        </w:rPr>
        <w:t>nusišalinimo nuo</w:t>
      </w:r>
      <w:r w:rsidR="00F700AA" w:rsidRPr="00FE4904">
        <w:rPr>
          <w:rFonts w:ascii="Times New Roman" w:eastAsia="Calibri" w:hAnsi="Times New Roman"/>
          <w:sz w:val="24"/>
          <w:szCs w:val="24"/>
        </w:rPr>
        <w:t> dalyvavimo rengiant, svarstant</w:t>
      </w:r>
      <w:r w:rsidR="003F46B1">
        <w:rPr>
          <w:rFonts w:ascii="Times New Roman" w:eastAsia="Calibri" w:hAnsi="Times New Roman"/>
          <w:sz w:val="24"/>
          <w:szCs w:val="24"/>
        </w:rPr>
        <w:t>,</w:t>
      </w:r>
      <w:r w:rsidR="00F700AA" w:rsidRPr="00FE4904">
        <w:rPr>
          <w:rFonts w:ascii="Times New Roman" w:eastAsia="Calibri" w:hAnsi="Times New Roman"/>
          <w:sz w:val="24"/>
          <w:szCs w:val="24"/>
        </w:rPr>
        <w:t xml:space="preserve"> priimant sprendimus </w:t>
      </w:r>
      <w:r w:rsidR="003F46B1">
        <w:rPr>
          <w:rFonts w:ascii="Times New Roman" w:eastAsia="Calibri" w:hAnsi="Times New Roman"/>
          <w:sz w:val="24"/>
          <w:szCs w:val="24"/>
        </w:rPr>
        <w:t>bei</w:t>
      </w:r>
      <w:r w:rsidR="00F700AA" w:rsidRPr="00FE4904">
        <w:rPr>
          <w:rFonts w:ascii="Times New Roman" w:eastAsia="Calibri" w:hAnsi="Times New Roman"/>
          <w:sz w:val="24"/>
          <w:szCs w:val="24"/>
        </w:rPr>
        <w:t xml:space="preserve"> nuo atlikimo kitų tarnybinių pareigų, tiesiogiai susijusių su</w:t>
      </w:r>
      <w:r w:rsidR="003F46B1">
        <w:rPr>
          <w:rFonts w:ascii="Times New Roman" w:eastAsia="Calibri" w:hAnsi="Times New Roman"/>
          <w:sz w:val="24"/>
          <w:szCs w:val="24"/>
        </w:rPr>
        <w:t xml:space="preserve"> </w:t>
      </w:r>
      <w:r w:rsidR="00F700AA">
        <w:rPr>
          <w:rFonts w:ascii="Times New Roman" w:eastAsia="Calibri" w:hAnsi="Times New Roman"/>
          <w:sz w:val="24"/>
          <w:szCs w:val="24"/>
        </w:rPr>
        <w:t>Šakių kultūros centro Cirko mokykla</w:t>
      </w:r>
      <w:r w:rsidR="00D0306E">
        <w:rPr>
          <w:rFonts w:ascii="Times New Roman" w:eastAsia="Calibri" w:hAnsi="Times New Roman"/>
          <w:sz w:val="24"/>
          <w:szCs w:val="24"/>
        </w:rPr>
        <w:t>,</w:t>
      </w:r>
      <w:r>
        <w:rPr>
          <w:sz w:val="24"/>
          <w:szCs w:val="24"/>
        </w:rPr>
        <w:t xml:space="preserve"> negali vykdyti savo pareigų.</w:t>
      </w:r>
    </w:p>
    <w:p w14:paraId="274221C0" w14:textId="11A0DA7B" w:rsidR="005011FE" w:rsidRDefault="005011FE" w:rsidP="00D0306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 u r o d a u </w:t>
      </w:r>
      <w:r w:rsidR="003F46B1">
        <w:rPr>
          <w:sz w:val="24"/>
          <w:szCs w:val="24"/>
        </w:rPr>
        <w:t xml:space="preserve">Bendrųjų reikalų skyriui </w:t>
      </w:r>
      <w:r>
        <w:rPr>
          <w:sz w:val="24"/>
          <w:szCs w:val="24"/>
        </w:rPr>
        <w:t xml:space="preserve">paskelbti šį potvarkį </w:t>
      </w:r>
      <w:r w:rsidR="00F700AA">
        <w:rPr>
          <w:sz w:val="24"/>
          <w:szCs w:val="24"/>
        </w:rPr>
        <w:t>Šakių</w:t>
      </w:r>
      <w:r>
        <w:rPr>
          <w:sz w:val="24"/>
          <w:szCs w:val="24"/>
        </w:rPr>
        <w:t xml:space="preserve"> rajono savivaldybės interneto svetainėje </w:t>
      </w:r>
      <w:hyperlink r:id="rId7" w:history="1">
        <w:r w:rsidR="00F700AA" w:rsidRPr="00630D24">
          <w:rPr>
            <w:rStyle w:val="Hipersaitas"/>
            <w:sz w:val="24"/>
            <w:szCs w:val="24"/>
          </w:rPr>
          <w:t>www.sakiai.lt</w:t>
        </w:r>
      </w:hyperlink>
      <w:r w:rsidR="00F700AA">
        <w:rPr>
          <w:sz w:val="24"/>
          <w:szCs w:val="24"/>
        </w:rPr>
        <w:t xml:space="preserve"> .</w:t>
      </w:r>
    </w:p>
    <w:p w14:paraId="2F1586DC" w14:textId="77777777" w:rsidR="005011FE" w:rsidRDefault="005011FE" w:rsidP="00D0306E">
      <w:pPr>
        <w:spacing w:line="360" w:lineRule="auto"/>
        <w:ind w:firstLine="720"/>
        <w:jc w:val="both"/>
        <w:rPr>
          <w:sz w:val="24"/>
          <w:szCs w:val="24"/>
        </w:rPr>
      </w:pPr>
    </w:p>
    <w:p w14:paraId="67E38408" w14:textId="77777777" w:rsidR="005011FE" w:rsidRDefault="005011FE" w:rsidP="00D0306E">
      <w:pPr>
        <w:spacing w:line="360" w:lineRule="auto"/>
        <w:ind w:firstLine="720"/>
        <w:jc w:val="both"/>
        <w:rPr>
          <w:sz w:val="24"/>
          <w:szCs w:val="24"/>
        </w:rPr>
      </w:pPr>
    </w:p>
    <w:p w14:paraId="2BD57BBB" w14:textId="59B6E6CC" w:rsidR="00710B66" w:rsidRPr="0029378E" w:rsidRDefault="00710B66" w:rsidP="00D0306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</w:p>
    <w:p w14:paraId="37F87CE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2DC8272" w14:textId="77777777" w:rsidR="00E513B4" w:rsidRDefault="00E513B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0852D5F" w14:textId="165BC590" w:rsidR="00D76CA6" w:rsidRPr="00D76CA6" w:rsidRDefault="0054579B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5011FE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02A8D2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B76ADF9" w14:textId="77777777" w:rsidR="00545C1C" w:rsidRDefault="00545C1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2FCECE4" w14:textId="77777777" w:rsidR="00545C1C" w:rsidRDefault="00545C1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18D2F3" w14:textId="77777777" w:rsidR="00545C1C" w:rsidRDefault="00545C1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F61923C" w14:textId="77777777" w:rsidR="00710B66" w:rsidRDefault="00710B6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6B33EE8" w14:textId="77777777" w:rsidR="00545C1C" w:rsidRDefault="00545C1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58148EA" w14:textId="77777777" w:rsidR="00545C1C" w:rsidRDefault="00545C1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BD6EB6F" w14:textId="77777777" w:rsidR="00464269" w:rsidRPr="00464269" w:rsidRDefault="00464269" w:rsidP="0046426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464269">
        <w:rPr>
          <w:rFonts w:ascii="Times New Roman" w:hAnsi="Times New Roman"/>
          <w:sz w:val="24"/>
          <w:lang w:val="lt-LT"/>
        </w:rPr>
        <w:t>Pareng</w:t>
      </w:r>
      <w:r w:rsidRPr="00464269">
        <w:rPr>
          <w:rFonts w:ascii="Times New Roman" w:hAnsi="Times New Roman" w:hint="eastAsia"/>
          <w:sz w:val="24"/>
          <w:lang w:val="lt-LT"/>
        </w:rPr>
        <w:t>ė</w:t>
      </w:r>
      <w:r w:rsidRPr="00464269">
        <w:rPr>
          <w:rFonts w:ascii="Times New Roman" w:hAnsi="Times New Roman"/>
          <w:sz w:val="24"/>
          <w:lang w:val="lt-LT"/>
        </w:rPr>
        <w:tab/>
      </w:r>
      <w:r w:rsidRPr="00464269">
        <w:rPr>
          <w:rFonts w:ascii="Times New Roman" w:hAnsi="Times New Roman"/>
          <w:sz w:val="24"/>
          <w:lang w:val="lt-LT"/>
        </w:rPr>
        <w:tab/>
      </w:r>
    </w:p>
    <w:p w14:paraId="0F12E488" w14:textId="11C4A827" w:rsidR="00464269" w:rsidRDefault="00F700AA" w:rsidP="0046426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Šakių rajono savivaldybės administracijos</w:t>
      </w:r>
    </w:p>
    <w:p w14:paraId="62D5FBC3" w14:textId="77777777" w:rsidR="005C2860" w:rsidRPr="00464269" w:rsidRDefault="005C2860" w:rsidP="0046426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4628572F" w14:textId="77777777" w:rsidR="0054579B" w:rsidRDefault="0054579B" w:rsidP="0046426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4A57CC5" w14:textId="77777777" w:rsidR="00464269" w:rsidRPr="00464269" w:rsidRDefault="0054579B" w:rsidP="0046426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54579B">
        <w:rPr>
          <w:rFonts w:ascii="Times New Roman" w:hAnsi="Times New Roman"/>
          <w:sz w:val="24"/>
          <w:lang w:val="lt-LT"/>
        </w:rPr>
        <w:t>Jolita Matusevičienė</w:t>
      </w:r>
    </w:p>
    <w:p w14:paraId="2BB04B1D" w14:textId="3C17D6FE" w:rsidR="00545C1C" w:rsidRPr="00D76CA6" w:rsidRDefault="00F700AA" w:rsidP="0046426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2025-10-1</w:t>
      </w:r>
      <w:r w:rsidR="00793198">
        <w:rPr>
          <w:rFonts w:ascii="Times New Roman" w:hAnsi="Times New Roman"/>
          <w:sz w:val="24"/>
          <w:lang w:val="lt-LT"/>
        </w:rPr>
        <w:t>5</w:t>
      </w:r>
    </w:p>
    <w:sectPr w:rsidR="00545C1C" w:rsidRPr="00D76CA6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1968A" w14:textId="77777777" w:rsidR="003267C9" w:rsidRDefault="003267C9">
      <w:r>
        <w:separator/>
      </w:r>
    </w:p>
  </w:endnote>
  <w:endnote w:type="continuationSeparator" w:id="0">
    <w:p w14:paraId="3B2D845F" w14:textId="77777777" w:rsidR="003267C9" w:rsidRDefault="0032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CEC10" w14:textId="77777777" w:rsidR="003267C9" w:rsidRDefault="003267C9">
      <w:r>
        <w:separator/>
      </w:r>
    </w:p>
  </w:footnote>
  <w:footnote w:type="continuationSeparator" w:id="0">
    <w:p w14:paraId="68807636" w14:textId="77777777" w:rsidR="003267C9" w:rsidRDefault="003267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1FD0"/>
    <w:rsid w:val="000421D9"/>
    <w:rsid w:val="00093E2D"/>
    <w:rsid w:val="00097933"/>
    <w:rsid w:val="0010088A"/>
    <w:rsid w:val="00146E5A"/>
    <w:rsid w:val="00155142"/>
    <w:rsid w:val="00176501"/>
    <w:rsid w:val="00246CB1"/>
    <w:rsid w:val="002658CA"/>
    <w:rsid w:val="002F0D70"/>
    <w:rsid w:val="00301CF1"/>
    <w:rsid w:val="003267C9"/>
    <w:rsid w:val="003F46B1"/>
    <w:rsid w:val="003F6873"/>
    <w:rsid w:val="00434A6F"/>
    <w:rsid w:val="00464269"/>
    <w:rsid w:val="004A5251"/>
    <w:rsid w:val="005011FE"/>
    <w:rsid w:val="0054579B"/>
    <w:rsid w:val="00545C1C"/>
    <w:rsid w:val="0056685F"/>
    <w:rsid w:val="00593C63"/>
    <w:rsid w:val="00595CB9"/>
    <w:rsid w:val="005C2860"/>
    <w:rsid w:val="0067560F"/>
    <w:rsid w:val="006B5A90"/>
    <w:rsid w:val="007104DF"/>
    <w:rsid w:val="00710B66"/>
    <w:rsid w:val="00793198"/>
    <w:rsid w:val="007F5542"/>
    <w:rsid w:val="00892639"/>
    <w:rsid w:val="00975920"/>
    <w:rsid w:val="009F2229"/>
    <w:rsid w:val="00A7611D"/>
    <w:rsid w:val="00A90383"/>
    <w:rsid w:val="00AB5CEA"/>
    <w:rsid w:val="00AD7CBF"/>
    <w:rsid w:val="00B10F61"/>
    <w:rsid w:val="00B477F7"/>
    <w:rsid w:val="00B5039C"/>
    <w:rsid w:val="00B55011"/>
    <w:rsid w:val="00B55531"/>
    <w:rsid w:val="00BA7E5B"/>
    <w:rsid w:val="00C34527"/>
    <w:rsid w:val="00C7770D"/>
    <w:rsid w:val="00C87A05"/>
    <w:rsid w:val="00D0306E"/>
    <w:rsid w:val="00D42E04"/>
    <w:rsid w:val="00D76CA6"/>
    <w:rsid w:val="00D96CF7"/>
    <w:rsid w:val="00E513B4"/>
    <w:rsid w:val="00E55706"/>
    <w:rsid w:val="00EB7DA3"/>
    <w:rsid w:val="00ED3C3C"/>
    <w:rsid w:val="00F36C7E"/>
    <w:rsid w:val="00F420F6"/>
    <w:rsid w:val="00F63409"/>
    <w:rsid w:val="00F700AA"/>
    <w:rsid w:val="00FB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98BD2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B7DA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B7DA3"/>
    <w:rPr>
      <w:rFonts w:ascii="Segoe UI" w:hAnsi="Segoe UI" w:cs="Segoe UI"/>
      <w:sz w:val="18"/>
      <w:szCs w:val="18"/>
      <w:lang w:val="en-US"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700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A4CDBEB-E86D-43FD-BF82-AC082FD3552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1253</TotalTime>
  <Pages>1</Pages>
  <Words>151</Words>
  <Characters>1042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30</cp:revision>
  <cp:lastPrinted>2025-10-14T06:55:00Z</cp:lastPrinted>
  <dcterms:created xsi:type="dcterms:W3CDTF">2019-01-07T06:10:00Z</dcterms:created>
  <dcterms:modified xsi:type="dcterms:W3CDTF">2025-10-15T05:34:00Z</dcterms:modified>
</cp:coreProperties>
</file>