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13A2" w14:textId="77777777"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14:paraId="0AD01183" w14:textId="77777777" w:rsidR="00310AC5" w:rsidRDefault="002F1576">
      <w:pPr>
        <w:jc w:val="center"/>
        <w:rPr>
          <w:rFonts w:ascii="Times New Roman" w:hAnsi="Times New Roman"/>
          <w:b/>
        </w:rPr>
      </w:pPr>
      <w:r w:rsidRPr="00B470A2">
        <w:rPr>
          <w:noProof/>
        </w:rPr>
        <w:drawing>
          <wp:inline distT="0" distB="0" distL="0" distR="0" wp14:anchorId="13AA76CF" wp14:editId="628B7673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C722E" w14:textId="77777777" w:rsidR="00497A44" w:rsidRDefault="00497A44">
      <w:pPr>
        <w:jc w:val="center"/>
        <w:rPr>
          <w:rFonts w:ascii="Times New Roman" w:hAnsi="Times New Roman"/>
          <w:b/>
        </w:rPr>
      </w:pPr>
    </w:p>
    <w:p w14:paraId="08F53345" w14:textId="77777777"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1BC888D" w14:textId="77777777" w:rsidR="008A05BF" w:rsidRPr="00902E66" w:rsidRDefault="008A05BF">
      <w:pPr>
        <w:jc w:val="center"/>
        <w:rPr>
          <w:rFonts w:ascii="Times New Roman" w:hAnsi="Times New Roman"/>
          <w:b/>
          <w:szCs w:val="24"/>
        </w:rPr>
      </w:pPr>
    </w:p>
    <w:p w14:paraId="78CF62AF" w14:textId="77777777" w:rsidR="008A05BF" w:rsidRPr="00902E66" w:rsidRDefault="008A05BF" w:rsidP="009E73CA">
      <w:pPr>
        <w:jc w:val="center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ĮSAKYMAS</w:t>
      </w:r>
    </w:p>
    <w:p w14:paraId="4709CF22" w14:textId="689200A1" w:rsidR="008A05BF" w:rsidRPr="00902E66" w:rsidRDefault="00925FE4" w:rsidP="009E73CA">
      <w:pPr>
        <w:jc w:val="center"/>
        <w:outlineLvl w:val="8"/>
        <w:rPr>
          <w:rFonts w:ascii="Times New Roman" w:hAnsi="Times New Roman"/>
          <w:b/>
          <w:szCs w:val="24"/>
        </w:rPr>
      </w:pPr>
      <w:r w:rsidRPr="00902E66">
        <w:rPr>
          <w:rFonts w:ascii="Times New Roman" w:hAnsi="Times New Roman"/>
          <w:b/>
          <w:szCs w:val="24"/>
        </w:rPr>
        <w:t>DĖL</w:t>
      </w:r>
      <w:r w:rsidR="00D92EA4" w:rsidRPr="00902E66">
        <w:rPr>
          <w:rFonts w:ascii="Times New Roman" w:hAnsi="Times New Roman"/>
          <w:b/>
          <w:szCs w:val="24"/>
        </w:rPr>
        <w:t xml:space="preserve"> RAJONO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D92EA4" w:rsidRPr="00902E66">
        <w:rPr>
          <w:rFonts w:ascii="Times New Roman" w:hAnsi="Times New Roman"/>
          <w:b/>
          <w:szCs w:val="24"/>
        </w:rPr>
        <w:t>SAVIVALDYBĖS ADMINI</w:t>
      </w:r>
      <w:r w:rsidR="00994C19" w:rsidRPr="00902E66">
        <w:rPr>
          <w:rFonts w:ascii="Times New Roman" w:hAnsi="Times New Roman"/>
          <w:b/>
          <w:szCs w:val="24"/>
        </w:rPr>
        <w:t>S</w:t>
      </w:r>
      <w:r w:rsidR="00D92EA4" w:rsidRPr="00902E66">
        <w:rPr>
          <w:rFonts w:ascii="Times New Roman" w:hAnsi="Times New Roman"/>
          <w:b/>
          <w:szCs w:val="24"/>
        </w:rPr>
        <w:t>TRACIJOS DIREKTORIAUS</w:t>
      </w:r>
      <w:r w:rsidRPr="00902E66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20</w:t>
      </w:r>
      <w:r w:rsidR="00287CEF">
        <w:rPr>
          <w:rFonts w:ascii="Times New Roman" w:hAnsi="Times New Roman"/>
          <w:b/>
          <w:szCs w:val="24"/>
        </w:rPr>
        <w:t>2</w:t>
      </w:r>
      <w:r w:rsidR="00DB3A10">
        <w:rPr>
          <w:rFonts w:ascii="Times New Roman" w:hAnsi="Times New Roman"/>
          <w:b/>
          <w:szCs w:val="24"/>
        </w:rPr>
        <w:t>5</w:t>
      </w:r>
      <w:r w:rsidR="00FE02B7">
        <w:rPr>
          <w:rFonts w:ascii="Times New Roman" w:hAnsi="Times New Roman"/>
          <w:b/>
          <w:szCs w:val="24"/>
        </w:rPr>
        <w:t xml:space="preserve"> </w:t>
      </w:r>
      <w:r w:rsidR="00423E28" w:rsidRPr="00902E66">
        <w:rPr>
          <w:rFonts w:ascii="Times New Roman" w:hAnsi="Times New Roman"/>
          <w:b/>
          <w:szCs w:val="24"/>
        </w:rPr>
        <w:t>M.</w:t>
      </w:r>
      <w:r w:rsidR="00FE02B7">
        <w:rPr>
          <w:rFonts w:ascii="Times New Roman" w:hAnsi="Times New Roman"/>
          <w:b/>
          <w:szCs w:val="24"/>
        </w:rPr>
        <w:t xml:space="preserve">                 </w:t>
      </w:r>
      <w:r w:rsidR="00DB3A10">
        <w:rPr>
          <w:rFonts w:ascii="Times New Roman" w:hAnsi="Times New Roman"/>
          <w:b/>
          <w:szCs w:val="24"/>
        </w:rPr>
        <w:t>RUGSĖJO 24</w:t>
      </w:r>
      <w:r w:rsidR="00E36EAE">
        <w:rPr>
          <w:rFonts w:ascii="Times New Roman" w:hAnsi="Times New Roman"/>
          <w:b/>
          <w:szCs w:val="24"/>
        </w:rPr>
        <w:t xml:space="preserve"> </w:t>
      </w:r>
      <w:r w:rsidR="004D0A13">
        <w:rPr>
          <w:rFonts w:ascii="Times New Roman" w:hAnsi="Times New Roman"/>
          <w:b/>
          <w:szCs w:val="24"/>
        </w:rPr>
        <w:t>D</w:t>
      </w:r>
      <w:r w:rsidR="00423E28" w:rsidRPr="00902E66">
        <w:rPr>
          <w:rFonts w:ascii="Times New Roman" w:hAnsi="Times New Roman"/>
          <w:b/>
          <w:szCs w:val="24"/>
        </w:rPr>
        <w:t>. ĮSAKYMO NR. AT-</w:t>
      </w:r>
      <w:r w:rsidR="00DB3A10">
        <w:rPr>
          <w:rFonts w:ascii="Times New Roman" w:hAnsi="Times New Roman"/>
          <w:b/>
          <w:szCs w:val="24"/>
        </w:rPr>
        <w:t>591</w:t>
      </w:r>
      <w:r w:rsidR="00423E28" w:rsidRPr="00902E66">
        <w:rPr>
          <w:rFonts w:ascii="Times New Roman" w:hAnsi="Times New Roman"/>
          <w:b/>
          <w:szCs w:val="24"/>
        </w:rPr>
        <w:t xml:space="preserve"> </w:t>
      </w:r>
      <w:r w:rsidR="00497A44" w:rsidRPr="00902E66">
        <w:rPr>
          <w:rFonts w:ascii="Times New Roman" w:hAnsi="Times New Roman"/>
          <w:b/>
          <w:szCs w:val="24"/>
        </w:rPr>
        <w:t>„</w:t>
      </w:r>
      <w:r w:rsidR="00497A44" w:rsidRPr="00902E66">
        <w:rPr>
          <w:rFonts w:ascii="Times New Roman" w:hAnsi="Times New Roman"/>
          <w:b/>
          <w:caps/>
          <w:szCs w:val="24"/>
        </w:rPr>
        <w:t>Dėl bendrojo ugdymo mokyklų</w:t>
      </w:r>
      <w:r w:rsidR="009E73CA">
        <w:rPr>
          <w:rFonts w:ascii="Times New Roman" w:hAnsi="Times New Roman"/>
          <w:b/>
          <w:caps/>
          <w:szCs w:val="24"/>
        </w:rPr>
        <w:t xml:space="preserve"> </w:t>
      </w:r>
      <w:r w:rsidR="00497A44" w:rsidRPr="00902E66">
        <w:rPr>
          <w:rFonts w:ascii="Times New Roman" w:hAnsi="Times New Roman"/>
          <w:b/>
          <w:caps/>
          <w:szCs w:val="24"/>
        </w:rPr>
        <w:t>ir Gelgaudiškio „Šaltinio“ ugdymo centro mokinių vežiojimo į (iš) mokyklas 20</w:t>
      </w:r>
      <w:r w:rsidR="00287CEF">
        <w:rPr>
          <w:rFonts w:ascii="Times New Roman" w:hAnsi="Times New Roman"/>
          <w:b/>
          <w:caps/>
          <w:szCs w:val="24"/>
        </w:rPr>
        <w:t>2</w:t>
      </w:r>
      <w:r w:rsidR="00DB3A10">
        <w:rPr>
          <w:rFonts w:ascii="Times New Roman" w:hAnsi="Times New Roman"/>
          <w:b/>
          <w:caps/>
          <w:szCs w:val="24"/>
        </w:rPr>
        <w:t>5</w:t>
      </w:r>
      <w:r w:rsidR="00311769">
        <w:rPr>
          <w:rFonts w:ascii="Times New Roman" w:hAnsi="Times New Roman"/>
          <w:b/>
          <w:caps/>
          <w:szCs w:val="24"/>
        </w:rPr>
        <w:t>–</w:t>
      </w:r>
      <w:r w:rsidR="00497A44" w:rsidRPr="00902E66">
        <w:rPr>
          <w:rFonts w:ascii="Times New Roman" w:hAnsi="Times New Roman"/>
          <w:b/>
          <w:caps/>
          <w:szCs w:val="24"/>
        </w:rPr>
        <w:t>20</w:t>
      </w:r>
      <w:r w:rsidR="002F1576" w:rsidRPr="00902E66">
        <w:rPr>
          <w:rFonts w:ascii="Times New Roman" w:hAnsi="Times New Roman"/>
          <w:b/>
          <w:caps/>
          <w:szCs w:val="24"/>
        </w:rPr>
        <w:t>2</w:t>
      </w:r>
      <w:r w:rsidR="00DB3A10">
        <w:rPr>
          <w:rFonts w:ascii="Times New Roman" w:hAnsi="Times New Roman"/>
          <w:b/>
          <w:caps/>
          <w:szCs w:val="24"/>
        </w:rPr>
        <w:t>6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 m.</w:t>
      </w:r>
      <w:r w:rsidR="00311769">
        <w:rPr>
          <w:rFonts w:ascii="Times New Roman" w:hAnsi="Times New Roman"/>
          <w:b/>
          <w:caps/>
          <w:szCs w:val="24"/>
        </w:rPr>
        <w:t xml:space="preserve"> </w:t>
      </w:r>
      <w:r w:rsidR="00497A44" w:rsidRPr="00902E66">
        <w:rPr>
          <w:rFonts w:ascii="Times New Roman" w:hAnsi="Times New Roman"/>
          <w:b/>
          <w:caps/>
          <w:szCs w:val="24"/>
        </w:rPr>
        <w:t xml:space="preserve">m. maršrutų </w:t>
      </w:r>
      <w:r w:rsidR="00C71EB6" w:rsidRPr="00902E66">
        <w:rPr>
          <w:rFonts w:ascii="Times New Roman" w:hAnsi="Times New Roman"/>
          <w:b/>
          <w:caps/>
          <w:szCs w:val="24"/>
        </w:rPr>
        <w:t>PA</w:t>
      </w:r>
      <w:r w:rsidR="00497A44" w:rsidRPr="00902E66">
        <w:rPr>
          <w:rFonts w:ascii="Times New Roman" w:hAnsi="Times New Roman"/>
          <w:b/>
          <w:caps/>
          <w:szCs w:val="24"/>
        </w:rPr>
        <w:t>tvirtinimo</w:t>
      </w:r>
      <w:r w:rsidR="00497A44" w:rsidRPr="00902E66">
        <w:rPr>
          <w:rFonts w:ascii="Times New Roman" w:hAnsi="Times New Roman"/>
          <w:b/>
          <w:szCs w:val="24"/>
        </w:rPr>
        <w:t>“</w:t>
      </w:r>
      <w:r w:rsidR="00423E28" w:rsidRPr="00902E66">
        <w:rPr>
          <w:rFonts w:ascii="Times New Roman" w:hAnsi="Times New Roman"/>
          <w:b/>
          <w:szCs w:val="24"/>
        </w:rPr>
        <w:t xml:space="preserve"> PAKEITIMO</w:t>
      </w:r>
    </w:p>
    <w:p w14:paraId="5E5C130E" w14:textId="77777777" w:rsidR="008A05BF" w:rsidRPr="00902E66" w:rsidRDefault="008A05BF" w:rsidP="00497A44">
      <w:pPr>
        <w:spacing w:line="360" w:lineRule="auto"/>
        <w:rPr>
          <w:rFonts w:ascii="Times New Roman" w:hAnsi="Times New Roman"/>
          <w:szCs w:val="24"/>
        </w:rPr>
      </w:pPr>
    </w:p>
    <w:p w14:paraId="0D53F9C6" w14:textId="711AE918" w:rsidR="008A05BF" w:rsidRPr="00902E66" w:rsidRDefault="00283DE7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20</w:t>
      </w:r>
      <w:r w:rsidR="00CB4531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5</w:t>
      </w:r>
      <w:r w:rsidR="008A05BF" w:rsidRPr="00902E66">
        <w:rPr>
          <w:rFonts w:ascii="Times New Roman" w:hAnsi="Times New Roman"/>
          <w:szCs w:val="24"/>
        </w:rPr>
        <w:t xml:space="preserve"> m. </w:t>
      </w:r>
      <w:r w:rsidR="00DB3A10">
        <w:rPr>
          <w:rFonts w:ascii="Times New Roman" w:hAnsi="Times New Roman"/>
          <w:szCs w:val="24"/>
        </w:rPr>
        <w:t>spalio</w:t>
      </w:r>
      <w:r w:rsidR="004D5438" w:rsidRPr="00902E66">
        <w:rPr>
          <w:rFonts w:ascii="Times New Roman" w:hAnsi="Times New Roman"/>
          <w:color w:val="000000"/>
          <w:szCs w:val="24"/>
        </w:rPr>
        <w:t xml:space="preserve"> </w:t>
      </w:r>
      <w:r w:rsidR="008A05BF" w:rsidRPr="00902E66">
        <w:rPr>
          <w:rFonts w:ascii="Times New Roman" w:hAnsi="Times New Roman"/>
          <w:color w:val="FF6600"/>
          <w:szCs w:val="24"/>
        </w:rPr>
        <w:t xml:space="preserve"> </w:t>
      </w:r>
      <w:r w:rsidR="008A05BF" w:rsidRPr="00902E66">
        <w:rPr>
          <w:rFonts w:ascii="Times New Roman" w:hAnsi="Times New Roman"/>
          <w:szCs w:val="24"/>
        </w:rPr>
        <w:t>d. Nr.AT-</w:t>
      </w:r>
      <w:r w:rsidR="00310AC5" w:rsidRPr="00902E66">
        <w:rPr>
          <w:rFonts w:ascii="Times New Roman" w:hAnsi="Times New Roman"/>
          <w:szCs w:val="24"/>
        </w:rPr>
        <w:t xml:space="preserve"> </w:t>
      </w:r>
    </w:p>
    <w:p w14:paraId="69A1D3CE" w14:textId="77777777" w:rsidR="00497A44" w:rsidRPr="00902E66" w:rsidRDefault="00320513" w:rsidP="00497A44">
      <w:pPr>
        <w:spacing w:line="360" w:lineRule="auto"/>
        <w:jc w:val="center"/>
        <w:rPr>
          <w:rFonts w:ascii="Times New Roman" w:hAnsi="Times New Roman"/>
          <w:szCs w:val="24"/>
        </w:rPr>
      </w:pPr>
      <w:r w:rsidRPr="00902E66">
        <w:rPr>
          <w:rFonts w:ascii="Times New Roman" w:hAnsi="Times New Roman"/>
          <w:szCs w:val="24"/>
        </w:rPr>
        <w:t>Šakiai</w:t>
      </w:r>
    </w:p>
    <w:p w14:paraId="00476C7E" w14:textId="442F11A1" w:rsidR="008A05BF" w:rsidRPr="00A62854" w:rsidRDefault="00DB3A10" w:rsidP="00497A4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497A44" w:rsidRPr="00A62854">
        <w:rPr>
          <w:rFonts w:ascii="Times New Roman" w:hAnsi="Times New Roman"/>
          <w:szCs w:val="24"/>
        </w:rPr>
        <w:t xml:space="preserve">tsižvelgdamas į </w:t>
      </w:r>
      <w:r>
        <w:rPr>
          <w:rFonts w:ascii="Times New Roman" w:hAnsi="Times New Roman"/>
          <w:szCs w:val="24"/>
        </w:rPr>
        <w:t xml:space="preserve">Lukšių Vinco Grybo gimnazijos </w:t>
      </w:r>
      <w:r w:rsidR="0053339F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5</w:t>
      </w:r>
      <w:r w:rsidR="0053339F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spalio 2</w:t>
      </w:r>
      <w:r w:rsidR="009508E9">
        <w:rPr>
          <w:rFonts w:ascii="Times New Roman" w:hAnsi="Times New Roman"/>
          <w:szCs w:val="24"/>
        </w:rPr>
        <w:t>2</w:t>
      </w:r>
      <w:r w:rsidR="0053339F">
        <w:rPr>
          <w:rFonts w:ascii="Times New Roman" w:hAnsi="Times New Roman"/>
          <w:szCs w:val="24"/>
        </w:rPr>
        <w:t xml:space="preserve"> d.</w:t>
      </w:r>
      <w:r w:rsidR="009508E9">
        <w:rPr>
          <w:rFonts w:ascii="Times New Roman" w:hAnsi="Times New Roman"/>
          <w:szCs w:val="24"/>
        </w:rPr>
        <w:t xml:space="preserve"> prašymą</w:t>
      </w:r>
      <w:r w:rsidR="005333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 (4.10)-R2-80</w:t>
      </w:r>
      <w:r w:rsidR="00311769">
        <w:rPr>
          <w:rFonts w:ascii="Times New Roman" w:hAnsi="Times New Roman"/>
          <w:szCs w:val="24"/>
        </w:rPr>
        <w:t>,</w:t>
      </w:r>
    </w:p>
    <w:p w14:paraId="4F19CB67" w14:textId="71ED945F" w:rsidR="00844F38" w:rsidRPr="0053339F" w:rsidRDefault="00E72775" w:rsidP="0053339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p</w:t>
      </w:r>
      <w:r w:rsidR="00423E28" w:rsidRPr="00A62854">
        <w:rPr>
          <w:rFonts w:ascii="Times New Roman" w:hAnsi="Times New Roman"/>
          <w:spacing w:val="60"/>
          <w:szCs w:val="24"/>
        </w:rPr>
        <w:t>akeičiu</w:t>
      </w:r>
      <w:r>
        <w:rPr>
          <w:rFonts w:ascii="Times New Roman" w:hAnsi="Times New Roman"/>
          <w:szCs w:val="24"/>
        </w:rPr>
        <w:t xml:space="preserve"> </w:t>
      </w:r>
      <w:r w:rsidR="00D04030">
        <w:rPr>
          <w:rFonts w:ascii="Times New Roman" w:hAnsi="Times New Roman"/>
          <w:szCs w:val="24"/>
        </w:rPr>
        <w:t>B</w:t>
      </w:r>
      <w:r w:rsidR="00D04030" w:rsidRPr="00A62854">
        <w:rPr>
          <w:rFonts w:ascii="Times New Roman" w:hAnsi="Times New Roman"/>
          <w:szCs w:val="24"/>
        </w:rPr>
        <w:t>endrojo ugdymo mokyklų ir Gelgaudiškio „Šaltinio“ ugdymo centro mokinių vežiojimo į (iš) mokyklas 202</w:t>
      </w:r>
      <w:r w:rsidR="00D04030">
        <w:rPr>
          <w:rFonts w:ascii="Times New Roman" w:hAnsi="Times New Roman"/>
          <w:szCs w:val="24"/>
        </w:rPr>
        <w:t>5</w:t>
      </w:r>
      <w:r w:rsidR="00311769">
        <w:rPr>
          <w:rFonts w:ascii="Times New Roman" w:hAnsi="Times New Roman"/>
          <w:szCs w:val="24"/>
        </w:rPr>
        <w:t>–</w:t>
      </w:r>
      <w:r w:rsidR="00D04030" w:rsidRPr="00A62854">
        <w:rPr>
          <w:rFonts w:ascii="Times New Roman" w:hAnsi="Times New Roman"/>
          <w:szCs w:val="24"/>
        </w:rPr>
        <w:t>202</w:t>
      </w:r>
      <w:r w:rsidR="00D04030">
        <w:rPr>
          <w:rFonts w:ascii="Times New Roman" w:hAnsi="Times New Roman"/>
          <w:szCs w:val="24"/>
        </w:rPr>
        <w:t>6</w:t>
      </w:r>
      <w:r w:rsidR="00D04030" w:rsidRPr="00A62854">
        <w:rPr>
          <w:rFonts w:ascii="Times New Roman" w:hAnsi="Times New Roman"/>
          <w:szCs w:val="24"/>
        </w:rPr>
        <w:t xml:space="preserve"> m. m. maršrut</w:t>
      </w:r>
      <w:r w:rsidR="00472677">
        <w:rPr>
          <w:rFonts w:ascii="Times New Roman" w:hAnsi="Times New Roman"/>
          <w:szCs w:val="24"/>
        </w:rPr>
        <w:t>us</w:t>
      </w:r>
      <w:r w:rsidR="00A53D89">
        <w:rPr>
          <w:rFonts w:ascii="Times New Roman" w:hAnsi="Times New Roman"/>
          <w:szCs w:val="24"/>
        </w:rPr>
        <w:t>, patvirtintus</w:t>
      </w:r>
      <w:r w:rsidR="00D04030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>20</w:t>
      </w:r>
      <w:r w:rsidR="00287CEF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5</w:t>
      </w:r>
      <w:r w:rsidR="00423E28" w:rsidRPr="00A62854">
        <w:rPr>
          <w:rFonts w:ascii="Times New Roman" w:hAnsi="Times New Roman"/>
          <w:szCs w:val="24"/>
        </w:rPr>
        <w:t xml:space="preserve"> m. </w:t>
      </w:r>
      <w:r w:rsidR="00DB3A10">
        <w:rPr>
          <w:rFonts w:ascii="Times New Roman" w:hAnsi="Times New Roman"/>
          <w:szCs w:val="24"/>
        </w:rPr>
        <w:t>rugsėjo 24</w:t>
      </w:r>
      <w:r w:rsidR="00423E28" w:rsidRPr="00A62854">
        <w:rPr>
          <w:rFonts w:ascii="Times New Roman" w:hAnsi="Times New Roman"/>
          <w:szCs w:val="24"/>
        </w:rPr>
        <w:t xml:space="preserve"> d. savivaldybės admin</w:t>
      </w:r>
      <w:r w:rsidR="00497A44" w:rsidRPr="00A62854">
        <w:rPr>
          <w:rFonts w:ascii="Times New Roman" w:hAnsi="Times New Roman"/>
          <w:szCs w:val="24"/>
        </w:rPr>
        <w:t>istracijos direktoriaus įsakym</w:t>
      </w:r>
      <w:r w:rsidR="00A53D89">
        <w:rPr>
          <w:rFonts w:ascii="Times New Roman" w:hAnsi="Times New Roman"/>
          <w:szCs w:val="24"/>
        </w:rPr>
        <w:t xml:space="preserve">u </w:t>
      </w:r>
      <w:r w:rsidR="00423E28" w:rsidRPr="00A62854">
        <w:rPr>
          <w:rFonts w:ascii="Times New Roman" w:hAnsi="Times New Roman"/>
          <w:szCs w:val="24"/>
        </w:rPr>
        <w:t>Nr.</w:t>
      </w:r>
      <w:r w:rsidR="001311D9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>AT-</w:t>
      </w:r>
      <w:r w:rsidR="00DB3A10">
        <w:rPr>
          <w:rFonts w:ascii="Times New Roman" w:hAnsi="Times New Roman"/>
          <w:szCs w:val="24"/>
        </w:rPr>
        <w:t>591</w:t>
      </w:r>
      <w:r w:rsidR="00423E28" w:rsidRPr="00A62854">
        <w:rPr>
          <w:rFonts w:ascii="Times New Roman" w:hAnsi="Times New Roman"/>
          <w:szCs w:val="24"/>
        </w:rPr>
        <w:t xml:space="preserve"> „Dėl </w:t>
      </w:r>
      <w:bookmarkStart w:id="0" w:name="_Hlk212197589"/>
      <w:r w:rsidR="00423E28" w:rsidRPr="00A62854">
        <w:rPr>
          <w:rFonts w:ascii="Times New Roman" w:hAnsi="Times New Roman"/>
          <w:szCs w:val="24"/>
        </w:rPr>
        <w:t xml:space="preserve">bendrojo </w:t>
      </w:r>
      <w:r w:rsidR="001311D9" w:rsidRPr="00A62854">
        <w:rPr>
          <w:rFonts w:ascii="Times New Roman" w:hAnsi="Times New Roman"/>
          <w:szCs w:val="24"/>
        </w:rPr>
        <w:t>ugdymo mokyklų ir Gelgaudiškio „Šaltinio“</w:t>
      </w:r>
      <w:r w:rsidR="00423E28" w:rsidRPr="00A62854">
        <w:rPr>
          <w:rFonts w:ascii="Times New Roman" w:hAnsi="Times New Roman"/>
          <w:szCs w:val="24"/>
        </w:rPr>
        <w:t xml:space="preserve"> ugdymo centro mokinių vežiojimo į (iš) mokyklas 20</w:t>
      </w:r>
      <w:r w:rsidR="00287CEF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5</w:t>
      </w:r>
      <w:r w:rsidR="00311769">
        <w:rPr>
          <w:rFonts w:ascii="Times New Roman" w:hAnsi="Times New Roman"/>
          <w:szCs w:val="24"/>
        </w:rPr>
        <w:t>–</w:t>
      </w:r>
      <w:r w:rsidR="00423E28" w:rsidRPr="00A62854">
        <w:rPr>
          <w:rFonts w:ascii="Times New Roman" w:hAnsi="Times New Roman"/>
          <w:szCs w:val="24"/>
        </w:rPr>
        <w:t>20</w:t>
      </w:r>
      <w:r w:rsidR="002F1576" w:rsidRPr="00A62854">
        <w:rPr>
          <w:rFonts w:ascii="Times New Roman" w:hAnsi="Times New Roman"/>
          <w:szCs w:val="24"/>
        </w:rPr>
        <w:t>2</w:t>
      </w:r>
      <w:r w:rsidR="00DB3A10">
        <w:rPr>
          <w:rFonts w:ascii="Times New Roman" w:hAnsi="Times New Roman"/>
          <w:szCs w:val="24"/>
        </w:rPr>
        <w:t>6</w:t>
      </w:r>
      <w:r w:rsidR="00423E28" w:rsidRPr="00A62854">
        <w:rPr>
          <w:rFonts w:ascii="Times New Roman" w:hAnsi="Times New Roman"/>
          <w:szCs w:val="24"/>
        </w:rPr>
        <w:t xml:space="preserve"> m.</w:t>
      </w:r>
      <w:r w:rsidR="00D149B7" w:rsidRPr="00A62854">
        <w:rPr>
          <w:rFonts w:ascii="Times New Roman" w:hAnsi="Times New Roman"/>
          <w:szCs w:val="24"/>
        </w:rPr>
        <w:t xml:space="preserve"> </w:t>
      </w:r>
      <w:r w:rsidR="00423E28" w:rsidRPr="00A62854">
        <w:rPr>
          <w:rFonts w:ascii="Times New Roman" w:hAnsi="Times New Roman"/>
          <w:szCs w:val="24"/>
        </w:rPr>
        <w:t xml:space="preserve">m. maršrutų </w:t>
      </w:r>
      <w:r w:rsidR="004D5438" w:rsidRPr="00A62854">
        <w:rPr>
          <w:rFonts w:ascii="Times New Roman" w:hAnsi="Times New Roman"/>
          <w:szCs w:val="24"/>
        </w:rPr>
        <w:t>pa</w:t>
      </w:r>
      <w:r w:rsidR="00423E28" w:rsidRPr="00A62854">
        <w:rPr>
          <w:rFonts w:ascii="Times New Roman" w:hAnsi="Times New Roman"/>
          <w:szCs w:val="24"/>
        </w:rPr>
        <w:t>tvirtinimo</w:t>
      </w:r>
      <w:bookmarkEnd w:id="0"/>
      <w:r w:rsidR="00423E28" w:rsidRPr="00A62854">
        <w:rPr>
          <w:rFonts w:ascii="Times New Roman" w:hAnsi="Times New Roman"/>
          <w:szCs w:val="24"/>
        </w:rPr>
        <w:t>“</w:t>
      </w:r>
      <w:r w:rsidR="00423E28" w:rsidRPr="0053339F">
        <w:rPr>
          <w:rFonts w:ascii="Times New Roman" w:hAnsi="Times New Roman"/>
          <w:szCs w:val="24"/>
        </w:rPr>
        <w:t xml:space="preserve"> dal</w:t>
      </w:r>
      <w:r w:rsidR="00472677">
        <w:rPr>
          <w:rFonts w:ascii="Times New Roman" w:hAnsi="Times New Roman"/>
          <w:szCs w:val="24"/>
        </w:rPr>
        <w:t>yje</w:t>
      </w:r>
      <w:r w:rsidR="00497A44" w:rsidRPr="0053339F">
        <w:rPr>
          <w:rFonts w:ascii="Times New Roman" w:hAnsi="Times New Roman"/>
          <w:szCs w:val="24"/>
        </w:rPr>
        <w:t xml:space="preserve"> </w:t>
      </w:r>
      <w:r w:rsidR="00287CEF" w:rsidRPr="0053339F">
        <w:rPr>
          <w:rFonts w:ascii="Times New Roman" w:hAnsi="Times New Roman"/>
          <w:szCs w:val="24"/>
        </w:rPr>
        <w:t>„</w:t>
      </w:r>
      <w:r w:rsidR="00DB3A10">
        <w:rPr>
          <w:rFonts w:ascii="Times New Roman" w:hAnsi="Times New Roman"/>
          <w:szCs w:val="24"/>
        </w:rPr>
        <w:t>Lukšių Vinco Grybo gimnazija</w:t>
      </w:r>
      <w:r w:rsidR="00D00DE5">
        <w:rPr>
          <w:rFonts w:ascii="Times New Roman" w:hAnsi="Times New Roman"/>
          <w:szCs w:val="24"/>
        </w:rPr>
        <w:t>“</w:t>
      </w:r>
      <w:r w:rsidR="002F1576" w:rsidRPr="0053339F">
        <w:rPr>
          <w:rFonts w:ascii="Times New Roman" w:hAnsi="Times New Roman"/>
          <w:szCs w:val="24"/>
        </w:rPr>
        <w:t xml:space="preserve"> </w:t>
      </w:r>
      <w:r w:rsidR="00A80BB7">
        <w:rPr>
          <w:rFonts w:ascii="Times New Roman" w:hAnsi="Times New Roman"/>
          <w:szCs w:val="24"/>
        </w:rPr>
        <w:t xml:space="preserve">maršrutus Nr. </w:t>
      </w:r>
      <w:r w:rsidR="00DB3A10">
        <w:rPr>
          <w:rFonts w:ascii="Times New Roman" w:hAnsi="Times New Roman"/>
          <w:szCs w:val="24"/>
        </w:rPr>
        <w:t>5</w:t>
      </w:r>
      <w:r w:rsidR="00A80BB7">
        <w:rPr>
          <w:rFonts w:ascii="Times New Roman" w:hAnsi="Times New Roman"/>
          <w:szCs w:val="24"/>
        </w:rPr>
        <w:t xml:space="preserve"> ir Nr. </w:t>
      </w:r>
      <w:r w:rsidR="00DB3A10">
        <w:rPr>
          <w:rFonts w:ascii="Times New Roman" w:hAnsi="Times New Roman"/>
          <w:szCs w:val="24"/>
        </w:rPr>
        <w:t>6</w:t>
      </w:r>
      <w:r w:rsidR="00A80BB7">
        <w:rPr>
          <w:rFonts w:ascii="Times New Roman" w:hAnsi="Times New Roman"/>
          <w:szCs w:val="24"/>
        </w:rPr>
        <w:t xml:space="preserve"> </w:t>
      </w:r>
      <w:r w:rsidR="00423E28" w:rsidRPr="0053339F">
        <w:rPr>
          <w:rFonts w:ascii="Times New Roman" w:hAnsi="Times New Roman"/>
          <w:szCs w:val="24"/>
        </w:rPr>
        <w:t>išdėstau</w:t>
      </w:r>
      <w:r w:rsidR="00497A44" w:rsidRPr="0053339F">
        <w:rPr>
          <w:rFonts w:ascii="Times New Roman" w:hAnsi="Times New Roman"/>
          <w:szCs w:val="24"/>
        </w:rPr>
        <w:t xml:space="preserve"> </w:t>
      </w:r>
      <w:r w:rsidR="00423E28" w:rsidRPr="0053339F">
        <w:rPr>
          <w:rFonts w:ascii="Times New Roman" w:hAnsi="Times New Roman"/>
          <w:szCs w:val="24"/>
        </w:rPr>
        <w:t>nauja redakcija:</w:t>
      </w:r>
      <w:r w:rsidR="002F1576" w:rsidRPr="0053339F">
        <w:rPr>
          <w:rFonts w:ascii="Times New Roman" w:hAnsi="Times New Roman"/>
          <w:szCs w:val="24"/>
        </w:rPr>
        <w:t xml:space="preserve"> </w:t>
      </w:r>
    </w:p>
    <w:p w14:paraId="35380F97" w14:textId="39263C41" w:rsidR="00A80BB7" w:rsidRPr="000B652D" w:rsidRDefault="00DB3A10" w:rsidP="00207CCB">
      <w:pPr>
        <w:rPr>
          <w:b/>
          <w:sz w:val="22"/>
          <w:szCs w:val="22"/>
        </w:rPr>
      </w:pPr>
      <w:r>
        <w:rPr>
          <w:bCs/>
          <w:sz w:val="22"/>
          <w:szCs w:val="22"/>
        </w:rPr>
        <w:t>„</w:t>
      </w:r>
      <w:r w:rsidR="00A80BB7" w:rsidRPr="000B652D">
        <w:rPr>
          <w:bCs/>
          <w:sz w:val="22"/>
          <w:szCs w:val="22"/>
        </w:rPr>
        <w:t xml:space="preserve">Maršrutas Nr. </w:t>
      </w:r>
      <w:r>
        <w:rPr>
          <w:bCs/>
          <w:sz w:val="22"/>
          <w:szCs w:val="22"/>
        </w:rPr>
        <w:t>5</w:t>
      </w:r>
      <w:r w:rsidR="00A80BB7" w:rsidRPr="000B652D">
        <w:rPr>
          <w:b/>
          <w:sz w:val="22"/>
          <w:szCs w:val="22"/>
        </w:rPr>
        <w:t xml:space="preserve"> </w:t>
      </w:r>
    </w:p>
    <w:p w14:paraId="37FCAB0C" w14:textId="7B7D8E8A" w:rsidR="00DB3A10" w:rsidRPr="005B7FCA" w:rsidRDefault="00DB3A10" w:rsidP="00DB3A10">
      <w:pPr>
        <w:rPr>
          <w:sz w:val="22"/>
          <w:szCs w:val="22"/>
        </w:rPr>
      </w:pPr>
      <w:r w:rsidRPr="005B7FCA">
        <w:rPr>
          <w:sz w:val="22"/>
          <w:szCs w:val="22"/>
        </w:rPr>
        <w:t>Lukšiai</w:t>
      </w:r>
      <w:r w:rsidR="00E72775">
        <w:rPr>
          <w:sz w:val="22"/>
          <w:szCs w:val="22"/>
        </w:rPr>
        <w:t xml:space="preserve"> </w:t>
      </w:r>
      <w:r w:rsidRPr="005B7FCA">
        <w:rPr>
          <w:sz w:val="22"/>
          <w:szCs w:val="22"/>
        </w:rPr>
        <w:t>–</w:t>
      </w:r>
      <w:r w:rsidR="00E72775">
        <w:rPr>
          <w:sz w:val="22"/>
          <w:szCs w:val="22"/>
        </w:rPr>
        <w:t xml:space="preserve"> </w:t>
      </w:r>
      <w:proofErr w:type="spellStart"/>
      <w:r w:rsidRPr="005B7FCA">
        <w:rPr>
          <w:sz w:val="22"/>
          <w:szCs w:val="22"/>
        </w:rPr>
        <w:t>Kriūkai</w:t>
      </w:r>
      <w:proofErr w:type="spellEnd"/>
      <w:r w:rsidR="00E72775">
        <w:rPr>
          <w:sz w:val="22"/>
          <w:szCs w:val="22"/>
        </w:rPr>
        <w:t xml:space="preserve"> </w:t>
      </w:r>
      <w:r w:rsidRPr="005B7FCA">
        <w:rPr>
          <w:sz w:val="22"/>
          <w:szCs w:val="22"/>
        </w:rPr>
        <w:t>–</w:t>
      </w:r>
      <w:r w:rsidR="00E72775">
        <w:rPr>
          <w:sz w:val="22"/>
          <w:szCs w:val="22"/>
        </w:rPr>
        <w:t xml:space="preserve"> </w:t>
      </w:r>
      <w:proofErr w:type="spellStart"/>
      <w:r w:rsidRPr="005B7FCA">
        <w:rPr>
          <w:sz w:val="22"/>
          <w:szCs w:val="22"/>
        </w:rPr>
        <w:t>Kretkampis</w:t>
      </w:r>
      <w:proofErr w:type="spellEnd"/>
      <w:r w:rsidR="00E72775">
        <w:rPr>
          <w:sz w:val="22"/>
          <w:szCs w:val="22"/>
        </w:rPr>
        <w:t xml:space="preserve"> – </w:t>
      </w:r>
      <w:r w:rsidRPr="005B7FCA">
        <w:rPr>
          <w:sz w:val="22"/>
          <w:szCs w:val="22"/>
        </w:rPr>
        <w:t>Lukšiai</w:t>
      </w:r>
    </w:p>
    <w:p w14:paraId="733AAC05" w14:textId="09D73417" w:rsidR="00DB3A10" w:rsidRPr="005B7FCA" w:rsidRDefault="00DB3A10" w:rsidP="00DB3A10">
      <w:pPr>
        <w:rPr>
          <w:sz w:val="22"/>
          <w:szCs w:val="22"/>
        </w:rPr>
      </w:pPr>
      <w:r w:rsidRPr="005B7FCA">
        <w:rPr>
          <w:sz w:val="22"/>
          <w:szCs w:val="22"/>
        </w:rPr>
        <w:t xml:space="preserve"> </w:t>
      </w:r>
      <w:r w:rsidR="00311769" w:rsidRPr="005B7FCA">
        <w:rPr>
          <w:sz w:val="22"/>
          <w:szCs w:val="22"/>
        </w:rPr>
        <w:t>P</w:t>
      </w:r>
      <w:r w:rsidRPr="005B7FCA">
        <w:rPr>
          <w:sz w:val="22"/>
          <w:szCs w:val="22"/>
        </w:rPr>
        <w:t>irmadieniais</w:t>
      </w:r>
      <w:r w:rsidR="00311769">
        <w:rPr>
          <w:sz w:val="22"/>
          <w:szCs w:val="22"/>
        </w:rPr>
        <w:t>–</w:t>
      </w:r>
      <w:r w:rsidRPr="005B7FCA">
        <w:rPr>
          <w:sz w:val="22"/>
          <w:szCs w:val="22"/>
        </w:rPr>
        <w:t>penktadieniais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13"/>
        <w:gridCol w:w="2073"/>
        <w:gridCol w:w="992"/>
        <w:gridCol w:w="1134"/>
        <w:gridCol w:w="2127"/>
      </w:tblGrid>
      <w:tr w:rsidR="00DB3A10" w:rsidRPr="005B7FCA" w14:paraId="464E3511" w14:textId="77777777" w:rsidTr="006C5258">
        <w:trPr>
          <w:cantSplit/>
        </w:trPr>
        <w:tc>
          <w:tcPr>
            <w:tcW w:w="31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32A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Sustojimas</w:t>
            </w:r>
          </w:p>
          <w:p w14:paraId="16320DCF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6936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8FA23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Mokinių skaičius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C910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Nuvažiuota kilometrų</w:t>
            </w:r>
          </w:p>
        </w:tc>
      </w:tr>
      <w:tr w:rsidR="00DB3A10" w:rsidRPr="005B7FCA" w14:paraId="5F264C6D" w14:textId="77777777" w:rsidTr="006C5258">
        <w:trPr>
          <w:cantSplit/>
        </w:trPr>
        <w:tc>
          <w:tcPr>
            <w:tcW w:w="31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A73D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B5BD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E0B0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A8F4A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Išlipa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CB12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</w:tr>
      <w:tr w:rsidR="00DB3A10" w:rsidRPr="005B7FCA" w14:paraId="20E66A89" w14:textId="77777777" w:rsidTr="006C5258">
        <w:trPr>
          <w:trHeight w:val="263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ED819" w14:textId="1FF5FF58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Gimnazija, A.</w:t>
            </w:r>
            <w:r w:rsidR="00311769">
              <w:rPr>
                <w:sz w:val="22"/>
                <w:szCs w:val="22"/>
              </w:rPr>
              <w:t xml:space="preserve"> </w:t>
            </w:r>
            <w:r w:rsidRPr="005B7FCA">
              <w:rPr>
                <w:sz w:val="22"/>
                <w:szCs w:val="22"/>
              </w:rPr>
              <w:t>Tatarės g. 37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238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DF55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734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624F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</w:tr>
      <w:tr w:rsidR="00DB3A10" w:rsidRPr="005B7FCA" w14:paraId="6A755B90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1CA95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Zypliabūdžio</w:t>
            </w:r>
            <w:proofErr w:type="spellEnd"/>
            <w:r w:rsidRPr="005B7FCA">
              <w:rPr>
                <w:sz w:val="22"/>
                <w:szCs w:val="22"/>
              </w:rPr>
              <w:t xml:space="preserve"> 7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948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15.48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46E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EA0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C7AE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3,2</w:t>
            </w:r>
          </w:p>
        </w:tc>
      </w:tr>
      <w:tr w:rsidR="00DB3A10" w:rsidRPr="005B7FCA" w14:paraId="2DFCDABB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9F18" w14:textId="43AD9D6B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Kriūkų</w:t>
            </w:r>
            <w:proofErr w:type="spellEnd"/>
            <w:r w:rsidR="00311769">
              <w:rPr>
                <w:sz w:val="22"/>
                <w:szCs w:val="22"/>
              </w:rPr>
              <w:t>–</w:t>
            </w:r>
            <w:r w:rsidRPr="005B7FCA">
              <w:rPr>
                <w:sz w:val="22"/>
                <w:szCs w:val="22"/>
              </w:rPr>
              <w:t>Sutkų sankryža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23842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15.56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FBF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113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46B1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6.2</w:t>
            </w:r>
          </w:p>
        </w:tc>
      </w:tr>
      <w:tr w:rsidR="00DB3A10" w:rsidRPr="005B7FCA" w14:paraId="56021074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F719" w14:textId="335140EF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Kriūkų</w:t>
            </w:r>
            <w:proofErr w:type="spellEnd"/>
            <w:r w:rsidR="00311769">
              <w:rPr>
                <w:sz w:val="22"/>
                <w:szCs w:val="22"/>
              </w:rPr>
              <w:t>–</w:t>
            </w:r>
            <w:r w:rsidRPr="005B7FCA">
              <w:rPr>
                <w:sz w:val="22"/>
                <w:szCs w:val="22"/>
              </w:rPr>
              <w:t>Morkų sankryža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58A3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15.58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6E42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2BC5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0DBED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1,3</w:t>
            </w:r>
          </w:p>
        </w:tc>
      </w:tr>
      <w:tr w:rsidR="00DB3A10" w:rsidRPr="005B7FCA" w14:paraId="3C2EC8D4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E0790" w14:textId="71D0213F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Gerdžiūnai</w:t>
            </w:r>
            <w:r>
              <w:rPr>
                <w:sz w:val="22"/>
                <w:szCs w:val="22"/>
              </w:rPr>
              <w:t xml:space="preserve">, </w:t>
            </w:r>
            <w:r w:rsidRPr="005B7FCA">
              <w:rPr>
                <w:sz w:val="22"/>
                <w:szCs w:val="22"/>
              </w:rPr>
              <w:t xml:space="preserve">Miško </w:t>
            </w:r>
            <w:r>
              <w:rPr>
                <w:sz w:val="22"/>
                <w:szCs w:val="22"/>
              </w:rPr>
              <w:t xml:space="preserve">g. </w:t>
            </w:r>
            <w:r w:rsidRPr="005B7FCA">
              <w:rPr>
                <w:sz w:val="22"/>
                <w:szCs w:val="22"/>
              </w:rPr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4D57C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DC6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13B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3095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3,3</w:t>
            </w:r>
          </w:p>
        </w:tc>
      </w:tr>
      <w:tr w:rsidR="00DB3A10" w:rsidRPr="005B7FCA" w14:paraId="22C86927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98F5" w14:textId="4F34E45E" w:rsidR="00DB3A10" w:rsidRPr="005B7FCA" w:rsidRDefault="00DB3A10" w:rsidP="006C52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Ilguva, Dvaro g.</w:t>
            </w:r>
            <w:r w:rsidR="0031176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9272" w14:textId="5CEB0C1A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F60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69DA" w14:textId="403C29AC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749D" w14:textId="5F17785C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B3A10" w:rsidRPr="005B7FCA" w14:paraId="695590B8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3ADD" w14:textId="3B29D84B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Kriūkai</w:t>
            </w:r>
            <w:proofErr w:type="spellEnd"/>
            <w:r w:rsidRPr="005B7FCA">
              <w:rPr>
                <w:sz w:val="22"/>
                <w:szCs w:val="22"/>
              </w:rPr>
              <w:t xml:space="preserve"> I, </w:t>
            </w:r>
            <w:proofErr w:type="spellStart"/>
            <w:r w:rsidRPr="005B7FCA">
              <w:rPr>
                <w:sz w:val="22"/>
                <w:szCs w:val="22"/>
              </w:rPr>
              <w:t>Joginiškių</w:t>
            </w:r>
            <w:proofErr w:type="spellEnd"/>
            <w:r w:rsidRPr="005B7FCA">
              <w:rPr>
                <w:sz w:val="22"/>
                <w:szCs w:val="22"/>
              </w:rPr>
              <w:t xml:space="preserve"> g.</w:t>
            </w:r>
            <w:r w:rsidR="00311769">
              <w:rPr>
                <w:sz w:val="22"/>
                <w:szCs w:val="22"/>
              </w:rPr>
              <w:t xml:space="preserve"> </w:t>
            </w:r>
            <w:r w:rsidRPr="005B7FCA">
              <w:rPr>
                <w:sz w:val="22"/>
                <w:szCs w:val="22"/>
              </w:rPr>
              <w:t>7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25ED" w14:textId="3AD20C85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16.1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AF52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956F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4A973" w14:textId="0B0B11D8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B3A10" w:rsidRPr="005B7FCA" w14:paraId="6A98550D" w14:textId="77777777" w:rsidTr="006C5258">
        <w:trPr>
          <w:trHeight w:val="276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DCB12" w14:textId="4F5B8F89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Kriūkai</w:t>
            </w:r>
            <w:proofErr w:type="spellEnd"/>
            <w:r w:rsidRPr="005B7FCA">
              <w:rPr>
                <w:sz w:val="22"/>
                <w:szCs w:val="22"/>
              </w:rPr>
              <w:t xml:space="preserve"> II, Nemuno g.</w:t>
            </w:r>
            <w:r w:rsidR="00311769">
              <w:rPr>
                <w:sz w:val="22"/>
                <w:szCs w:val="22"/>
              </w:rPr>
              <w:t xml:space="preserve"> </w:t>
            </w:r>
            <w:r w:rsidRPr="005B7FCA">
              <w:rPr>
                <w:sz w:val="22"/>
                <w:szCs w:val="22"/>
              </w:rPr>
              <w:t>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43E6A" w14:textId="0DDEEAC1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16.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5048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3C9F4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496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0,5</w:t>
            </w:r>
          </w:p>
        </w:tc>
      </w:tr>
      <w:tr w:rsidR="00DB3A10" w:rsidRPr="005B7FCA" w14:paraId="1B582290" w14:textId="77777777" w:rsidTr="006C5258">
        <w:trPr>
          <w:trHeight w:val="265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C2FD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Jokūbonių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59FF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16.24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6FAA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B96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A8CC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</w:tr>
      <w:tr w:rsidR="00DB3A10" w:rsidRPr="005B7FCA" w14:paraId="1BFA5BCC" w14:textId="77777777" w:rsidTr="006C5258">
        <w:trPr>
          <w:trHeight w:val="270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A77C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Jokūbonių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00A3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16.29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262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0408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57A86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</w:tr>
      <w:tr w:rsidR="00DB3A10" w:rsidRPr="005B7FCA" w14:paraId="0D4E4083" w14:textId="77777777" w:rsidTr="006C5258">
        <w:trPr>
          <w:trHeight w:val="270"/>
        </w:trPr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050FC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Kretkampio</w:t>
            </w:r>
            <w:proofErr w:type="spellEnd"/>
            <w:r w:rsidRPr="005B7FCA">
              <w:rPr>
                <w:sz w:val="22"/>
                <w:szCs w:val="22"/>
              </w:rPr>
              <w:t xml:space="preserve"> autobusų stotelė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FD66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16.39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DA0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CC88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296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10.5</w:t>
            </w:r>
          </w:p>
        </w:tc>
      </w:tr>
      <w:tr w:rsidR="00DB3A10" w:rsidRPr="005B7FCA" w14:paraId="77090869" w14:textId="77777777" w:rsidTr="006C5258"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A627" w14:textId="069E4FE4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Garažas, Nemuno g.</w:t>
            </w:r>
            <w:r w:rsidR="00311769">
              <w:rPr>
                <w:sz w:val="22"/>
                <w:szCs w:val="22"/>
              </w:rPr>
              <w:t xml:space="preserve"> </w:t>
            </w:r>
            <w:r w:rsidRPr="005B7FCA">
              <w:rPr>
                <w:sz w:val="22"/>
                <w:szCs w:val="22"/>
              </w:rPr>
              <w:t>45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E15D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17.04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734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DB2A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A8B5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24</w:t>
            </w:r>
          </w:p>
        </w:tc>
      </w:tr>
      <w:tr w:rsidR="00DB3A10" w:rsidRPr="005B7FCA" w14:paraId="76C5BC42" w14:textId="77777777" w:rsidTr="006C5258">
        <w:trPr>
          <w:trHeight w:val="319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8A20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  <w:tc>
          <w:tcPr>
            <w:tcW w:w="4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A958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Nuvažiuota kilometrų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65E4" w14:textId="013B8BEE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</w:tr>
    </w:tbl>
    <w:p w14:paraId="687B4772" w14:textId="77777777" w:rsidR="00A80BB7" w:rsidRPr="000B652D" w:rsidRDefault="00A80BB7" w:rsidP="00A80BB7">
      <w:pPr>
        <w:rPr>
          <w:sz w:val="22"/>
          <w:szCs w:val="22"/>
        </w:rPr>
      </w:pPr>
    </w:p>
    <w:p w14:paraId="3330D246" w14:textId="77777777" w:rsidR="00DB3A10" w:rsidRPr="005B7FCA" w:rsidRDefault="00DB3A10" w:rsidP="00DB3A10">
      <w:pPr>
        <w:rPr>
          <w:sz w:val="22"/>
          <w:szCs w:val="22"/>
        </w:rPr>
      </w:pPr>
      <w:r w:rsidRPr="005B7FCA">
        <w:rPr>
          <w:sz w:val="22"/>
          <w:szCs w:val="22"/>
        </w:rPr>
        <w:t>Maršrutas Nr.6</w:t>
      </w:r>
    </w:p>
    <w:p w14:paraId="72FF865E" w14:textId="0F71EA8B" w:rsidR="00DB3A10" w:rsidRPr="005B7FCA" w:rsidRDefault="00DB3A10" w:rsidP="00DB3A10">
      <w:pPr>
        <w:rPr>
          <w:sz w:val="22"/>
          <w:szCs w:val="22"/>
        </w:rPr>
      </w:pPr>
      <w:r w:rsidRPr="005B7FCA">
        <w:rPr>
          <w:sz w:val="22"/>
          <w:szCs w:val="22"/>
        </w:rPr>
        <w:t xml:space="preserve">Lukšiai – Beduonė – </w:t>
      </w:r>
      <w:proofErr w:type="spellStart"/>
      <w:r w:rsidRPr="005B7FCA">
        <w:rPr>
          <w:sz w:val="22"/>
          <w:szCs w:val="22"/>
        </w:rPr>
        <w:t>Liepalotai</w:t>
      </w:r>
      <w:proofErr w:type="spellEnd"/>
      <w:r w:rsidR="00E72775">
        <w:rPr>
          <w:sz w:val="22"/>
          <w:szCs w:val="22"/>
        </w:rPr>
        <w:t xml:space="preserve"> –</w:t>
      </w:r>
      <w:r w:rsidRPr="005B7FCA">
        <w:rPr>
          <w:sz w:val="22"/>
          <w:szCs w:val="22"/>
        </w:rPr>
        <w:t xml:space="preserve"> Lukšiai </w:t>
      </w:r>
    </w:p>
    <w:p w14:paraId="4FD2B42A" w14:textId="1B8D3CD1" w:rsidR="00DB3A10" w:rsidRPr="005B7FCA" w:rsidRDefault="00311769" w:rsidP="00DB3A10">
      <w:pPr>
        <w:rPr>
          <w:sz w:val="22"/>
          <w:szCs w:val="22"/>
        </w:rPr>
      </w:pPr>
      <w:r w:rsidRPr="005B7FCA">
        <w:rPr>
          <w:sz w:val="22"/>
          <w:szCs w:val="22"/>
        </w:rPr>
        <w:t>P</w:t>
      </w:r>
      <w:r w:rsidR="00DB3A10" w:rsidRPr="005B7FCA">
        <w:rPr>
          <w:sz w:val="22"/>
          <w:szCs w:val="22"/>
        </w:rPr>
        <w:t>irmadieniais</w:t>
      </w:r>
      <w:r>
        <w:rPr>
          <w:sz w:val="22"/>
          <w:szCs w:val="22"/>
        </w:rPr>
        <w:t>–</w:t>
      </w:r>
      <w:r w:rsidR="00DB3A10" w:rsidRPr="005B7FCA">
        <w:rPr>
          <w:sz w:val="22"/>
          <w:szCs w:val="22"/>
        </w:rPr>
        <w:t>penktadieniais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59"/>
        <w:gridCol w:w="2014"/>
        <w:gridCol w:w="992"/>
        <w:gridCol w:w="1134"/>
        <w:gridCol w:w="1985"/>
      </w:tblGrid>
      <w:tr w:rsidR="00DB3A10" w:rsidRPr="005B7FCA" w14:paraId="60977694" w14:textId="77777777" w:rsidTr="006C5258">
        <w:trPr>
          <w:cantSplit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9E60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Sustojimas</w:t>
            </w:r>
          </w:p>
          <w:p w14:paraId="5306B106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1F74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6AAD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237E7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Nuvažiuota kilometrų</w:t>
            </w:r>
          </w:p>
        </w:tc>
      </w:tr>
      <w:tr w:rsidR="00DB3A10" w:rsidRPr="005B7FCA" w14:paraId="63C72511" w14:textId="77777777" w:rsidTr="006C5258">
        <w:trPr>
          <w:cantSplit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E78E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F99E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03BB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F4E7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FED6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</w:tr>
      <w:tr w:rsidR="00DB3A10" w:rsidRPr="005B7FCA" w14:paraId="766F9600" w14:textId="77777777" w:rsidTr="006C5258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E865" w14:textId="15AF0FC5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Garažas, Akėčių 10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1681F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49A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3DB8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A292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</w:tr>
      <w:tr w:rsidR="00E72775" w:rsidRPr="005B7FCA" w14:paraId="3DA4BFF3" w14:textId="77777777" w:rsidTr="006C5258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57E7" w14:textId="79975262" w:rsidR="00E72775" w:rsidRPr="005B7FCA" w:rsidRDefault="00E72775" w:rsidP="006C52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Žeimio 5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3A3F" w14:textId="2F246316" w:rsidR="00E72775" w:rsidRPr="005B7FCA" w:rsidRDefault="00E72775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4A26" w14:textId="21FA1AF6" w:rsidR="00E72775" w:rsidRPr="005B7FCA" w:rsidRDefault="00E72775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3D50" w14:textId="77777777" w:rsidR="00E72775" w:rsidRPr="005B7FCA" w:rsidRDefault="00E72775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1807" w14:textId="53B15EB1" w:rsidR="00E72775" w:rsidRPr="005B7FCA" w:rsidRDefault="00E72775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</w:tr>
      <w:tr w:rsidR="00DB3A10" w:rsidRPr="005B7FCA" w14:paraId="476C7BE7" w14:textId="77777777" w:rsidTr="006C5258">
        <w:trPr>
          <w:trHeight w:val="19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A6B79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Sutkai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9C2F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7EE8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69D1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6411C" w14:textId="055262CE" w:rsidR="00DB3A10" w:rsidRPr="005B7FCA" w:rsidRDefault="00E72775" w:rsidP="006C5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</w:t>
            </w:r>
            <w:r w:rsidR="00DB3A10" w:rsidRPr="005B7FCA">
              <w:rPr>
                <w:sz w:val="22"/>
                <w:szCs w:val="22"/>
              </w:rPr>
              <w:t>5</w:t>
            </w:r>
          </w:p>
        </w:tc>
      </w:tr>
      <w:tr w:rsidR="00DB3A10" w:rsidRPr="005B7FCA" w14:paraId="0F11F07D" w14:textId="77777777" w:rsidTr="006C5258">
        <w:trPr>
          <w:trHeight w:val="19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379E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Patašiai</w:t>
            </w:r>
            <w:proofErr w:type="spellEnd"/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750C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4698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0B28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90AD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</w:tr>
      <w:tr w:rsidR="00DB3A10" w:rsidRPr="005B7FCA" w14:paraId="54FAB7AE" w14:textId="77777777" w:rsidTr="006C5258">
        <w:trPr>
          <w:trHeight w:val="19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3B417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lastRenderedPageBreak/>
              <w:t>Beduonės  3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B78A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DF32A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576B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7073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</w:tr>
      <w:tr w:rsidR="00DB3A10" w:rsidRPr="005B7FCA" w14:paraId="5EE317F2" w14:textId="77777777" w:rsidTr="006C5258">
        <w:trPr>
          <w:trHeight w:val="184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6820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Adomiškių</w:t>
            </w:r>
            <w:proofErr w:type="spellEnd"/>
            <w:r w:rsidRPr="005B7FCA">
              <w:rPr>
                <w:sz w:val="22"/>
                <w:szCs w:val="22"/>
              </w:rPr>
              <w:t xml:space="preserve">  5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86C45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41F9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BC0E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53AF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</w:tr>
      <w:tr w:rsidR="00DB3A10" w:rsidRPr="005B7FCA" w14:paraId="3742958C" w14:textId="77777777" w:rsidTr="006C5258">
        <w:trPr>
          <w:trHeight w:val="17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81AB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Mačiukai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D6666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E1265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A781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A82D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</w:p>
        </w:tc>
      </w:tr>
      <w:tr w:rsidR="00DB3A10" w:rsidRPr="005B7FCA" w14:paraId="66EBF6F2" w14:textId="77777777" w:rsidTr="006C5258">
        <w:trPr>
          <w:trHeight w:val="17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F57A" w14:textId="1462DA9F" w:rsidR="00DB3A10" w:rsidRPr="005B7FCA" w:rsidRDefault="00DB3A10" w:rsidP="006C5258">
            <w:pPr>
              <w:rPr>
                <w:sz w:val="22"/>
                <w:szCs w:val="22"/>
              </w:rPr>
            </w:pPr>
            <w:proofErr w:type="spellStart"/>
            <w:r w:rsidRPr="005B7FCA">
              <w:rPr>
                <w:sz w:val="22"/>
                <w:szCs w:val="22"/>
              </w:rPr>
              <w:t>Liepalotai</w:t>
            </w:r>
            <w:proofErr w:type="spellEnd"/>
            <w:r w:rsidRPr="005B7FCA">
              <w:rPr>
                <w:sz w:val="22"/>
                <w:szCs w:val="22"/>
              </w:rPr>
              <w:t xml:space="preserve"> I, Sodybų g.</w:t>
            </w:r>
            <w:r w:rsidR="00311769">
              <w:rPr>
                <w:sz w:val="22"/>
                <w:szCs w:val="22"/>
              </w:rPr>
              <w:t xml:space="preserve"> </w:t>
            </w:r>
            <w:r w:rsidRPr="005B7FCA">
              <w:rPr>
                <w:sz w:val="22"/>
                <w:szCs w:val="22"/>
              </w:rPr>
              <w:t>14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0617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5FBE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EF7C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64CD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4</w:t>
            </w:r>
          </w:p>
        </w:tc>
      </w:tr>
      <w:tr w:rsidR="00DB3A10" w:rsidRPr="005B7FCA" w14:paraId="078C285A" w14:textId="77777777" w:rsidTr="006C5258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8007" w14:textId="2F69BE2F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Gimnazija, A.</w:t>
            </w:r>
            <w:r w:rsidR="00311769">
              <w:rPr>
                <w:sz w:val="22"/>
                <w:szCs w:val="22"/>
              </w:rPr>
              <w:t xml:space="preserve"> </w:t>
            </w:r>
            <w:r w:rsidRPr="005B7FCA">
              <w:rPr>
                <w:sz w:val="22"/>
                <w:szCs w:val="22"/>
              </w:rPr>
              <w:t>Tatarės g. 37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456A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7.50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C82E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049ED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F24D" w14:textId="77777777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5</w:t>
            </w:r>
          </w:p>
        </w:tc>
      </w:tr>
      <w:tr w:rsidR="00DB3A10" w:rsidRPr="005B7FCA" w14:paraId="6D09E103" w14:textId="77777777" w:rsidTr="006C5258">
        <w:trPr>
          <w:trHeight w:val="319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B6E6" w14:textId="77777777" w:rsidR="00DB3A10" w:rsidRPr="005B7FCA" w:rsidRDefault="00DB3A10" w:rsidP="006C5258">
            <w:pPr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63DC" w14:textId="77777777" w:rsidR="00DB3A10" w:rsidRPr="005B7FCA" w:rsidRDefault="00DB3A10" w:rsidP="006C5258">
            <w:pPr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9B48" w14:textId="0FCCE8CC" w:rsidR="00DB3A10" w:rsidRPr="005B7FCA" w:rsidRDefault="00DB3A10" w:rsidP="006C5258">
            <w:pPr>
              <w:jc w:val="center"/>
              <w:rPr>
                <w:sz w:val="22"/>
                <w:szCs w:val="22"/>
              </w:rPr>
            </w:pPr>
            <w:r w:rsidRPr="005B7FCA">
              <w:rPr>
                <w:sz w:val="22"/>
                <w:szCs w:val="22"/>
              </w:rPr>
              <w:t>2</w:t>
            </w:r>
            <w:r w:rsidR="00E72775">
              <w:rPr>
                <w:sz w:val="22"/>
                <w:szCs w:val="22"/>
              </w:rPr>
              <w:t>8</w:t>
            </w:r>
          </w:p>
        </w:tc>
      </w:tr>
    </w:tbl>
    <w:p w14:paraId="29DE8830" w14:textId="1AA6151E" w:rsidR="00CD764D" w:rsidRDefault="00311769" w:rsidP="009B786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“</w:t>
      </w:r>
    </w:p>
    <w:p w14:paraId="4D4CDCDB" w14:textId="77777777" w:rsidR="004936E4" w:rsidRPr="00A62854" w:rsidRDefault="004936E4" w:rsidP="009B7860">
      <w:pPr>
        <w:rPr>
          <w:rFonts w:ascii="Times New Roman" w:hAnsi="Times New Roman"/>
          <w:szCs w:val="24"/>
        </w:rPr>
      </w:pPr>
    </w:p>
    <w:p w14:paraId="2FFF364B" w14:textId="77777777" w:rsidR="0053339F" w:rsidRDefault="0053339F" w:rsidP="0053339F">
      <w:r>
        <w:t xml:space="preserve"> </w:t>
      </w:r>
    </w:p>
    <w:p w14:paraId="362E43C3" w14:textId="77777777" w:rsidR="00CB4531" w:rsidRPr="00A62854" w:rsidRDefault="00CB4531" w:rsidP="00CB4531">
      <w:pPr>
        <w:rPr>
          <w:rFonts w:ascii="Times New Roman" w:hAnsi="Times New Roman"/>
          <w:szCs w:val="24"/>
          <w:lang w:eastAsia="en-US"/>
        </w:rPr>
      </w:pPr>
    </w:p>
    <w:p w14:paraId="23DDDA58" w14:textId="77777777" w:rsidR="009627ED" w:rsidRPr="00A62854" w:rsidRDefault="009627ED" w:rsidP="009627ED">
      <w:pPr>
        <w:rPr>
          <w:rFonts w:ascii="Times New Roman" w:hAnsi="Times New Roman"/>
          <w:szCs w:val="24"/>
        </w:rPr>
      </w:pPr>
    </w:p>
    <w:p w14:paraId="110E306C" w14:textId="0E700794" w:rsidR="008A05BF" w:rsidRPr="00A62854" w:rsidRDefault="00320513">
      <w:pPr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Administracijos d</w:t>
      </w:r>
      <w:r w:rsidR="008A05BF" w:rsidRPr="00A62854">
        <w:rPr>
          <w:rFonts w:ascii="Times New Roman" w:hAnsi="Times New Roman"/>
          <w:szCs w:val="24"/>
        </w:rPr>
        <w:t>irektori</w:t>
      </w:r>
      <w:r w:rsidR="003E0DBA">
        <w:rPr>
          <w:rFonts w:ascii="Times New Roman" w:hAnsi="Times New Roman"/>
          <w:szCs w:val="24"/>
        </w:rPr>
        <w:t>us</w:t>
      </w:r>
      <w:r w:rsidR="008A05BF" w:rsidRPr="00A62854">
        <w:rPr>
          <w:rFonts w:ascii="Times New Roman" w:hAnsi="Times New Roman"/>
          <w:szCs w:val="24"/>
        </w:rPr>
        <w:t xml:space="preserve">                                  </w:t>
      </w:r>
      <w:r w:rsidR="004D76F1" w:rsidRPr="00A62854">
        <w:rPr>
          <w:rFonts w:ascii="Times New Roman" w:hAnsi="Times New Roman"/>
          <w:szCs w:val="24"/>
        </w:rPr>
        <w:t xml:space="preserve">                     </w:t>
      </w:r>
      <w:r w:rsidR="00A80BB7">
        <w:rPr>
          <w:rFonts w:ascii="Times New Roman" w:hAnsi="Times New Roman"/>
          <w:szCs w:val="24"/>
        </w:rPr>
        <w:t xml:space="preserve">Vytautas </w:t>
      </w:r>
      <w:proofErr w:type="spellStart"/>
      <w:r w:rsidR="00A80BB7">
        <w:rPr>
          <w:rFonts w:ascii="Times New Roman" w:hAnsi="Times New Roman"/>
          <w:szCs w:val="24"/>
        </w:rPr>
        <w:t>Ižganaitis</w:t>
      </w:r>
      <w:proofErr w:type="spellEnd"/>
      <w:r w:rsidR="008A05BF" w:rsidRPr="00A62854">
        <w:rPr>
          <w:rFonts w:ascii="Times New Roman" w:hAnsi="Times New Roman"/>
          <w:szCs w:val="24"/>
        </w:rPr>
        <w:t xml:space="preserve"> </w:t>
      </w:r>
    </w:p>
    <w:p w14:paraId="68645987" w14:textId="77777777" w:rsidR="008A05BF" w:rsidRPr="00A62854" w:rsidRDefault="008A05BF">
      <w:pPr>
        <w:rPr>
          <w:rFonts w:ascii="Times New Roman" w:hAnsi="Times New Roman"/>
          <w:szCs w:val="24"/>
        </w:rPr>
      </w:pPr>
    </w:p>
    <w:p w14:paraId="6CCB7605" w14:textId="77777777" w:rsidR="00497A44" w:rsidRPr="00A62854" w:rsidRDefault="00497A44">
      <w:pPr>
        <w:rPr>
          <w:rFonts w:ascii="Times New Roman" w:hAnsi="Times New Roman"/>
          <w:szCs w:val="24"/>
        </w:rPr>
      </w:pPr>
    </w:p>
    <w:p w14:paraId="547B7FD2" w14:textId="77777777" w:rsidR="00C71EB6" w:rsidRPr="00A62854" w:rsidRDefault="00C71EB6">
      <w:pPr>
        <w:rPr>
          <w:rFonts w:ascii="Times New Roman" w:hAnsi="Times New Roman"/>
          <w:szCs w:val="24"/>
        </w:rPr>
      </w:pPr>
    </w:p>
    <w:p w14:paraId="20E38B9C" w14:textId="77777777" w:rsidR="00925FE4" w:rsidRPr="00A62854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A62854">
        <w:rPr>
          <w:rFonts w:ascii="Times New Roman" w:hAnsi="Times New Roman"/>
          <w:szCs w:val="24"/>
        </w:rPr>
        <w:t>Parengė</w:t>
      </w:r>
      <w:r w:rsidRPr="00A62854">
        <w:rPr>
          <w:rFonts w:ascii="Times New Roman" w:hAnsi="Times New Roman"/>
          <w:szCs w:val="24"/>
        </w:rPr>
        <w:tab/>
      </w:r>
      <w:r w:rsidRPr="00A62854">
        <w:rPr>
          <w:rFonts w:ascii="Times New Roman" w:hAnsi="Times New Roman"/>
          <w:szCs w:val="24"/>
        </w:rPr>
        <w:tab/>
      </w:r>
    </w:p>
    <w:p w14:paraId="546F9DDD" w14:textId="77777777" w:rsidR="00C71EB6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Švietimo</w:t>
      </w:r>
      <w:r w:rsidR="00C71EB6" w:rsidRPr="00A62854">
        <w:rPr>
          <w:rFonts w:ascii="Times New Roman" w:hAnsi="Times New Roman"/>
          <w:szCs w:val="24"/>
        </w:rPr>
        <w:t xml:space="preserve">, </w:t>
      </w:r>
      <w:r w:rsidR="002F1576" w:rsidRPr="00A62854">
        <w:rPr>
          <w:rFonts w:ascii="Times New Roman" w:hAnsi="Times New Roman"/>
          <w:szCs w:val="24"/>
        </w:rPr>
        <w:t xml:space="preserve">kultūros ir </w:t>
      </w:r>
      <w:r w:rsidRPr="00A62854">
        <w:rPr>
          <w:rFonts w:ascii="Times New Roman" w:hAnsi="Times New Roman"/>
          <w:szCs w:val="24"/>
        </w:rPr>
        <w:t>sporto</w:t>
      </w:r>
      <w:r w:rsidR="00C71EB6" w:rsidRPr="00A62854">
        <w:rPr>
          <w:rFonts w:ascii="Times New Roman" w:hAnsi="Times New Roman"/>
          <w:szCs w:val="24"/>
        </w:rPr>
        <w:t xml:space="preserve"> </w:t>
      </w:r>
      <w:r w:rsidRPr="00A62854">
        <w:rPr>
          <w:rFonts w:ascii="Times New Roman" w:hAnsi="Times New Roman"/>
          <w:szCs w:val="24"/>
        </w:rPr>
        <w:t>skyriaus</w:t>
      </w:r>
    </w:p>
    <w:p w14:paraId="5907F7FB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vyriausiasis specialistas</w:t>
      </w:r>
    </w:p>
    <w:p w14:paraId="21C14A14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</w:p>
    <w:p w14:paraId="0F439857" w14:textId="77777777" w:rsidR="00925FE4" w:rsidRPr="00A62854" w:rsidRDefault="00925FE4" w:rsidP="00925FE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 xml:space="preserve">Gintaras </w:t>
      </w:r>
      <w:proofErr w:type="spellStart"/>
      <w:r w:rsidRPr="00A62854">
        <w:rPr>
          <w:rFonts w:ascii="Times New Roman" w:hAnsi="Times New Roman"/>
          <w:szCs w:val="24"/>
        </w:rPr>
        <w:t>Demenius</w:t>
      </w:r>
      <w:proofErr w:type="spellEnd"/>
    </w:p>
    <w:p w14:paraId="2F38087D" w14:textId="6B483EFA" w:rsidR="00925FE4" w:rsidRPr="00A62854" w:rsidRDefault="00497A44" w:rsidP="00497A44">
      <w:pPr>
        <w:overflowPunct w:val="0"/>
        <w:rPr>
          <w:rFonts w:ascii="Times New Roman" w:hAnsi="Times New Roman"/>
          <w:szCs w:val="24"/>
        </w:rPr>
      </w:pPr>
      <w:r w:rsidRPr="00A62854">
        <w:rPr>
          <w:rFonts w:ascii="Times New Roman" w:hAnsi="Times New Roman"/>
          <w:szCs w:val="24"/>
        </w:rPr>
        <w:t>20</w:t>
      </w:r>
      <w:r w:rsidR="00CB4531" w:rsidRPr="00A62854">
        <w:rPr>
          <w:rFonts w:ascii="Times New Roman" w:hAnsi="Times New Roman"/>
          <w:szCs w:val="24"/>
        </w:rPr>
        <w:t>2</w:t>
      </w:r>
      <w:r w:rsidR="00E72775">
        <w:rPr>
          <w:rFonts w:ascii="Times New Roman" w:hAnsi="Times New Roman"/>
          <w:szCs w:val="24"/>
        </w:rPr>
        <w:t>5</w:t>
      </w:r>
      <w:r w:rsidRPr="00A62854">
        <w:rPr>
          <w:rFonts w:ascii="Times New Roman" w:hAnsi="Times New Roman"/>
          <w:szCs w:val="24"/>
        </w:rPr>
        <w:t>-</w:t>
      </w:r>
      <w:r w:rsidR="00E72775">
        <w:rPr>
          <w:rFonts w:ascii="Times New Roman" w:hAnsi="Times New Roman"/>
          <w:szCs w:val="24"/>
        </w:rPr>
        <w:t>10</w:t>
      </w:r>
      <w:r w:rsidRPr="00A62854">
        <w:rPr>
          <w:rFonts w:ascii="Times New Roman" w:hAnsi="Times New Roman"/>
          <w:szCs w:val="24"/>
        </w:rPr>
        <w:t>-</w:t>
      </w:r>
      <w:r w:rsidR="00E72775">
        <w:rPr>
          <w:rFonts w:ascii="Times New Roman" w:hAnsi="Times New Roman"/>
          <w:szCs w:val="24"/>
        </w:rPr>
        <w:t>24</w:t>
      </w:r>
    </w:p>
    <w:sectPr w:rsidR="00925FE4" w:rsidRPr="00A62854" w:rsidSect="00902E66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7739C" w14:textId="77777777" w:rsidR="0090419C" w:rsidRDefault="0090419C">
      <w:r>
        <w:separator/>
      </w:r>
    </w:p>
  </w:endnote>
  <w:endnote w:type="continuationSeparator" w:id="0">
    <w:p w14:paraId="66D2B9B7" w14:textId="77777777" w:rsidR="0090419C" w:rsidRDefault="00904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E152" w14:textId="77777777" w:rsidR="00CB4531" w:rsidRDefault="00CB4531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C:\Users\Gintaras\Desktop\marsrutai\2017\įsakymas_pakeitimas.doc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70A32" w14:textId="77777777" w:rsidR="0090419C" w:rsidRDefault="0090419C">
      <w:r>
        <w:separator/>
      </w:r>
    </w:p>
  </w:footnote>
  <w:footnote w:type="continuationSeparator" w:id="0">
    <w:p w14:paraId="79F68296" w14:textId="77777777" w:rsidR="0090419C" w:rsidRDefault="00904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4838F" w14:textId="77777777" w:rsidR="00CB4531" w:rsidRDefault="00CB453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703BF"/>
    <w:multiLevelType w:val="hybridMultilevel"/>
    <w:tmpl w:val="4502DD30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EE47E9"/>
    <w:multiLevelType w:val="hybridMultilevel"/>
    <w:tmpl w:val="67B87B76"/>
    <w:lvl w:ilvl="0" w:tplc="C5107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F66BC6"/>
    <w:multiLevelType w:val="hybridMultilevel"/>
    <w:tmpl w:val="4502DD30"/>
    <w:lvl w:ilvl="0" w:tplc="F0941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C035CD"/>
    <w:multiLevelType w:val="hybridMultilevel"/>
    <w:tmpl w:val="F60A8630"/>
    <w:lvl w:ilvl="0" w:tplc="A306A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34784"/>
    <w:rsid w:val="00094024"/>
    <w:rsid w:val="001311D9"/>
    <w:rsid w:val="00194B5C"/>
    <w:rsid w:val="001B3F38"/>
    <w:rsid w:val="001C2701"/>
    <w:rsid w:val="00207CCB"/>
    <w:rsid w:val="00252DE6"/>
    <w:rsid w:val="00272953"/>
    <w:rsid w:val="00283DE7"/>
    <w:rsid w:val="00286C1A"/>
    <w:rsid w:val="00287CEF"/>
    <w:rsid w:val="0029611E"/>
    <w:rsid w:val="002A61DC"/>
    <w:rsid w:val="002D3292"/>
    <w:rsid w:val="002F1576"/>
    <w:rsid w:val="00310AC5"/>
    <w:rsid w:val="00311769"/>
    <w:rsid w:val="00320513"/>
    <w:rsid w:val="003B25D9"/>
    <w:rsid w:val="003E0DBA"/>
    <w:rsid w:val="004138E5"/>
    <w:rsid w:val="00423E28"/>
    <w:rsid w:val="00472677"/>
    <w:rsid w:val="004936E4"/>
    <w:rsid w:val="00497A44"/>
    <w:rsid w:val="004D0A13"/>
    <w:rsid w:val="004D5438"/>
    <w:rsid w:val="004D76F1"/>
    <w:rsid w:val="00531750"/>
    <w:rsid w:val="0053339F"/>
    <w:rsid w:val="005347AC"/>
    <w:rsid w:val="00536F61"/>
    <w:rsid w:val="00573AFD"/>
    <w:rsid w:val="0059457B"/>
    <w:rsid w:val="005A12E6"/>
    <w:rsid w:val="005A4455"/>
    <w:rsid w:val="005C009C"/>
    <w:rsid w:val="005D677E"/>
    <w:rsid w:val="005F4F0D"/>
    <w:rsid w:val="006103AE"/>
    <w:rsid w:val="00683FEB"/>
    <w:rsid w:val="006B2A0F"/>
    <w:rsid w:val="006C211A"/>
    <w:rsid w:val="006F055A"/>
    <w:rsid w:val="00761EA0"/>
    <w:rsid w:val="007B1B2C"/>
    <w:rsid w:val="007B229E"/>
    <w:rsid w:val="007F13B7"/>
    <w:rsid w:val="0083623D"/>
    <w:rsid w:val="00844F38"/>
    <w:rsid w:val="00852D0C"/>
    <w:rsid w:val="00862D37"/>
    <w:rsid w:val="008A05BF"/>
    <w:rsid w:val="008B2457"/>
    <w:rsid w:val="008F58C5"/>
    <w:rsid w:val="00902E66"/>
    <w:rsid w:val="0090419C"/>
    <w:rsid w:val="00925FE4"/>
    <w:rsid w:val="00947893"/>
    <w:rsid w:val="009508E9"/>
    <w:rsid w:val="009546E8"/>
    <w:rsid w:val="009627ED"/>
    <w:rsid w:val="0097316F"/>
    <w:rsid w:val="00976F8F"/>
    <w:rsid w:val="00986CD9"/>
    <w:rsid w:val="00994C19"/>
    <w:rsid w:val="009A71CC"/>
    <w:rsid w:val="009B08FF"/>
    <w:rsid w:val="009B7860"/>
    <w:rsid w:val="009E73CA"/>
    <w:rsid w:val="00A007DF"/>
    <w:rsid w:val="00A53D89"/>
    <w:rsid w:val="00A560B8"/>
    <w:rsid w:val="00A62854"/>
    <w:rsid w:val="00A80BB7"/>
    <w:rsid w:val="00A90460"/>
    <w:rsid w:val="00AB4CD1"/>
    <w:rsid w:val="00AB5BE3"/>
    <w:rsid w:val="00AE380A"/>
    <w:rsid w:val="00AF656D"/>
    <w:rsid w:val="00B02499"/>
    <w:rsid w:val="00B328B4"/>
    <w:rsid w:val="00B40727"/>
    <w:rsid w:val="00B445D6"/>
    <w:rsid w:val="00B64814"/>
    <w:rsid w:val="00B80261"/>
    <w:rsid w:val="00B86307"/>
    <w:rsid w:val="00C11505"/>
    <w:rsid w:val="00C61DA9"/>
    <w:rsid w:val="00C71EB6"/>
    <w:rsid w:val="00C814B8"/>
    <w:rsid w:val="00CA4193"/>
    <w:rsid w:val="00CB4531"/>
    <w:rsid w:val="00CC69DE"/>
    <w:rsid w:val="00CD66F2"/>
    <w:rsid w:val="00CD764D"/>
    <w:rsid w:val="00D00DE5"/>
    <w:rsid w:val="00D04030"/>
    <w:rsid w:val="00D149B7"/>
    <w:rsid w:val="00D24DB9"/>
    <w:rsid w:val="00D92EA4"/>
    <w:rsid w:val="00DB3A10"/>
    <w:rsid w:val="00DC5F17"/>
    <w:rsid w:val="00E071DE"/>
    <w:rsid w:val="00E36EAE"/>
    <w:rsid w:val="00E56636"/>
    <w:rsid w:val="00E72775"/>
    <w:rsid w:val="00E75915"/>
    <w:rsid w:val="00EF28DB"/>
    <w:rsid w:val="00F017C2"/>
    <w:rsid w:val="00F76961"/>
    <w:rsid w:val="00F81013"/>
    <w:rsid w:val="00FE02B7"/>
    <w:rsid w:val="00FF01EE"/>
    <w:rsid w:val="00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EEE19"/>
  <w15:chartTrackingRefBased/>
  <w15:docId w15:val="{8203EE49-D4B4-4717-B31A-E923BC86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B453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GB"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B453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B4531"/>
    <w:rPr>
      <w:sz w:val="24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CB4531"/>
    <w:rPr>
      <w:rFonts w:ascii="TimesLT" w:hAnsi="TimesLT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B453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9627ED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B4531"/>
    <w:rPr>
      <w:rFonts w:ascii="Cambria" w:hAnsi="Cambria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B4531"/>
    <w:rPr>
      <w:rFonts w:ascii="Cambria" w:hAnsi="Cambria"/>
      <w:b/>
      <w:bCs/>
      <w:sz w:val="26"/>
      <w:szCs w:val="26"/>
      <w:lang w:val="en-GB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4531"/>
    <w:rPr>
      <w:rFonts w:ascii="Tahoma" w:hAnsi="Tahoma"/>
      <w:sz w:val="16"/>
      <w:szCs w:val="16"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4531"/>
    <w:rPr>
      <w:rFonts w:ascii="Tahoma" w:hAnsi="Tahoma"/>
      <w:sz w:val="16"/>
      <w:szCs w:val="16"/>
      <w:lang w:val="en-GB" w:eastAsia="en-US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radia">
    <w:name w:val="HTML Top of Form"/>
    <w:basedOn w:val="prastasis"/>
    <w:next w:val="prastasis"/>
    <w:link w:val="Z-FormospradiaDiagrama"/>
    <w:hidden/>
    <w:uiPriority w:val="99"/>
    <w:unhideWhenUsed/>
    <w:rsid w:val="00CB453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rsid w:val="00CB4531"/>
    <w:rPr>
      <w:rFonts w:ascii="Arial" w:hAnsi="Arial" w:cs="Arial"/>
      <w:vanish/>
      <w:sz w:val="16"/>
      <w:szCs w:val="16"/>
      <w:lang w:val="en-GB" w:eastAsia="en-US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unhideWhenUsed/>
    <w:rsid w:val="00CB453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GB" w:eastAsia="en-US"/>
    </w:rPr>
  </w:style>
  <w:style w:type="table" w:styleId="Lentelstinklelis">
    <w:name w:val="Table Grid"/>
    <w:basedOn w:val="prastojilentel"/>
    <w:rsid w:val="007B1B2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FC162B-2402-40EE-A7DA-4E8CAFCA7A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</TotalTime>
  <Pages>2</Pages>
  <Words>304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Rimutė Grušienė</cp:lastModifiedBy>
  <cp:revision>4</cp:revision>
  <cp:lastPrinted>2017-11-20T07:16:00Z</cp:lastPrinted>
  <dcterms:created xsi:type="dcterms:W3CDTF">2025-10-24T05:09:00Z</dcterms:created>
  <dcterms:modified xsi:type="dcterms:W3CDTF">2025-10-24T09:24:00Z</dcterms:modified>
</cp:coreProperties>
</file>