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6E3D498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6633D78A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5C3F0D">
        <w:t>5</w:t>
      </w:r>
      <w:r w:rsidR="00435ADB">
        <w:t xml:space="preserve"> m.</w:t>
      </w:r>
      <w:r w:rsidR="00ED5A7B">
        <w:t xml:space="preserve"> </w:t>
      </w:r>
      <w:r w:rsidR="00512BB1">
        <w:t>spalio</w:t>
      </w:r>
      <w:r w:rsidR="00FF2006">
        <w:t xml:space="preserve"> 29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4685285D" w:rsidR="00082408" w:rsidRDefault="00566E61" w:rsidP="00566E61">
      <w:pPr>
        <w:spacing w:line="360" w:lineRule="auto"/>
        <w:ind w:firstLine="720"/>
        <w:jc w:val="both"/>
      </w:pPr>
      <w:r>
        <w:t>Vadovaudamasi</w:t>
      </w:r>
      <w:r w:rsidR="00512BB1">
        <w:t>s</w:t>
      </w:r>
      <w:r>
        <w:t xml:space="preserve"> Lietuvos Respublikos valstybės ir savivaldybių turto valdymo, naudojimo ir disponavimo juo įstatymo 27 straipsnio 6 dalimi </w:t>
      </w:r>
      <w:r w:rsidR="00082408">
        <w:t xml:space="preserve">bei </w:t>
      </w:r>
      <w:r w:rsidR="00BB59FF">
        <w:t xml:space="preserve">Savivaldybės ir valstybės turto pripažinto nereikalingu arba netinkamu (negalimu) naudoti ir </w:t>
      </w:r>
      <w:r w:rsidR="00BB59FF" w:rsidRPr="00082408">
        <w:t>šio turto nurašymo tvarkos apraš</w:t>
      </w:r>
      <w:r w:rsidR="00BB59FF">
        <w:t>u, patvirtintu</w:t>
      </w:r>
      <w:r w:rsidR="008842DE">
        <w:t xml:space="preserve"> </w:t>
      </w:r>
      <w:r w:rsidR="00082408">
        <w:t xml:space="preserve">Šakių 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082408">
        <w:t>:</w:t>
      </w:r>
    </w:p>
    <w:p w14:paraId="29636BB1" w14:textId="76275B48" w:rsidR="009B5368" w:rsidRDefault="009B5368" w:rsidP="009B5368">
      <w:pPr>
        <w:spacing w:line="360" w:lineRule="auto"/>
        <w:ind w:firstLine="851"/>
        <w:jc w:val="both"/>
      </w:pPr>
      <w:r>
        <w:t xml:space="preserve">1. N u r a š a u rajono savivaldybei nuosavybės teise priklausantį ir rajono savivaldybės administracijos patikėjimo teise valdomą pripažintą </w:t>
      </w:r>
      <w:r w:rsidRPr="009B5368">
        <w:t>nereikalingu arba netinkamu (negalimu)</w:t>
      </w:r>
      <w:r>
        <w:t xml:space="preserve"> naudoti </w:t>
      </w:r>
      <w:r w:rsidR="00FF2006">
        <w:t>Ūkio ir investicijų skyriaus</w:t>
      </w:r>
      <w:r w:rsidR="00340A1B" w:rsidRPr="00340A1B">
        <w:t xml:space="preserve"> naudojamas ir apskaitomas savivaldybės administracijos balanse</w:t>
      </w:r>
      <w:r w:rsidR="00FF2006">
        <w:t xml:space="preserve"> ilgalaikį nematerialųjį turtą</w:t>
      </w:r>
      <w:r w:rsidR="00340A1B">
        <w:t>:</w:t>
      </w:r>
    </w:p>
    <w:tbl>
      <w:tblPr>
        <w:tblpPr w:leftFromText="180" w:rightFromText="180" w:vertAnchor="text" w:horzAnchor="margin" w:tblpY="182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1418"/>
        <w:gridCol w:w="1417"/>
        <w:gridCol w:w="1276"/>
        <w:gridCol w:w="1276"/>
        <w:gridCol w:w="1275"/>
      </w:tblGrid>
      <w:tr w:rsidR="00FF2006" w:rsidRPr="00C53BC0" w14:paraId="19BF7481" w14:textId="77777777" w:rsidTr="00FF2006">
        <w:trPr>
          <w:trHeight w:val="699"/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2096" w14:textId="32F4E5D2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 w:rsidRPr="005D7078"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1DFE" w14:textId="2B35F935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 w:rsidRPr="005D7078">
              <w:t>Inv</w:t>
            </w:r>
            <w:r>
              <w:t>entorinis</w:t>
            </w:r>
            <w:r w:rsidRPr="005D7078">
              <w:t xml:space="preserve"> </w:t>
            </w:r>
            <w:r>
              <w:t>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6AB9" w14:textId="0535DA24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Įsigijimo</w:t>
            </w:r>
            <w:r w:rsidRPr="005D7078">
              <w:t xml:space="preserve">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9FFB2" w14:textId="58AA1F7A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 w:rsidRPr="005D7078"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03E3" w14:textId="6B59ADC6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 w:rsidRPr="005D7078">
              <w:t xml:space="preserve">Likutinė vertė, Eur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C96E" w14:textId="5B5133BE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 w:rsidRPr="005D7078">
              <w:t>Pastabos</w:t>
            </w:r>
          </w:p>
        </w:tc>
      </w:tr>
      <w:tr w:rsidR="00FF2006" w:rsidRPr="00C53BC0" w14:paraId="70E7B093" w14:textId="77777777" w:rsidTr="00FF2006">
        <w:trPr>
          <w:trHeight w:val="46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D112" w14:textId="4F099658" w:rsidR="00FF2006" w:rsidRPr="00C53BC0" w:rsidRDefault="00FF2006" w:rsidP="00FF200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D7078">
              <w:t>Šakių miesto daugiafunkcio sveikatingumo, ugdymo ir užimtumo centro komplekso techninis projektas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72F0" w14:textId="5C5E8BD4" w:rsidR="00FF2006" w:rsidRPr="00C53BC0" w:rsidRDefault="00FF2006" w:rsidP="00FF2006">
            <w:pPr>
              <w:jc w:val="center"/>
              <w:rPr>
                <w:color w:val="000000"/>
                <w:sz w:val="22"/>
                <w:szCs w:val="22"/>
              </w:rPr>
            </w:pPr>
            <w:r w:rsidRPr="005D7078">
              <w:t>103053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1B09" w14:textId="232F7B08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 w:rsidRPr="005D7078"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CE471" w14:textId="766A93D8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 w:rsidRPr="005D7078">
              <w:t>16335,00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7110" w14:textId="7ED962C7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322D" w14:textId="589E369A" w:rsidR="00FF2006" w:rsidRPr="00C53BC0" w:rsidRDefault="00FF2006" w:rsidP="00FF200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Projektas nebus vykdomas</w:t>
            </w:r>
          </w:p>
        </w:tc>
      </w:tr>
    </w:tbl>
    <w:p w14:paraId="6EA6166B" w14:textId="1BDF7C3B" w:rsidR="00566E61" w:rsidRPr="00340A1B" w:rsidRDefault="009B5368" w:rsidP="00340A1B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2. S k i r i u rajono savivaldybės administracijos </w:t>
      </w:r>
      <w:r w:rsidR="00FF2006">
        <w:t>Ūkio ir investicijų skyriaus vedėją</w:t>
      </w:r>
      <w:r>
        <w:t xml:space="preserve"> atsaking</w:t>
      </w:r>
      <w:r w:rsidR="00FF2006">
        <w:t>u</w:t>
      </w:r>
      <w:r>
        <w:t xml:space="preserve"> už įsakymo 1 punkte nurašomo turto likvidavimą.</w:t>
      </w: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31D3098D" w14:textId="77777777" w:rsidR="00340A1B" w:rsidRDefault="00340A1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506A1B1B" w14:textId="77777777" w:rsidR="00512BB1" w:rsidRDefault="00512BB1" w:rsidP="00512BB1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7FE2268A" w14:textId="77777777" w:rsidR="00512BB1" w:rsidRDefault="00512BB1" w:rsidP="00082408">
      <w:pPr>
        <w:jc w:val="both"/>
        <w:rPr>
          <w:szCs w:val="24"/>
        </w:rPr>
      </w:pPr>
    </w:p>
    <w:p w14:paraId="2C665C68" w14:textId="77777777" w:rsidR="00512BB1" w:rsidRDefault="00512BB1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121BF3E2" w:rsidR="00BD08FA" w:rsidRPr="00040577" w:rsidRDefault="00082408" w:rsidP="005C3F0D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5C3F0D">
        <w:rPr>
          <w:szCs w:val="24"/>
        </w:rPr>
        <w:t>5-</w:t>
      </w:r>
      <w:r w:rsidR="00340A1B">
        <w:rPr>
          <w:szCs w:val="24"/>
        </w:rPr>
        <w:t>10-</w:t>
      </w:r>
      <w:r w:rsidR="00512BB1">
        <w:rPr>
          <w:szCs w:val="24"/>
        </w:rPr>
        <w:t>2</w:t>
      </w:r>
      <w:r w:rsidR="00FF2006">
        <w:rPr>
          <w:szCs w:val="24"/>
        </w:rPr>
        <w:t>9</w:t>
      </w: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CEF5C" w14:textId="77777777" w:rsidR="006D0206" w:rsidRDefault="006D0206">
      <w:r>
        <w:separator/>
      </w:r>
    </w:p>
  </w:endnote>
  <w:endnote w:type="continuationSeparator" w:id="0">
    <w:p w14:paraId="20C393BC" w14:textId="77777777" w:rsidR="006D0206" w:rsidRDefault="006D0206">
      <w:r>
        <w:continuationSeparator/>
      </w:r>
    </w:p>
  </w:endnote>
  <w:endnote w:type="continuationNotice" w:id="1">
    <w:p w14:paraId="55525EAB" w14:textId="77777777" w:rsidR="006D0206" w:rsidRDefault="006D02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28385" w14:textId="77777777" w:rsidR="006D0206" w:rsidRDefault="006D0206">
      <w:r>
        <w:separator/>
      </w:r>
    </w:p>
  </w:footnote>
  <w:footnote w:type="continuationSeparator" w:id="0">
    <w:p w14:paraId="1E7AD720" w14:textId="77777777" w:rsidR="006D0206" w:rsidRDefault="006D0206">
      <w:r>
        <w:continuationSeparator/>
      </w:r>
    </w:p>
  </w:footnote>
  <w:footnote w:type="continuationNotice" w:id="1">
    <w:p w14:paraId="134B13E9" w14:textId="77777777" w:rsidR="006D0206" w:rsidRDefault="006D02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363674458">
    <w:abstractNumId w:val="7"/>
  </w:num>
  <w:num w:numId="2" w16cid:durableId="2050908758">
    <w:abstractNumId w:val="0"/>
  </w:num>
  <w:num w:numId="3" w16cid:durableId="1338726740">
    <w:abstractNumId w:val="3"/>
  </w:num>
  <w:num w:numId="4" w16cid:durableId="1834830163">
    <w:abstractNumId w:val="11"/>
  </w:num>
  <w:num w:numId="5" w16cid:durableId="161165932">
    <w:abstractNumId w:val="12"/>
  </w:num>
  <w:num w:numId="6" w16cid:durableId="2099591951">
    <w:abstractNumId w:val="5"/>
  </w:num>
  <w:num w:numId="7" w16cid:durableId="812602034">
    <w:abstractNumId w:val="4"/>
  </w:num>
  <w:num w:numId="8" w16cid:durableId="416169407">
    <w:abstractNumId w:val="8"/>
  </w:num>
  <w:num w:numId="9" w16cid:durableId="1456294110">
    <w:abstractNumId w:val="16"/>
  </w:num>
  <w:num w:numId="10" w16cid:durableId="599992865">
    <w:abstractNumId w:val="2"/>
  </w:num>
  <w:num w:numId="11" w16cid:durableId="353305639">
    <w:abstractNumId w:val="6"/>
  </w:num>
  <w:num w:numId="12" w16cid:durableId="693464698">
    <w:abstractNumId w:val="10"/>
  </w:num>
  <w:num w:numId="13" w16cid:durableId="708527778">
    <w:abstractNumId w:val="1"/>
  </w:num>
  <w:num w:numId="14" w16cid:durableId="451479155">
    <w:abstractNumId w:val="9"/>
  </w:num>
  <w:num w:numId="15" w16cid:durableId="1098911281">
    <w:abstractNumId w:val="13"/>
  </w:num>
  <w:num w:numId="16" w16cid:durableId="1368411895">
    <w:abstractNumId w:val="15"/>
  </w:num>
  <w:num w:numId="17" w16cid:durableId="21165147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5B8"/>
    <w:rsid w:val="00040577"/>
    <w:rsid w:val="00046560"/>
    <w:rsid w:val="00047B20"/>
    <w:rsid w:val="00071691"/>
    <w:rsid w:val="00082408"/>
    <w:rsid w:val="00085DC1"/>
    <w:rsid w:val="000909F1"/>
    <w:rsid w:val="00091663"/>
    <w:rsid w:val="000A41EC"/>
    <w:rsid w:val="000A61D7"/>
    <w:rsid w:val="000C5E59"/>
    <w:rsid w:val="000D1CE5"/>
    <w:rsid w:val="000E2C11"/>
    <w:rsid w:val="000E78FB"/>
    <w:rsid w:val="000F097C"/>
    <w:rsid w:val="001060C4"/>
    <w:rsid w:val="00114B24"/>
    <w:rsid w:val="00115CCE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34A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0C64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0A1B"/>
    <w:rsid w:val="00342E29"/>
    <w:rsid w:val="003539C6"/>
    <w:rsid w:val="003565B7"/>
    <w:rsid w:val="003909D3"/>
    <w:rsid w:val="003A095C"/>
    <w:rsid w:val="003A0C31"/>
    <w:rsid w:val="003B07A3"/>
    <w:rsid w:val="003E2CBB"/>
    <w:rsid w:val="003F491F"/>
    <w:rsid w:val="00434111"/>
    <w:rsid w:val="00435ADB"/>
    <w:rsid w:val="00447377"/>
    <w:rsid w:val="00467E61"/>
    <w:rsid w:val="00474A4F"/>
    <w:rsid w:val="00475817"/>
    <w:rsid w:val="00482693"/>
    <w:rsid w:val="004A0196"/>
    <w:rsid w:val="004B6251"/>
    <w:rsid w:val="004C4343"/>
    <w:rsid w:val="00512BB1"/>
    <w:rsid w:val="00521D86"/>
    <w:rsid w:val="00523DEC"/>
    <w:rsid w:val="00536F07"/>
    <w:rsid w:val="005479E9"/>
    <w:rsid w:val="00551097"/>
    <w:rsid w:val="00551952"/>
    <w:rsid w:val="0056231E"/>
    <w:rsid w:val="00565A23"/>
    <w:rsid w:val="00566E61"/>
    <w:rsid w:val="0057170D"/>
    <w:rsid w:val="005730A1"/>
    <w:rsid w:val="00582540"/>
    <w:rsid w:val="00583E25"/>
    <w:rsid w:val="00590287"/>
    <w:rsid w:val="005B0A93"/>
    <w:rsid w:val="005B40A6"/>
    <w:rsid w:val="005B6BC0"/>
    <w:rsid w:val="005C3F0D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D0206"/>
    <w:rsid w:val="006E68A4"/>
    <w:rsid w:val="0070001E"/>
    <w:rsid w:val="00703D35"/>
    <w:rsid w:val="00757A49"/>
    <w:rsid w:val="00764B58"/>
    <w:rsid w:val="00771644"/>
    <w:rsid w:val="007810A9"/>
    <w:rsid w:val="007A4D53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17B03"/>
    <w:rsid w:val="00831332"/>
    <w:rsid w:val="00831D53"/>
    <w:rsid w:val="00837442"/>
    <w:rsid w:val="00841333"/>
    <w:rsid w:val="00866B67"/>
    <w:rsid w:val="00866F84"/>
    <w:rsid w:val="00867EF7"/>
    <w:rsid w:val="0088205B"/>
    <w:rsid w:val="00883391"/>
    <w:rsid w:val="008842DE"/>
    <w:rsid w:val="008C1B78"/>
    <w:rsid w:val="008C5124"/>
    <w:rsid w:val="008D3989"/>
    <w:rsid w:val="008E0791"/>
    <w:rsid w:val="008F1C44"/>
    <w:rsid w:val="008F230F"/>
    <w:rsid w:val="008F4809"/>
    <w:rsid w:val="009041E0"/>
    <w:rsid w:val="009635E6"/>
    <w:rsid w:val="009736DB"/>
    <w:rsid w:val="00980871"/>
    <w:rsid w:val="0098205C"/>
    <w:rsid w:val="009A679F"/>
    <w:rsid w:val="009B5368"/>
    <w:rsid w:val="009C4EAB"/>
    <w:rsid w:val="009F065C"/>
    <w:rsid w:val="00A04025"/>
    <w:rsid w:val="00A07529"/>
    <w:rsid w:val="00A31501"/>
    <w:rsid w:val="00A71C4D"/>
    <w:rsid w:val="00A8045B"/>
    <w:rsid w:val="00A84F6A"/>
    <w:rsid w:val="00A87B40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540B6"/>
    <w:rsid w:val="00B62B96"/>
    <w:rsid w:val="00B75F85"/>
    <w:rsid w:val="00B8436F"/>
    <w:rsid w:val="00B84601"/>
    <w:rsid w:val="00B94215"/>
    <w:rsid w:val="00BB2048"/>
    <w:rsid w:val="00BB212F"/>
    <w:rsid w:val="00BB59FF"/>
    <w:rsid w:val="00BB6F1E"/>
    <w:rsid w:val="00BD08FA"/>
    <w:rsid w:val="00BD536B"/>
    <w:rsid w:val="00BD56ED"/>
    <w:rsid w:val="00BE1E33"/>
    <w:rsid w:val="00BE4C6A"/>
    <w:rsid w:val="00BE6D25"/>
    <w:rsid w:val="00BF7DEF"/>
    <w:rsid w:val="00C2225A"/>
    <w:rsid w:val="00C31E0B"/>
    <w:rsid w:val="00C347C9"/>
    <w:rsid w:val="00C42E05"/>
    <w:rsid w:val="00C838D9"/>
    <w:rsid w:val="00C84A75"/>
    <w:rsid w:val="00C8703D"/>
    <w:rsid w:val="00C921BD"/>
    <w:rsid w:val="00C9241E"/>
    <w:rsid w:val="00C92881"/>
    <w:rsid w:val="00C97FAC"/>
    <w:rsid w:val="00CA67DC"/>
    <w:rsid w:val="00CA6ECE"/>
    <w:rsid w:val="00CF292A"/>
    <w:rsid w:val="00D149D5"/>
    <w:rsid w:val="00D20B94"/>
    <w:rsid w:val="00D36F5C"/>
    <w:rsid w:val="00D45B16"/>
    <w:rsid w:val="00D53B4F"/>
    <w:rsid w:val="00D66758"/>
    <w:rsid w:val="00D95655"/>
    <w:rsid w:val="00D96480"/>
    <w:rsid w:val="00DA5845"/>
    <w:rsid w:val="00DB00D2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94F53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10AFD"/>
    <w:rsid w:val="00F15154"/>
    <w:rsid w:val="00F203CB"/>
    <w:rsid w:val="00F21DB9"/>
    <w:rsid w:val="00F423B4"/>
    <w:rsid w:val="00F45855"/>
    <w:rsid w:val="00F537C0"/>
    <w:rsid w:val="00F83352"/>
    <w:rsid w:val="00F84AE3"/>
    <w:rsid w:val="00F85742"/>
    <w:rsid w:val="00F9792D"/>
    <w:rsid w:val="00FB7C45"/>
    <w:rsid w:val="00FC31B0"/>
    <w:rsid w:val="00FC4B55"/>
    <w:rsid w:val="00FD0668"/>
    <w:rsid w:val="00FD6CB6"/>
    <w:rsid w:val="00FE2A6C"/>
    <w:rsid w:val="00FF2006"/>
    <w:rsid w:val="00FF24EB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3</cp:revision>
  <cp:lastPrinted>2021-02-18T14:25:00Z</cp:lastPrinted>
  <dcterms:created xsi:type="dcterms:W3CDTF">2025-10-29T07:36:00Z</dcterms:created>
  <dcterms:modified xsi:type="dcterms:W3CDTF">2025-10-29T07:44:00Z</dcterms:modified>
</cp:coreProperties>
</file>