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70064E1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2137BD12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5C3F0D">
        <w:t>5</w:t>
      </w:r>
      <w:r w:rsidR="00435ADB">
        <w:t xml:space="preserve"> m.</w:t>
      </w:r>
      <w:r w:rsidR="00ED5A7B">
        <w:t xml:space="preserve"> </w:t>
      </w:r>
      <w:r w:rsidR="00512BB1">
        <w:t>spalio</w:t>
      </w:r>
      <w:r w:rsidR="004264C0">
        <w:t xml:space="preserve"> 21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6D635B43" w:rsidR="00082408" w:rsidRDefault="00566E61" w:rsidP="00566E61">
      <w:pPr>
        <w:spacing w:line="360" w:lineRule="auto"/>
        <w:ind w:firstLine="720"/>
        <w:jc w:val="both"/>
      </w:pPr>
      <w:r>
        <w:t>Vadovaudamasi</w:t>
      </w:r>
      <w:r w:rsidR="00512BB1">
        <w:t>s</w:t>
      </w:r>
      <w:r>
        <w:t xml:space="preserve">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8842DE">
        <w:t xml:space="preserve"> </w:t>
      </w:r>
      <w:r w:rsidR="00082408">
        <w:t xml:space="preserve">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340A1B">
        <w:t>,</w:t>
      </w:r>
      <w:r w:rsidR="00512BB1" w:rsidRPr="00512BB1">
        <w:t xml:space="preserve"> bei atsižvelgdamas į</w:t>
      </w:r>
      <w:r w:rsidR="00512BB1">
        <w:t xml:space="preserve"> Aukciono komisijos posėdžio 2025 m. spalio 7 d. protokolą Nr. VL-877</w:t>
      </w:r>
      <w:r w:rsidR="00082408">
        <w:t>:</w:t>
      </w:r>
    </w:p>
    <w:p w14:paraId="29636BB1" w14:textId="4FF2C1A5" w:rsidR="009B5368" w:rsidRDefault="009B5368" w:rsidP="009B5368">
      <w:pPr>
        <w:spacing w:line="360" w:lineRule="auto"/>
        <w:ind w:firstLine="851"/>
        <w:jc w:val="both"/>
      </w:pPr>
      <w:r>
        <w:t xml:space="preserve">1. N u r a š a u rajono savivaldybei nuosavybės teise priklausantį ir rajono savivaldybės administracijos patikėjimo teise valdomą pripažintą </w:t>
      </w:r>
      <w:r w:rsidRPr="009B5368">
        <w:t>nereikalingu arba netinkamu (negalimu)</w:t>
      </w:r>
      <w:r>
        <w:t xml:space="preserve"> naudoti </w:t>
      </w:r>
      <w:r w:rsidR="00340A1B">
        <w:t>s</w:t>
      </w:r>
      <w:r w:rsidR="00340A1B" w:rsidRPr="00340A1B">
        <w:t>veikatos reikalų koordinatorės (vyriausios specialistės) naudojam</w:t>
      </w:r>
      <w:r w:rsidR="004C5C5F">
        <w:t>ą</w:t>
      </w:r>
      <w:r w:rsidR="00340A1B" w:rsidRPr="00340A1B">
        <w:t xml:space="preserve"> ir apskaitom</w:t>
      </w:r>
      <w:r w:rsidR="004C5C5F">
        <w:t>ą</w:t>
      </w:r>
      <w:r w:rsidR="00340A1B" w:rsidRPr="00340A1B">
        <w:t xml:space="preserve"> savivaldybės administracijos balanse</w:t>
      </w:r>
      <w:r w:rsidR="004C5C5F">
        <w:t xml:space="preserve"> </w:t>
      </w:r>
      <w:r w:rsidR="004264C0" w:rsidRPr="004264C0">
        <w:t>ilgalaik</w:t>
      </w:r>
      <w:r w:rsidR="004264C0">
        <w:t>į</w:t>
      </w:r>
      <w:r w:rsidR="004264C0" w:rsidRPr="004264C0">
        <w:t xml:space="preserve"> material</w:t>
      </w:r>
      <w:r w:rsidR="004264C0">
        <w:t>ųjį</w:t>
      </w:r>
      <w:r w:rsidR="004264C0" w:rsidRPr="004264C0">
        <w:t xml:space="preserve"> turt</w:t>
      </w:r>
      <w:r w:rsidR="004264C0">
        <w:t>ą</w:t>
      </w:r>
      <w:r w:rsidR="00340A1B">
        <w:t>:</w:t>
      </w:r>
    </w:p>
    <w:tbl>
      <w:tblPr>
        <w:tblpPr w:leftFromText="180" w:rightFromText="180" w:vertAnchor="text" w:horzAnchor="margin" w:tblpY="182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1276"/>
        <w:gridCol w:w="1701"/>
        <w:gridCol w:w="1276"/>
        <w:gridCol w:w="1417"/>
        <w:gridCol w:w="992"/>
      </w:tblGrid>
      <w:tr w:rsidR="00340A1B" w:rsidRPr="00C53BC0" w14:paraId="19BF7481" w14:textId="77777777" w:rsidTr="004264C0">
        <w:trPr>
          <w:trHeight w:val="699"/>
          <w:tblHeader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52096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Turto 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1DFE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Inventorinis numeris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6AB9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FFB2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Įsigijimo vertė, Eur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03E3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Likutinė vertė, Eur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C96E" w14:textId="77777777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Pastabos</w:t>
            </w:r>
          </w:p>
        </w:tc>
      </w:tr>
      <w:tr w:rsidR="00340A1B" w:rsidRPr="00C53BC0" w14:paraId="70E7B093" w14:textId="77777777" w:rsidTr="004264C0">
        <w:trPr>
          <w:trHeight w:val="46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D112" w14:textId="74321D43" w:rsidR="00340A1B" w:rsidRPr="00C53BC0" w:rsidRDefault="00340A1B" w:rsidP="00F60CDE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53BC0">
              <w:rPr>
                <w:sz w:val="22"/>
                <w:szCs w:val="22"/>
              </w:rPr>
              <w:t xml:space="preserve">Automobilis </w:t>
            </w:r>
            <w:r w:rsidR="004C5C5F">
              <w:rPr>
                <w:sz w:val="22"/>
                <w:szCs w:val="22"/>
              </w:rPr>
              <w:t>„</w:t>
            </w:r>
            <w:r w:rsidRPr="00C53BC0">
              <w:rPr>
                <w:sz w:val="22"/>
                <w:szCs w:val="22"/>
              </w:rPr>
              <w:t xml:space="preserve">Volkswagen </w:t>
            </w:r>
            <w:proofErr w:type="spellStart"/>
            <w:r w:rsidRPr="00C53BC0">
              <w:rPr>
                <w:sz w:val="22"/>
                <w:szCs w:val="22"/>
              </w:rPr>
              <w:t>Golf</w:t>
            </w:r>
            <w:proofErr w:type="spellEnd"/>
            <w:r w:rsidRPr="00C53BC0">
              <w:rPr>
                <w:sz w:val="22"/>
                <w:szCs w:val="22"/>
              </w:rPr>
              <w:t xml:space="preserve"> </w:t>
            </w:r>
            <w:proofErr w:type="spellStart"/>
            <w:r w:rsidRPr="00C53BC0">
              <w:rPr>
                <w:sz w:val="22"/>
                <w:szCs w:val="22"/>
              </w:rPr>
              <w:t>Variant</w:t>
            </w:r>
            <w:proofErr w:type="spellEnd"/>
            <w:r w:rsidR="004C5C5F">
              <w:rPr>
                <w:sz w:val="22"/>
                <w:szCs w:val="22"/>
              </w:rPr>
              <w:t>“</w:t>
            </w:r>
            <w:r w:rsidRPr="00C53BC0">
              <w:rPr>
                <w:sz w:val="22"/>
                <w:szCs w:val="22"/>
              </w:rPr>
              <w:t>, valstyb</w:t>
            </w:r>
            <w:r w:rsidR="00725E67">
              <w:rPr>
                <w:sz w:val="22"/>
                <w:szCs w:val="22"/>
              </w:rPr>
              <w:t>inis</w:t>
            </w:r>
            <w:r w:rsidRPr="00C53BC0">
              <w:rPr>
                <w:sz w:val="22"/>
                <w:szCs w:val="22"/>
              </w:rPr>
              <w:t xml:space="preserve"> Nr. RVZ842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72F0" w14:textId="77777777" w:rsidR="00340A1B" w:rsidRPr="00C53BC0" w:rsidRDefault="00340A1B" w:rsidP="00F60CDE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53BC0">
              <w:rPr>
                <w:sz w:val="22"/>
                <w:szCs w:val="22"/>
              </w:rPr>
              <w:t>4408-001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1B09" w14:textId="2ABAEEE3" w:rsidR="00340A1B" w:rsidRPr="00C53BC0" w:rsidRDefault="00340A1B" w:rsidP="00F60CDE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2018</w:t>
            </w:r>
            <w:r w:rsidR="00725E67">
              <w:rPr>
                <w:sz w:val="22"/>
                <w:szCs w:val="22"/>
              </w:rPr>
              <w:t xml:space="preserve"> </w:t>
            </w:r>
            <w:r w:rsidRPr="00C53BC0">
              <w:rPr>
                <w:sz w:val="22"/>
                <w:szCs w:val="22"/>
              </w:rPr>
              <w:t>m. perdavė LR sveikatos ministerija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E471" w14:textId="77777777" w:rsidR="00340A1B" w:rsidRPr="00C53BC0" w:rsidRDefault="00340A1B" w:rsidP="00F60CDE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18543,44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7110" w14:textId="77777777" w:rsidR="00340A1B" w:rsidRPr="00C53BC0" w:rsidRDefault="00340A1B" w:rsidP="00F60CDE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322D" w14:textId="77777777" w:rsidR="00340A1B" w:rsidRPr="00C53BC0" w:rsidRDefault="00340A1B" w:rsidP="00F60CDE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057837EE" w14:textId="77777777" w:rsidR="004264C0" w:rsidRDefault="004264C0" w:rsidP="00340A1B">
      <w:pPr>
        <w:spacing w:line="360" w:lineRule="auto"/>
        <w:ind w:firstLine="851"/>
        <w:jc w:val="both"/>
      </w:pPr>
    </w:p>
    <w:p w14:paraId="6EA6166B" w14:textId="6A6A2772" w:rsidR="00566E61" w:rsidRPr="00340A1B" w:rsidRDefault="009B5368" w:rsidP="00340A1B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2. S k i r i u rajono savivaldybės administracijos </w:t>
      </w:r>
      <w:r w:rsidR="00340A1B" w:rsidRPr="00340A1B">
        <w:t>sveikatos reikalų koordinator</w:t>
      </w:r>
      <w:r w:rsidR="00340A1B">
        <w:t>ę</w:t>
      </w:r>
      <w:r w:rsidR="00340A1B" w:rsidRPr="00340A1B">
        <w:t xml:space="preserve"> (vyriausi</w:t>
      </w:r>
      <w:r w:rsidR="00340A1B">
        <w:t>ąją</w:t>
      </w:r>
      <w:r w:rsidR="00340A1B" w:rsidRPr="00340A1B">
        <w:t xml:space="preserve"> specialist</w:t>
      </w:r>
      <w:r w:rsidR="00340A1B">
        <w:t>ę</w:t>
      </w:r>
      <w:r w:rsidR="00340A1B" w:rsidRPr="00340A1B">
        <w:t>)</w:t>
      </w:r>
      <w:r>
        <w:t>, atsakinga už įsakymo 1 punkte nurašomo turto išardymą ir likvidavimą.</w:t>
      </w: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31D3098D" w14:textId="77777777" w:rsidR="00340A1B" w:rsidRDefault="00340A1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506A1B1B" w14:textId="77777777" w:rsidR="00512BB1" w:rsidRDefault="00512BB1" w:rsidP="00512BB1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 xml:space="preserve">Vytautas </w:t>
      </w:r>
      <w:proofErr w:type="spellStart"/>
      <w:r>
        <w:rPr>
          <w:szCs w:val="24"/>
        </w:rPr>
        <w:t>Ižganaitis</w:t>
      </w:r>
      <w:proofErr w:type="spellEnd"/>
    </w:p>
    <w:p w14:paraId="05513FC8" w14:textId="77777777" w:rsidR="00340A1B" w:rsidRDefault="00340A1B" w:rsidP="00082408">
      <w:pPr>
        <w:jc w:val="both"/>
        <w:rPr>
          <w:szCs w:val="24"/>
        </w:rPr>
      </w:pPr>
    </w:p>
    <w:p w14:paraId="2C665C68" w14:textId="77777777" w:rsidR="00512BB1" w:rsidRDefault="00512BB1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4054CA11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5C3F0D">
        <w:rPr>
          <w:szCs w:val="24"/>
        </w:rPr>
        <w:t>5-</w:t>
      </w:r>
      <w:r w:rsidR="00340A1B">
        <w:rPr>
          <w:szCs w:val="24"/>
        </w:rPr>
        <w:t>10-</w:t>
      </w:r>
      <w:r w:rsidR="00512BB1">
        <w:rPr>
          <w:szCs w:val="24"/>
        </w:rPr>
        <w:t>20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CBB84" w14:textId="77777777" w:rsidR="00523DEC" w:rsidRDefault="00523DEC">
      <w:r>
        <w:separator/>
      </w:r>
    </w:p>
  </w:endnote>
  <w:endnote w:type="continuationSeparator" w:id="0">
    <w:p w14:paraId="1DD39384" w14:textId="77777777" w:rsidR="00523DEC" w:rsidRDefault="00523DEC">
      <w:r>
        <w:continuationSeparator/>
      </w:r>
    </w:p>
  </w:endnote>
  <w:endnote w:type="continuationNotice" w:id="1">
    <w:p w14:paraId="1507D9AB" w14:textId="77777777" w:rsidR="00523DEC" w:rsidRDefault="00523D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A731D" w14:textId="77777777" w:rsidR="00523DEC" w:rsidRDefault="00523DEC">
      <w:r>
        <w:separator/>
      </w:r>
    </w:p>
  </w:footnote>
  <w:footnote w:type="continuationSeparator" w:id="0">
    <w:p w14:paraId="3B6924E4" w14:textId="77777777" w:rsidR="00523DEC" w:rsidRDefault="00523DEC">
      <w:r>
        <w:continuationSeparator/>
      </w:r>
    </w:p>
  </w:footnote>
  <w:footnote w:type="continuationNotice" w:id="1">
    <w:p w14:paraId="17A661C7" w14:textId="77777777" w:rsidR="00523DEC" w:rsidRDefault="00523D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47092327">
    <w:abstractNumId w:val="7"/>
  </w:num>
  <w:num w:numId="2" w16cid:durableId="1273518143">
    <w:abstractNumId w:val="0"/>
  </w:num>
  <w:num w:numId="3" w16cid:durableId="678654502">
    <w:abstractNumId w:val="3"/>
  </w:num>
  <w:num w:numId="4" w16cid:durableId="844631017">
    <w:abstractNumId w:val="11"/>
  </w:num>
  <w:num w:numId="5" w16cid:durableId="62221111">
    <w:abstractNumId w:val="12"/>
  </w:num>
  <w:num w:numId="6" w16cid:durableId="22483747">
    <w:abstractNumId w:val="5"/>
  </w:num>
  <w:num w:numId="7" w16cid:durableId="1394700092">
    <w:abstractNumId w:val="4"/>
  </w:num>
  <w:num w:numId="8" w16cid:durableId="911429386">
    <w:abstractNumId w:val="8"/>
  </w:num>
  <w:num w:numId="9" w16cid:durableId="672992971">
    <w:abstractNumId w:val="16"/>
  </w:num>
  <w:num w:numId="10" w16cid:durableId="818107484">
    <w:abstractNumId w:val="2"/>
  </w:num>
  <w:num w:numId="11" w16cid:durableId="749540651">
    <w:abstractNumId w:val="6"/>
  </w:num>
  <w:num w:numId="12" w16cid:durableId="1797750330">
    <w:abstractNumId w:val="10"/>
  </w:num>
  <w:num w:numId="13" w16cid:durableId="77479886">
    <w:abstractNumId w:val="1"/>
  </w:num>
  <w:num w:numId="14" w16cid:durableId="1782676395">
    <w:abstractNumId w:val="9"/>
  </w:num>
  <w:num w:numId="15" w16cid:durableId="14966562">
    <w:abstractNumId w:val="13"/>
  </w:num>
  <w:num w:numId="16" w16cid:durableId="1953828367">
    <w:abstractNumId w:val="15"/>
  </w:num>
  <w:num w:numId="17" w16cid:durableId="6299446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5B8"/>
    <w:rsid w:val="00040577"/>
    <w:rsid w:val="00046560"/>
    <w:rsid w:val="00047B20"/>
    <w:rsid w:val="00071691"/>
    <w:rsid w:val="00082408"/>
    <w:rsid w:val="00085DC1"/>
    <w:rsid w:val="000909F1"/>
    <w:rsid w:val="00091663"/>
    <w:rsid w:val="000A41EC"/>
    <w:rsid w:val="000A61D7"/>
    <w:rsid w:val="000C5E59"/>
    <w:rsid w:val="000D1CE5"/>
    <w:rsid w:val="000E0409"/>
    <w:rsid w:val="000E78FB"/>
    <w:rsid w:val="000F097C"/>
    <w:rsid w:val="001060C4"/>
    <w:rsid w:val="00114B24"/>
    <w:rsid w:val="00115CCE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34A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56442"/>
    <w:rsid w:val="002573C1"/>
    <w:rsid w:val="00274F78"/>
    <w:rsid w:val="002765E4"/>
    <w:rsid w:val="00284D63"/>
    <w:rsid w:val="0028720A"/>
    <w:rsid w:val="002B0425"/>
    <w:rsid w:val="002B0C64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0A1B"/>
    <w:rsid w:val="00342E29"/>
    <w:rsid w:val="003539C6"/>
    <w:rsid w:val="003565B7"/>
    <w:rsid w:val="003909D3"/>
    <w:rsid w:val="003A095C"/>
    <w:rsid w:val="003A0C31"/>
    <w:rsid w:val="003B07A3"/>
    <w:rsid w:val="003E2CBB"/>
    <w:rsid w:val="003F491F"/>
    <w:rsid w:val="004264C0"/>
    <w:rsid w:val="00434111"/>
    <w:rsid w:val="00435ADB"/>
    <w:rsid w:val="00447377"/>
    <w:rsid w:val="00467E61"/>
    <w:rsid w:val="00474A4F"/>
    <w:rsid w:val="00475817"/>
    <w:rsid w:val="00482693"/>
    <w:rsid w:val="004A0196"/>
    <w:rsid w:val="004B6251"/>
    <w:rsid w:val="004C4343"/>
    <w:rsid w:val="004C5C5F"/>
    <w:rsid w:val="00512BB1"/>
    <w:rsid w:val="00521D86"/>
    <w:rsid w:val="00523DEC"/>
    <w:rsid w:val="00536F07"/>
    <w:rsid w:val="005479E9"/>
    <w:rsid w:val="00551097"/>
    <w:rsid w:val="00551952"/>
    <w:rsid w:val="0055199F"/>
    <w:rsid w:val="0056231E"/>
    <w:rsid w:val="00565A23"/>
    <w:rsid w:val="00566E61"/>
    <w:rsid w:val="0057170D"/>
    <w:rsid w:val="005730A1"/>
    <w:rsid w:val="00582540"/>
    <w:rsid w:val="00583E25"/>
    <w:rsid w:val="00590287"/>
    <w:rsid w:val="005B0A93"/>
    <w:rsid w:val="005B40A6"/>
    <w:rsid w:val="005B6BC0"/>
    <w:rsid w:val="005C3F0D"/>
    <w:rsid w:val="00610881"/>
    <w:rsid w:val="00615B73"/>
    <w:rsid w:val="00615D04"/>
    <w:rsid w:val="00627FD0"/>
    <w:rsid w:val="0067396C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70001E"/>
    <w:rsid w:val="00703D35"/>
    <w:rsid w:val="00725E67"/>
    <w:rsid w:val="007423C0"/>
    <w:rsid w:val="00757A49"/>
    <w:rsid w:val="00764B58"/>
    <w:rsid w:val="00771644"/>
    <w:rsid w:val="007810A9"/>
    <w:rsid w:val="007A4D53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842DE"/>
    <w:rsid w:val="008C1B78"/>
    <w:rsid w:val="008C5124"/>
    <w:rsid w:val="008D3989"/>
    <w:rsid w:val="008E0791"/>
    <w:rsid w:val="008F1C44"/>
    <w:rsid w:val="008F230F"/>
    <w:rsid w:val="008F4809"/>
    <w:rsid w:val="009041E0"/>
    <w:rsid w:val="009635E6"/>
    <w:rsid w:val="009736DB"/>
    <w:rsid w:val="00980871"/>
    <w:rsid w:val="0098205C"/>
    <w:rsid w:val="009A679F"/>
    <w:rsid w:val="009B5368"/>
    <w:rsid w:val="009C4EAB"/>
    <w:rsid w:val="009F065C"/>
    <w:rsid w:val="00A07529"/>
    <w:rsid w:val="00A31501"/>
    <w:rsid w:val="00A71C4D"/>
    <w:rsid w:val="00A8045B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40B6"/>
    <w:rsid w:val="00B62B96"/>
    <w:rsid w:val="00B75F85"/>
    <w:rsid w:val="00B8436F"/>
    <w:rsid w:val="00B84601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BF7DEF"/>
    <w:rsid w:val="00C2225A"/>
    <w:rsid w:val="00C31E0B"/>
    <w:rsid w:val="00C347C9"/>
    <w:rsid w:val="00C42E05"/>
    <w:rsid w:val="00C838D9"/>
    <w:rsid w:val="00C84A75"/>
    <w:rsid w:val="00C8703D"/>
    <w:rsid w:val="00C921BD"/>
    <w:rsid w:val="00C9241E"/>
    <w:rsid w:val="00C92881"/>
    <w:rsid w:val="00C97FAC"/>
    <w:rsid w:val="00CA67DC"/>
    <w:rsid w:val="00CA6ECE"/>
    <w:rsid w:val="00CF292A"/>
    <w:rsid w:val="00D149D5"/>
    <w:rsid w:val="00D20B94"/>
    <w:rsid w:val="00D36F5C"/>
    <w:rsid w:val="00D45B16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0AFD"/>
    <w:rsid w:val="00F15154"/>
    <w:rsid w:val="00F203CB"/>
    <w:rsid w:val="00F21DB9"/>
    <w:rsid w:val="00F423B4"/>
    <w:rsid w:val="00F45855"/>
    <w:rsid w:val="00F537C0"/>
    <w:rsid w:val="00F83352"/>
    <w:rsid w:val="00F84AE3"/>
    <w:rsid w:val="00F85742"/>
    <w:rsid w:val="00F9792D"/>
    <w:rsid w:val="00FB7C45"/>
    <w:rsid w:val="00FC31B0"/>
    <w:rsid w:val="00FC4B55"/>
    <w:rsid w:val="00FD0668"/>
    <w:rsid w:val="00FD6CB6"/>
    <w:rsid w:val="00FE2A6C"/>
    <w:rsid w:val="00FF24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1</Pages>
  <Words>206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7</cp:revision>
  <cp:lastPrinted>2021-02-18T14:25:00Z</cp:lastPrinted>
  <dcterms:created xsi:type="dcterms:W3CDTF">2025-10-15T07:49:00Z</dcterms:created>
  <dcterms:modified xsi:type="dcterms:W3CDTF">2025-10-21T05:58:00Z</dcterms:modified>
</cp:coreProperties>
</file>