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7C4B6110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 xml:space="preserve">TEIKIMO </w:t>
      </w:r>
      <w:r w:rsidR="005B5AD5">
        <w:rPr>
          <w:b/>
          <w:lang w:val="lt-LT"/>
        </w:rPr>
        <w:t>PATIKSLINTI 2025 METŲ ŠAKIŲ RAJONO SAVIVALDYBĖS BIUDŽETĄ</w:t>
      </w:r>
    </w:p>
    <w:p w14:paraId="782D4D9C" w14:textId="77777777" w:rsidR="00BB6CFD" w:rsidRPr="00BB6CFD" w:rsidRDefault="00BB6CFD" w:rsidP="00BB6CFD">
      <w:pPr>
        <w:rPr>
          <w:lang w:val="lt-LT"/>
        </w:rPr>
      </w:pPr>
    </w:p>
    <w:p w14:paraId="39BD145F" w14:textId="296FDAA3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77527">
        <w:rPr>
          <w:rFonts w:ascii="Times New Roman" w:hAnsi="Times New Roman"/>
          <w:sz w:val="24"/>
          <w:szCs w:val="24"/>
          <w:lang w:val="lt-LT"/>
        </w:rPr>
        <w:t>lapkričio</w:t>
      </w:r>
      <w:r w:rsidR="00374F0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13CAF1AE" w:rsidR="00000C8B" w:rsidRPr="001E4FB8" w:rsidRDefault="00000C8B" w:rsidP="005B5AD5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5B5AD5">
        <w:rPr>
          <w:rFonts w:ascii="Times New Roman" w:hAnsi="Times New Roman"/>
          <w:sz w:val="24"/>
          <w:lang w:val="lt-LT"/>
        </w:rPr>
        <w:t>66</w:t>
      </w:r>
      <w:r w:rsidR="00A65CA6">
        <w:rPr>
          <w:rFonts w:ascii="Times New Roman" w:hAnsi="Times New Roman"/>
          <w:sz w:val="24"/>
          <w:lang w:val="lt-LT"/>
        </w:rPr>
        <w:t xml:space="preserve"> straipsnio </w:t>
      </w:r>
      <w:r w:rsidR="005B5AD5">
        <w:rPr>
          <w:rFonts w:ascii="Times New Roman" w:hAnsi="Times New Roman"/>
          <w:sz w:val="24"/>
          <w:lang w:val="lt-LT"/>
        </w:rPr>
        <w:t>2</w:t>
      </w:r>
      <w:r w:rsidR="00A65CA6">
        <w:rPr>
          <w:rFonts w:ascii="Times New Roman" w:hAnsi="Times New Roman"/>
          <w:sz w:val="24"/>
          <w:lang w:val="lt-LT"/>
        </w:rPr>
        <w:t xml:space="preserve"> dalimi</w:t>
      </w:r>
      <w:r w:rsidR="00374F0A">
        <w:rPr>
          <w:rFonts w:ascii="Times New Roman" w:hAnsi="Times New Roman"/>
          <w:sz w:val="24"/>
          <w:lang w:val="lt-LT"/>
        </w:rPr>
        <w:t xml:space="preserve">, </w:t>
      </w:r>
      <w:r w:rsidR="005B5AD5">
        <w:rPr>
          <w:rFonts w:ascii="Times New Roman" w:hAnsi="Times New Roman"/>
          <w:sz w:val="24"/>
          <w:lang w:val="lt-LT"/>
        </w:rPr>
        <w:tab/>
      </w:r>
      <w:r w:rsidR="00762287">
        <w:rPr>
          <w:rFonts w:ascii="Times New Roman" w:hAnsi="Times New Roman"/>
          <w:sz w:val="24"/>
          <w:lang w:val="lt-LT"/>
        </w:rPr>
        <w:t>t</w:t>
      </w:r>
      <w:r w:rsidR="001D433E">
        <w:rPr>
          <w:rFonts w:ascii="Times New Roman" w:hAnsi="Times New Roman"/>
          <w:sz w:val="24"/>
          <w:lang w:val="lt-LT"/>
        </w:rPr>
        <w:t xml:space="preserve"> e i k i u</w:t>
      </w:r>
      <w:r w:rsidR="005B5AD5">
        <w:rPr>
          <w:rFonts w:ascii="Times New Roman" w:hAnsi="Times New Roman"/>
          <w:sz w:val="24"/>
          <w:lang w:val="lt-LT"/>
        </w:rPr>
        <w:t xml:space="preserve"> </w:t>
      </w:r>
      <w:r w:rsidR="00520735">
        <w:rPr>
          <w:rFonts w:ascii="Times New Roman" w:hAnsi="Times New Roman"/>
          <w:sz w:val="24"/>
          <w:lang w:val="lt-LT"/>
        </w:rPr>
        <w:t xml:space="preserve">savivaldybės tarybai </w:t>
      </w:r>
      <w:r w:rsidR="005B5AD5">
        <w:rPr>
          <w:rFonts w:ascii="Times New Roman" w:hAnsi="Times New Roman"/>
          <w:sz w:val="24"/>
          <w:lang w:val="lt-LT"/>
        </w:rPr>
        <w:t>patikslintą Šakių rajono savivaldybės 2025 metų biudžet</w:t>
      </w:r>
      <w:r w:rsidR="006E6489">
        <w:rPr>
          <w:rFonts w:ascii="Times New Roman" w:hAnsi="Times New Roman"/>
          <w:sz w:val="24"/>
          <w:lang w:val="lt-LT"/>
        </w:rPr>
        <w:t>o projektą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7C2A7555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5B5AD5">
        <w:rPr>
          <w:rFonts w:ascii="Times New Roman" w:hAnsi="Times New Roman"/>
          <w:sz w:val="24"/>
          <w:lang w:val="lt-LT"/>
        </w:rPr>
        <w:t>1</w:t>
      </w:r>
      <w:r w:rsidR="00777527">
        <w:rPr>
          <w:rFonts w:ascii="Times New Roman" w:hAnsi="Times New Roman"/>
          <w:sz w:val="24"/>
          <w:lang w:val="lt-LT"/>
        </w:rPr>
        <w:t>1</w:t>
      </w:r>
      <w:r>
        <w:rPr>
          <w:rFonts w:ascii="Times New Roman" w:hAnsi="Times New Roman"/>
          <w:sz w:val="24"/>
          <w:lang w:val="lt-LT"/>
        </w:rPr>
        <w:t>-</w:t>
      </w:r>
      <w:r w:rsidR="005B5AD5">
        <w:rPr>
          <w:rFonts w:ascii="Times New Roman" w:hAnsi="Times New Roman"/>
          <w:sz w:val="24"/>
          <w:lang w:val="lt-LT"/>
        </w:rPr>
        <w:t>1</w:t>
      </w:r>
      <w:r w:rsidR="00777527">
        <w:rPr>
          <w:rFonts w:ascii="Times New Roman" w:hAnsi="Times New Roman"/>
          <w:sz w:val="24"/>
          <w:lang w:val="lt-LT"/>
        </w:rPr>
        <w:t>2</w:t>
      </w:r>
    </w:p>
    <w:sectPr w:rsidR="00D56023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2834B" w14:textId="77777777" w:rsidR="002A6440" w:rsidRDefault="002A6440">
      <w:r>
        <w:separator/>
      </w:r>
    </w:p>
  </w:endnote>
  <w:endnote w:type="continuationSeparator" w:id="0">
    <w:p w14:paraId="2C2D1894" w14:textId="77777777" w:rsidR="002A6440" w:rsidRDefault="002A6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E9CE8" w14:textId="77777777" w:rsidR="002A6440" w:rsidRDefault="002A6440">
      <w:r>
        <w:separator/>
      </w:r>
    </w:p>
  </w:footnote>
  <w:footnote w:type="continuationSeparator" w:id="0">
    <w:p w14:paraId="45F1C39C" w14:textId="77777777" w:rsidR="002A6440" w:rsidRDefault="002A6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5CB0"/>
    <w:rsid w:val="000B6FC7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49ED"/>
    <w:rsid w:val="001A2087"/>
    <w:rsid w:val="001A6D19"/>
    <w:rsid w:val="001D433E"/>
    <w:rsid w:val="001E4FB8"/>
    <w:rsid w:val="002466FB"/>
    <w:rsid w:val="002501AB"/>
    <w:rsid w:val="002846F8"/>
    <w:rsid w:val="00296F54"/>
    <w:rsid w:val="002A6440"/>
    <w:rsid w:val="002D752A"/>
    <w:rsid w:val="00327968"/>
    <w:rsid w:val="003535C3"/>
    <w:rsid w:val="00374F0A"/>
    <w:rsid w:val="00384C1A"/>
    <w:rsid w:val="003A7236"/>
    <w:rsid w:val="003B4B30"/>
    <w:rsid w:val="003F1902"/>
    <w:rsid w:val="003F4CC8"/>
    <w:rsid w:val="00400D99"/>
    <w:rsid w:val="00417F3A"/>
    <w:rsid w:val="00423AA7"/>
    <w:rsid w:val="00434A6F"/>
    <w:rsid w:val="00453B64"/>
    <w:rsid w:val="00486DAB"/>
    <w:rsid w:val="004A19BB"/>
    <w:rsid w:val="004B6726"/>
    <w:rsid w:val="004B73CC"/>
    <w:rsid w:val="004C6924"/>
    <w:rsid w:val="00520735"/>
    <w:rsid w:val="00531EB1"/>
    <w:rsid w:val="0057282C"/>
    <w:rsid w:val="00595CB9"/>
    <w:rsid w:val="005B30D1"/>
    <w:rsid w:val="005B5AD5"/>
    <w:rsid w:val="006324DC"/>
    <w:rsid w:val="00637721"/>
    <w:rsid w:val="0066342A"/>
    <w:rsid w:val="00686711"/>
    <w:rsid w:val="006A79A7"/>
    <w:rsid w:val="006C2076"/>
    <w:rsid w:val="006E6489"/>
    <w:rsid w:val="006E7561"/>
    <w:rsid w:val="006F0F2C"/>
    <w:rsid w:val="006F2CC6"/>
    <w:rsid w:val="007104DF"/>
    <w:rsid w:val="00762287"/>
    <w:rsid w:val="00771148"/>
    <w:rsid w:val="00777527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202EA"/>
    <w:rsid w:val="00944EE1"/>
    <w:rsid w:val="00965D6E"/>
    <w:rsid w:val="009F5DC9"/>
    <w:rsid w:val="00A5397C"/>
    <w:rsid w:val="00A65CA6"/>
    <w:rsid w:val="00A7611D"/>
    <w:rsid w:val="00AA32E2"/>
    <w:rsid w:val="00AB0B1A"/>
    <w:rsid w:val="00AB5CEA"/>
    <w:rsid w:val="00AD5CA0"/>
    <w:rsid w:val="00AD7CBF"/>
    <w:rsid w:val="00AE16F5"/>
    <w:rsid w:val="00AE35AD"/>
    <w:rsid w:val="00B21CDD"/>
    <w:rsid w:val="00B473EA"/>
    <w:rsid w:val="00B477F7"/>
    <w:rsid w:val="00B51D4C"/>
    <w:rsid w:val="00BA5B05"/>
    <w:rsid w:val="00BA7E5B"/>
    <w:rsid w:val="00BB6CFD"/>
    <w:rsid w:val="00BE284E"/>
    <w:rsid w:val="00C25614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E17"/>
    <w:rsid w:val="00D73D37"/>
    <w:rsid w:val="00D76CA6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96257"/>
    <w:rsid w:val="00ED3C3C"/>
    <w:rsid w:val="00F36C7E"/>
    <w:rsid w:val="00F413A6"/>
    <w:rsid w:val="00F63707"/>
    <w:rsid w:val="00F7030D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382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600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Egidija Grigaitienė</cp:lastModifiedBy>
  <cp:revision>4</cp:revision>
  <cp:lastPrinted>2025-08-07T13:04:00Z</cp:lastPrinted>
  <dcterms:created xsi:type="dcterms:W3CDTF">2025-11-12T07:35:00Z</dcterms:created>
  <dcterms:modified xsi:type="dcterms:W3CDTF">2025-11-12T07:36:00Z</dcterms:modified>
</cp:coreProperties>
</file>