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6D3DF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1771187" wp14:editId="34DC0CF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1ABBAC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A9E8F05" w14:textId="570C9209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233ABC">
        <w:rPr>
          <w:rFonts w:ascii="Times New Roman" w:hAnsi="Times New Roman"/>
          <w:b/>
        </w:rPr>
        <w:t>MERAS</w:t>
      </w:r>
    </w:p>
    <w:p w14:paraId="5FE1B557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0F6B47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3769F69" w14:textId="63F098A0" w:rsidR="00DD47CE" w:rsidRDefault="00233AB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38CE58FC" w14:textId="286550EE" w:rsidR="00DD47CE" w:rsidRDefault="00BE6D25" w:rsidP="00091F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8D7185">
        <w:rPr>
          <w:rFonts w:ascii="Times New Roman" w:hAnsi="Times New Roman"/>
          <w:b/>
        </w:rPr>
        <w:t>SIŪLYMO INVESTUOTI SAVIVALDYBĖS TURTĄ Į VIEŠĄJĄ ĮSTAIGĄ ŠAKIŲ</w:t>
      </w:r>
      <w:r w:rsidR="006E15C9">
        <w:rPr>
          <w:rFonts w:ascii="Times New Roman" w:hAnsi="Times New Roman"/>
          <w:b/>
        </w:rPr>
        <w:t xml:space="preserve"> KREPŠINIO KLUBĄ</w:t>
      </w:r>
      <w:r w:rsidR="008D7185">
        <w:rPr>
          <w:rFonts w:ascii="Times New Roman" w:hAnsi="Times New Roman"/>
          <w:b/>
        </w:rPr>
        <w:t xml:space="preserve"> EKONOMINIO IR SOCIALINIO PAGRINDIMO PATVIRTINIMO</w:t>
      </w:r>
    </w:p>
    <w:p w14:paraId="5F388D38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78E76BC" w14:textId="43BFC7D5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06631">
        <w:rPr>
          <w:rFonts w:ascii="Times New Roman" w:hAnsi="Times New Roman"/>
        </w:rPr>
        <w:t>2</w:t>
      </w:r>
      <w:r w:rsidR="006E15C9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AD49DC">
        <w:rPr>
          <w:rFonts w:ascii="Times New Roman" w:hAnsi="Times New Roman"/>
        </w:rPr>
        <w:t xml:space="preserve">lapkričio </w:t>
      </w:r>
      <w:r w:rsidR="006E15C9">
        <w:rPr>
          <w:rFonts w:ascii="Times New Roman" w:hAnsi="Times New Roman"/>
        </w:rPr>
        <w:t xml:space="preserve">     </w:t>
      </w:r>
      <w:r w:rsidR="006D412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104064">
        <w:rPr>
          <w:rFonts w:ascii="Times New Roman" w:hAnsi="Times New Roman"/>
        </w:rPr>
        <w:t>M</w:t>
      </w:r>
      <w:r w:rsidR="00EC2F92">
        <w:rPr>
          <w:rFonts w:ascii="Times New Roman" w:hAnsi="Times New Roman"/>
        </w:rPr>
        <w:t>G</w:t>
      </w:r>
      <w:r w:rsidR="003E13CC">
        <w:rPr>
          <w:rFonts w:ascii="Times New Roman" w:hAnsi="Times New Roman"/>
        </w:rPr>
        <w:t>-</w:t>
      </w:r>
    </w:p>
    <w:p w14:paraId="4F6DD885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4418586F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505664C" w14:textId="7DF0DB19" w:rsidR="008D7185" w:rsidRPr="00624202" w:rsidRDefault="008D7185" w:rsidP="008D718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  <w:t>Vadovaudamasis</w:t>
      </w:r>
      <w:r w:rsidRPr="002F7C8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Lietuvos Respublikos </w:t>
      </w:r>
      <w:r w:rsidR="00233ABC">
        <w:rPr>
          <w:rFonts w:ascii="Times New Roman" w:hAnsi="Times New Roman"/>
        </w:rPr>
        <w:t xml:space="preserve">vietos savivaldos įstatymo </w:t>
      </w:r>
      <w:r w:rsidR="00233ABC" w:rsidRPr="00C53CA7">
        <w:rPr>
          <w:rFonts w:ascii="Times New Roman" w:hAnsi="Times New Roman"/>
        </w:rPr>
        <w:t>25 straipsnio 5 dalimi, 27 straipsnio 2 dalies 9 punktu,</w:t>
      </w:r>
      <w:r w:rsidR="00233ABC">
        <w:rPr>
          <w:rFonts w:ascii="Times New Roman" w:hAnsi="Times New Roman"/>
        </w:rPr>
        <w:t xml:space="preserve"> Lietuvos Respublikos </w:t>
      </w:r>
      <w:r>
        <w:rPr>
          <w:rFonts w:ascii="Times New Roman" w:hAnsi="Times New Roman"/>
        </w:rPr>
        <w:t>valstybės ir savivaldybių turto valdymo, naudojimo ir disponavimo juo įstatymo 22 straipsnio 2 dalimi</w:t>
      </w:r>
      <w:r w:rsidR="00233ABC">
        <w:rPr>
          <w:rFonts w:ascii="Times New Roman" w:hAnsi="Times New Roman"/>
        </w:rPr>
        <w:t xml:space="preserve">, </w:t>
      </w:r>
      <w:r w:rsidR="00233ABC" w:rsidRPr="007F204F">
        <w:rPr>
          <w:rFonts w:ascii="Times New Roman" w:hAnsi="Times New Roman"/>
          <w:szCs w:val="24"/>
        </w:rPr>
        <w:t>Sprendimo investuoti valstybės ir savivaldybių turtą priėmimo tvarkos apraš</w:t>
      </w:r>
      <w:r w:rsidR="00A81218">
        <w:rPr>
          <w:rFonts w:ascii="Times New Roman" w:hAnsi="Times New Roman"/>
          <w:szCs w:val="24"/>
        </w:rPr>
        <w:t>o</w:t>
      </w:r>
      <w:r w:rsidR="00233ABC" w:rsidRPr="007F204F">
        <w:rPr>
          <w:rFonts w:ascii="Times New Roman" w:hAnsi="Times New Roman"/>
          <w:szCs w:val="24"/>
        </w:rPr>
        <w:t>, patvirtint</w:t>
      </w:r>
      <w:r w:rsidR="00A81218">
        <w:rPr>
          <w:rFonts w:ascii="Times New Roman" w:hAnsi="Times New Roman"/>
          <w:szCs w:val="24"/>
        </w:rPr>
        <w:t>o</w:t>
      </w:r>
      <w:r w:rsidR="00233ABC" w:rsidRPr="007F204F">
        <w:rPr>
          <w:rFonts w:ascii="Times New Roman" w:hAnsi="Times New Roman"/>
          <w:szCs w:val="24"/>
        </w:rPr>
        <w:t xml:space="preserve"> Lietuvos Respublikos Vyriausybės 2007 m. liepos 4 d. nutarimu Nr. 758 „Dėl Sprendimo investuoti valstybės ir savivaldybių turtą priėmimo tvarkos aprašo patvirtinimo“</w:t>
      </w:r>
      <w:r w:rsidR="00233ABC">
        <w:rPr>
          <w:rFonts w:ascii="Times New Roman" w:hAnsi="Times New Roman"/>
          <w:szCs w:val="24"/>
        </w:rPr>
        <w:t>,</w:t>
      </w:r>
      <w:r w:rsidR="00A81218">
        <w:rPr>
          <w:rFonts w:ascii="Times New Roman" w:hAnsi="Times New Roman"/>
          <w:szCs w:val="24"/>
        </w:rPr>
        <w:t xml:space="preserve"> 5 </w:t>
      </w:r>
      <w:r w:rsidR="00DD405E">
        <w:rPr>
          <w:rFonts w:ascii="Times New Roman" w:hAnsi="Times New Roman"/>
          <w:szCs w:val="24"/>
        </w:rPr>
        <w:t xml:space="preserve">ir 7 </w:t>
      </w:r>
      <w:r w:rsidR="00A81218">
        <w:rPr>
          <w:rFonts w:ascii="Times New Roman" w:hAnsi="Times New Roman"/>
          <w:szCs w:val="24"/>
        </w:rPr>
        <w:t>punkt</w:t>
      </w:r>
      <w:r w:rsidR="00DD405E">
        <w:rPr>
          <w:rFonts w:ascii="Times New Roman" w:hAnsi="Times New Roman"/>
          <w:szCs w:val="24"/>
        </w:rPr>
        <w:t>ais</w:t>
      </w:r>
      <w:r w:rsidR="00A81218">
        <w:rPr>
          <w:rFonts w:ascii="Times New Roman" w:hAnsi="Times New Roman"/>
          <w:szCs w:val="24"/>
        </w:rPr>
        <w:t xml:space="preserve"> bei</w:t>
      </w:r>
      <w:r>
        <w:rPr>
          <w:rFonts w:ascii="Times New Roman" w:hAnsi="Times New Roman"/>
        </w:rPr>
        <w:t xml:space="preserve"> atsižvelgdamas į viešosios įstaigos </w:t>
      </w:r>
      <w:r w:rsidRPr="000362A1">
        <w:rPr>
          <w:rFonts w:ascii="Times New Roman" w:hAnsi="Times New Roman"/>
        </w:rPr>
        <w:t>Šakių</w:t>
      </w:r>
      <w:r>
        <w:rPr>
          <w:rFonts w:ascii="Times New Roman" w:hAnsi="Times New Roman"/>
        </w:rPr>
        <w:t xml:space="preserve"> </w:t>
      </w:r>
      <w:r w:rsidR="006E15C9">
        <w:rPr>
          <w:rFonts w:ascii="Times New Roman" w:hAnsi="Times New Roman"/>
        </w:rPr>
        <w:t xml:space="preserve">krepšinio klubo </w:t>
      </w:r>
      <w:r w:rsidRPr="00672713">
        <w:rPr>
          <w:rFonts w:ascii="Times New Roman" w:hAnsi="Times New Roman"/>
        </w:rPr>
        <w:t>20</w:t>
      </w:r>
      <w:r w:rsidR="00482150" w:rsidRPr="00672713">
        <w:rPr>
          <w:rFonts w:ascii="Times New Roman" w:hAnsi="Times New Roman"/>
        </w:rPr>
        <w:t>2</w:t>
      </w:r>
      <w:r w:rsidR="006E15C9" w:rsidRPr="00672713">
        <w:rPr>
          <w:rFonts w:ascii="Times New Roman" w:hAnsi="Times New Roman"/>
        </w:rPr>
        <w:t>5</w:t>
      </w:r>
      <w:r w:rsidRPr="00672713">
        <w:rPr>
          <w:rFonts w:ascii="Times New Roman" w:hAnsi="Times New Roman"/>
        </w:rPr>
        <w:t xml:space="preserve"> m. </w:t>
      </w:r>
      <w:r w:rsidR="007D010B" w:rsidRPr="00672713">
        <w:rPr>
          <w:rFonts w:ascii="Times New Roman" w:hAnsi="Times New Roman"/>
        </w:rPr>
        <w:t xml:space="preserve">lapkričio </w:t>
      </w:r>
      <w:r w:rsidR="00771E19" w:rsidRPr="00672713">
        <w:rPr>
          <w:rFonts w:ascii="Times New Roman" w:hAnsi="Times New Roman"/>
        </w:rPr>
        <w:t>11</w:t>
      </w:r>
      <w:r w:rsidR="006E15C9" w:rsidRPr="00672713">
        <w:rPr>
          <w:rFonts w:ascii="Times New Roman" w:hAnsi="Times New Roman"/>
        </w:rPr>
        <w:t xml:space="preserve"> </w:t>
      </w:r>
      <w:r w:rsidRPr="00672713">
        <w:rPr>
          <w:rFonts w:ascii="Times New Roman" w:hAnsi="Times New Roman"/>
        </w:rPr>
        <w:t>d. prašymą,</w:t>
      </w:r>
    </w:p>
    <w:p w14:paraId="6B3278DA" w14:textId="53BEB47F" w:rsidR="008D7185" w:rsidRDefault="008D7185" w:rsidP="008D718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8B0651">
        <w:rPr>
          <w:rFonts w:ascii="Times New Roman" w:hAnsi="Times New Roman"/>
          <w:spacing w:val="60"/>
          <w:szCs w:val="24"/>
        </w:rPr>
        <w:t>tvirtinu</w:t>
      </w:r>
      <w:r>
        <w:rPr>
          <w:rFonts w:ascii="Times New Roman" w:hAnsi="Times New Roman"/>
        </w:rPr>
        <w:t xml:space="preserve"> siūlymo investuoti savivaldybės turtą į viešąją įstaigą Šakių </w:t>
      </w:r>
      <w:r w:rsidR="006E15C9">
        <w:rPr>
          <w:rFonts w:ascii="Times New Roman" w:hAnsi="Times New Roman"/>
        </w:rPr>
        <w:t xml:space="preserve">krepšinio klubą </w:t>
      </w:r>
      <w:r>
        <w:rPr>
          <w:rFonts w:ascii="Times New Roman" w:hAnsi="Times New Roman"/>
        </w:rPr>
        <w:t>ekonominį ir socialinį pagrindimą (pridedama).</w:t>
      </w:r>
    </w:p>
    <w:p w14:paraId="0A533E28" w14:textId="77777777"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36843ADB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9D2B17D" w14:textId="77777777" w:rsidR="008E2476" w:rsidRDefault="008E2476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72EFB849" w14:textId="611D9F36" w:rsidR="003E13CC" w:rsidRDefault="00233AB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717DCB57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01EECE8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174F51E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EEC59F7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C442FF3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F0413D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2039155" w14:textId="77777777" w:rsidR="00717C20" w:rsidRDefault="00717C2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DEB515A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779CE3FA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58E2D871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196532D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4F019CF2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0BEEC137" w14:textId="05F8D0C5" w:rsidR="003E13CC" w:rsidRPr="00672713" w:rsidRDefault="003E13CC" w:rsidP="003E13CC">
      <w:pPr>
        <w:overflowPunct w:val="0"/>
      </w:pPr>
      <w:r w:rsidRPr="00672713">
        <w:rPr>
          <w:rFonts w:ascii="Times New Roman" w:hAnsi="Times New Roman"/>
        </w:rPr>
        <w:t>20</w:t>
      </w:r>
      <w:r w:rsidR="00506631" w:rsidRPr="00672713">
        <w:rPr>
          <w:rFonts w:ascii="Times New Roman" w:hAnsi="Times New Roman"/>
        </w:rPr>
        <w:t>2</w:t>
      </w:r>
      <w:r w:rsidR="006E15C9" w:rsidRPr="00672713">
        <w:rPr>
          <w:rFonts w:ascii="Times New Roman" w:hAnsi="Times New Roman"/>
        </w:rPr>
        <w:t>5</w:t>
      </w:r>
      <w:r w:rsidRPr="00672713">
        <w:rPr>
          <w:rFonts w:ascii="Times New Roman" w:hAnsi="Times New Roman"/>
        </w:rPr>
        <w:t>-</w:t>
      </w:r>
      <w:r w:rsidR="00506631" w:rsidRPr="00672713">
        <w:rPr>
          <w:rFonts w:ascii="Times New Roman" w:hAnsi="Times New Roman"/>
        </w:rPr>
        <w:t>1</w:t>
      </w:r>
      <w:r w:rsidR="0048598B" w:rsidRPr="00672713">
        <w:rPr>
          <w:rFonts w:ascii="Times New Roman" w:hAnsi="Times New Roman"/>
        </w:rPr>
        <w:t>1</w:t>
      </w:r>
      <w:r w:rsidRPr="00672713">
        <w:rPr>
          <w:rFonts w:ascii="Times New Roman" w:hAnsi="Times New Roman"/>
        </w:rPr>
        <w:t>-</w:t>
      </w:r>
      <w:r w:rsidR="00672713" w:rsidRPr="00672713">
        <w:rPr>
          <w:rFonts w:ascii="Times New Roman" w:hAnsi="Times New Roman"/>
        </w:rPr>
        <w:t>12</w:t>
      </w:r>
    </w:p>
    <w:sectPr w:rsidR="003E13CC" w:rsidRPr="00672713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DAEDC" w14:textId="77777777" w:rsidR="00174E95" w:rsidRDefault="00174E95">
      <w:r>
        <w:separator/>
      </w:r>
    </w:p>
  </w:endnote>
  <w:endnote w:type="continuationSeparator" w:id="0">
    <w:p w14:paraId="4A7F7372" w14:textId="77777777" w:rsidR="00174E95" w:rsidRDefault="0017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F1146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AA89B" w14:textId="77777777" w:rsidR="00174E95" w:rsidRDefault="00174E95">
      <w:r>
        <w:separator/>
      </w:r>
    </w:p>
  </w:footnote>
  <w:footnote w:type="continuationSeparator" w:id="0">
    <w:p w14:paraId="78D06A3B" w14:textId="77777777" w:rsidR="00174E95" w:rsidRDefault="00174E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7493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BBE"/>
    <w:rsid w:val="00016AB0"/>
    <w:rsid w:val="00026842"/>
    <w:rsid w:val="00072595"/>
    <w:rsid w:val="00091FA9"/>
    <w:rsid w:val="00104064"/>
    <w:rsid w:val="00116D33"/>
    <w:rsid w:val="00117499"/>
    <w:rsid w:val="001312A2"/>
    <w:rsid w:val="00135E10"/>
    <w:rsid w:val="0014669E"/>
    <w:rsid w:val="00174A26"/>
    <w:rsid w:val="00174E95"/>
    <w:rsid w:val="0017624D"/>
    <w:rsid w:val="001B7145"/>
    <w:rsid w:val="001C1C4A"/>
    <w:rsid w:val="001D38EF"/>
    <w:rsid w:val="001E7250"/>
    <w:rsid w:val="00203D9F"/>
    <w:rsid w:val="00214119"/>
    <w:rsid w:val="00221691"/>
    <w:rsid w:val="00230731"/>
    <w:rsid w:val="00233ABC"/>
    <w:rsid w:val="00251A99"/>
    <w:rsid w:val="002765E4"/>
    <w:rsid w:val="0028720A"/>
    <w:rsid w:val="002A4443"/>
    <w:rsid w:val="002D3ABC"/>
    <w:rsid w:val="002E1A9A"/>
    <w:rsid w:val="00302028"/>
    <w:rsid w:val="00313CF0"/>
    <w:rsid w:val="00314A55"/>
    <w:rsid w:val="003158CC"/>
    <w:rsid w:val="00342E29"/>
    <w:rsid w:val="003800DB"/>
    <w:rsid w:val="003A0C31"/>
    <w:rsid w:val="003D760E"/>
    <w:rsid w:val="003E13CC"/>
    <w:rsid w:val="003E7CC2"/>
    <w:rsid w:val="003F491F"/>
    <w:rsid w:val="003F7F58"/>
    <w:rsid w:val="00427184"/>
    <w:rsid w:val="00434111"/>
    <w:rsid w:val="004342E9"/>
    <w:rsid w:val="00435ADB"/>
    <w:rsid w:val="0047430B"/>
    <w:rsid w:val="00482150"/>
    <w:rsid w:val="0048598B"/>
    <w:rsid w:val="00506631"/>
    <w:rsid w:val="00521D86"/>
    <w:rsid w:val="00526E77"/>
    <w:rsid w:val="00583E25"/>
    <w:rsid w:val="00600824"/>
    <w:rsid w:val="00601671"/>
    <w:rsid w:val="00610881"/>
    <w:rsid w:val="0062191D"/>
    <w:rsid w:val="00624202"/>
    <w:rsid w:val="00661D69"/>
    <w:rsid w:val="00672713"/>
    <w:rsid w:val="00686446"/>
    <w:rsid w:val="006B369E"/>
    <w:rsid w:val="006D412A"/>
    <w:rsid w:val="006D4FC8"/>
    <w:rsid w:val="006E15C9"/>
    <w:rsid w:val="006E2CD1"/>
    <w:rsid w:val="0070001E"/>
    <w:rsid w:val="007050A4"/>
    <w:rsid w:val="00717C20"/>
    <w:rsid w:val="00730A8F"/>
    <w:rsid w:val="0073107D"/>
    <w:rsid w:val="007668E9"/>
    <w:rsid w:val="00771E19"/>
    <w:rsid w:val="00780413"/>
    <w:rsid w:val="007D010B"/>
    <w:rsid w:val="007D2C70"/>
    <w:rsid w:val="00821124"/>
    <w:rsid w:val="008337C1"/>
    <w:rsid w:val="008C1B78"/>
    <w:rsid w:val="008D68A6"/>
    <w:rsid w:val="008D7185"/>
    <w:rsid w:val="008D7A2A"/>
    <w:rsid w:val="008E2476"/>
    <w:rsid w:val="008E587F"/>
    <w:rsid w:val="008F4809"/>
    <w:rsid w:val="008F655F"/>
    <w:rsid w:val="00906AF3"/>
    <w:rsid w:val="00914866"/>
    <w:rsid w:val="00925B39"/>
    <w:rsid w:val="00927D47"/>
    <w:rsid w:val="0098205C"/>
    <w:rsid w:val="009A3744"/>
    <w:rsid w:val="009B3437"/>
    <w:rsid w:val="009C4EAB"/>
    <w:rsid w:val="009F065C"/>
    <w:rsid w:val="00A277E3"/>
    <w:rsid w:val="00A66A11"/>
    <w:rsid w:val="00A81218"/>
    <w:rsid w:val="00AD49DC"/>
    <w:rsid w:val="00AE7378"/>
    <w:rsid w:val="00B14546"/>
    <w:rsid w:val="00B47628"/>
    <w:rsid w:val="00B75F85"/>
    <w:rsid w:val="00B80F03"/>
    <w:rsid w:val="00BC3864"/>
    <w:rsid w:val="00BE1E33"/>
    <w:rsid w:val="00BE4C6A"/>
    <w:rsid w:val="00BE6D25"/>
    <w:rsid w:val="00BF44E7"/>
    <w:rsid w:val="00C2225A"/>
    <w:rsid w:val="00C5043B"/>
    <w:rsid w:val="00C838D9"/>
    <w:rsid w:val="00C84A75"/>
    <w:rsid w:val="00C921BD"/>
    <w:rsid w:val="00CA67DC"/>
    <w:rsid w:val="00CA6ECE"/>
    <w:rsid w:val="00CD1AC6"/>
    <w:rsid w:val="00CE70A4"/>
    <w:rsid w:val="00D00E07"/>
    <w:rsid w:val="00D139A5"/>
    <w:rsid w:val="00DA474D"/>
    <w:rsid w:val="00DD405E"/>
    <w:rsid w:val="00DD47CE"/>
    <w:rsid w:val="00DE5639"/>
    <w:rsid w:val="00E432CF"/>
    <w:rsid w:val="00E65BD0"/>
    <w:rsid w:val="00E918BB"/>
    <w:rsid w:val="00EC2F92"/>
    <w:rsid w:val="00ED113F"/>
    <w:rsid w:val="00EE1E94"/>
    <w:rsid w:val="00EE2CE3"/>
    <w:rsid w:val="00EE4518"/>
    <w:rsid w:val="00EF6305"/>
    <w:rsid w:val="00EF69A0"/>
    <w:rsid w:val="00F01EF6"/>
    <w:rsid w:val="00F06503"/>
    <w:rsid w:val="00F76E48"/>
    <w:rsid w:val="00FD73B9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DAC843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20</TotalTime>
  <Pages>1</Pages>
  <Words>729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1144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6</cp:revision>
  <cp:lastPrinted>2019-10-16T08:35:00Z</cp:lastPrinted>
  <dcterms:created xsi:type="dcterms:W3CDTF">2025-11-11T12:12:00Z</dcterms:created>
  <dcterms:modified xsi:type="dcterms:W3CDTF">2025-11-12T13:46:00Z</dcterms:modified>
</cp:coreProperties>
</file>