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CFF80" w14:textId="77777777" w:rsidR="00303044" w:rsidRPr="00303044" w:rsidRDefault="00303044" w:rsidP="00303044">
      <w:r w:rsidRPr="00303044">
        <w:tab/>
      </w:r>
      <w:r w:rsidRPr="00303044">
        <w:tab/>
      </w:r>
      <w:r w:rsidRPr="00303044">
        <w:tab/>
      </w:r>
      <w:r w:rsidRPr="00303044">
        <w:tab/>
      </w:r>
      <w:r w:rsidR="00B21E75" w:rsidRPr="00303044">
        <w:t>PATVIRTINTA</w:t>
      </w:r>
    </w:p>
    <w:p w14:paraId="636D780D" w14:textId="77777777" w:rsidR="00303044" w:rsidRPr="00303044" w:rsidRDefault="00BD77D5" w:rsidP="00303044">
      <w:pPr>
        <w:ind w:left="3888" w:firstLine="1296"/>
      </w:pPr>
      <w:r w:rsidRPr="00303044">
        <w:t>Šakių</w:t>
      </w:r>
      <w:r w:rsidR="00B21E75" w:rsidRPr="00303044">
        <w:t xml:space="preserve"> rajono savivaldybės tarybos</w:t>
      </w:r>
    </w:p>
    <w:p w14:paraId="18343CF1" w14:textId="1085F06B" w:rsidR="00B21E75" w:rsidRPr="00303044" w:rsidRDefault="00B21E75" w:rsidP="00303044">
      <w:pPr>
        <w:ind w:left="3888" w:firstLine="1296"/>
      </w:pPr>
      <w:r w:rsidRPr="00303044">
        <w:t>20</w:t>
      </w:r>
      <w:r w:rsidR="00C247E6" w:rsidRPr="00303044">
        <w:t>2</w:t>
      </w:r>
      <w:r w:rsidR="005D346F" w:rsidRPr="00303044">
        <w:t>5</w:t>
      </w:r>
      <w:r w:rsidRPr="00303044">
        <w:t xml:space="preserve"> m. </w:t>
      </w:r>
      <w:r w:rsidR="005D346F" w:rsidRPr="00303044">
        <w:t>lapkričio</w:t>
      </w:r>
      <w:r w:rsidR="007F28E6" w:rsidRPr="00303044">
        <w:t xml:space="preserve"> </w:t>
      </w:r>
      <w:r w:rsidR="00303044" w:rsidRPr="00303044">
        <w:t>21</w:t>
      </w:r>
      <w:r w:rsidRPr="00303044">
        <w:t xml:space="preserve"> d.</w:t>
      </w:r>
      <w:r w:rsidR="00303044" w:rsidRPr="00303044">
        <w:t xml:space="preserve"> </w:t>
      </w:r>
      <w:r w:rsidR="00BD77D5" w:rsidRPr="00303044">
        <w:t>sprendimu Nr. T</w:t>
      </w:r>
      <w:r w:rsidR="007F28E6" w:rsidRPr="00303044">
        <w:t>-</w:t>
      </w:r>
      <w:r w:rsidR="0067490B">
        <w:t>276</w:t>
      </w:r>
    </w:p>
    <w:p w14:paraId="27129F93" w14:textId="77777777" w:rsidR="00B21E75" w:rsidRPr="00303044" w:rsidRDefault="00B21E75" w:rsidP="005F2B0E">
      <w:pPr>
        <w:tabs>
          <w:tab w:val="left" w:pos="6840"/>
          <w:tab w:val="left" w:pos="7293"/>
        </w:tabs>
        <w:jc w:val="both"/>
      </w:pPr>
    </w:p>
    <w:p w14:paraId="1080A2D2" w14:textId="77777777" w:rsidR="00B21E75" w:rsidRPr="00303044" w:rsidRDefault="00BD77D5" w:rsidP="005F2B0E">
      <w:pPr>
        <w:autoSpaceDE w:val="0"/>
        <w:autoSpaceDN w:val="0"/>
        <w:adjustRightInd w:val="0"/>
        <w:jc w:val="center"/>
        <w:rPr>
          <w:b/>
          <w:bCs/>
          <w:color w:val="000000"/>
        </w:rPr>
      </w:pPr>
      <w:bookmarkStart w:id="0" w:name="AISKINAMASIS_RASTAS"/>
      <w:bookmarkEnd w:id="0"/>
      <w:r w:rsidRPr="00303044">
        <w:rPr>
          <w:b/>
          <w:bCs/>
          <w:color w:val="000000"/>
        </w:rPr>
        <w:t>ŠAKIŲ</w:t>
      </w:r>
      <w:r w:rsidR="00B21E75" w:rsidRPr="00303044">
        <w:rPr>
          <w:b/>
          <w:bCs/>
          <w:color w:val="000000"/>
        </w:rPr>
        <w:t xml:space="preserve"> RAJONO SAVIVALDYBĖS SPORTI</w:t>
      </w:r>
      <w:r w:rsidR="005F2B0E" w:rsidRPr="00303044">
        <w:rPr>
          <w:b/>
          <w:bCs/>
          <w:color w:val="000000"/>
        </w:rPr>
        <w:t>NINKŲ SKATINIMO TVARKOS APRAŠAS</w:t>
      </w:r>
    </w:p>
    <w:p w14:paraId="31F312A7" w14:textId="77777777" w:rsidR="005F2B0E" w:rsidRPr="00303044" w:rsidRDefault="005F2B0E" w:rsidP="005F2B0E">
      <w:pPr>
        <w:autoSpaceDE w:val="0"/>
        <w:autoSpaceDN w:val="0"/>
        <w:adjustRightInd w:val="0"/>
        <w:jc w:val="center"/>
        <w:rPr>
          <w:b/>
          <w:bCs/>
          <w:color w:val="000000"/>
        </w:rPr>
      </w:pPr>
    </w:p>
    <w:p w14:paraId="551F6BA1" w14:textId="77777777" w:rsidR="00B21E75" w:rsidRPr="00303044" w:rsidRDefault="00B21E75" w:rsidP="00B21E75">
      <w:pPr>
        <w:pStyle w:val="Betarp"/>
        <w:jc w:val="center"/>
        <w:rPr>
          <w:b/>
        </w:rPr>
      </w:pPr>
      <w:r w:rsidRPr="00303044">
        <w:rPr>
          <w:b/>
        </w:rPr>
        <w:t>I SKYRIUS</w:t>
      </w:r>
    </w:p>
    <w:p w14:paraId="3170ECF6" w14:textId="77777777" w:rsidR="00B21E75" w:rsidRPr="00303044" w:rsidRDefault="00B21E75" w:rsidP="00B21E75">
      <w:pPr>
        <w:pStyle w:val="Betarp"/>
        <w:jc w:val="center"/>
        <w:rPr>
          <w:b/>
        </w:rPr>
      </w:pPr>
      <w:r w:rsidRPr="00303044">
        <w:rPr>
          <w:b/>
        </w:rPr>
        <w:t>BENDROSIOS NUOSTATOS</w:t>
      </w:r>
    </w:p>
    <w:p w14:paraId="543F5B4E" w14:textId="77777777" w:rsidR="00B21E75" w:rsidRPr="00303044" w:rsidRDefault="00B21E75" w:rsidP="00D71E47">
      <w:pPr>
        <w:autoSpaceDE w:val="0"/>
        <w:autoSpaceDN w:val="0"/>
        <w:adjustRightInd w:val="0"/>
        <w:ind w:firstLine="567"/>
        <w:jc w:val="both"/>
        <w:rPr>
          <w:color w:val="000000"/>
          <w:sz w:val="23"/>
          <w:szCs w:val="23"/>
        </w:rPr>
      </w:pPr>
    </w:p>
    <w:p w14:paraId="1D9E932F" w14:textId="20B7B9BC" w:rsidR="00B21E75" w:rsidRPr="00303044" w:rsidRDefault="00BD77D5" w:rsidP="009C7B71">
      <w:pPr>
        <w:ind w:firstLine="720"/>
        <w:jc w:val="both"/>
      </w:pPr>
      <w:r w:rsidRPr="00303044">
        <w:t>1. Šakių</w:t>
      </w:r>
      <w:r w:rsidR="00B21E75" w:rsidRPr="00303044">
        <w:t xml:space="preserve"> rajono savivaldybės </w:t>
      </w:r>
      <w:r w:rsidR="00F86043" w:rsidRPr="00303044">
        <w:t xml:space="preserve">(toliau – </w:t>
      </w:r>
      <w:r w:rsidR="00960630" w:rsidRPr="00303044">
        <w:t>Savivaldybės</w:t>
      </w:r>
      <w:r w:rsidR="00F86043" w:rsidRPr="00303044">
        <w:t xml:space="preserve">) </w:t>
      </w:r>
      <w:r w:rsidR="00B21E75" w:rsidRPr="00303044">
        <w:t xml:space="preserve">sportininkų skatinimo tvarkos aprašas (toliau – Aprašas) nustato </w:t>
      </w:r>
      <w:r w:rsidR="00DA7071" w:rsidRPr="00303044">
        <w:t>Savivaldybės</w:t>
      </w:r>
      <w:r w:rsidR="00B21E75" w:rsidRPr="00303044">
        <w:t xml:space="preserve"> sportin</w:t>
      </w:r>
      <w:r w:rsidR="00A12C11" w:rsidRPr="00303044">
        <w:t xml:space="preserve">inkų ir trenerių </w:t>
      </w:r>
      <w:r w:rsidR="009C7B71" w:rsidRPr="00303044">
        <w:t>/ mokytojų</w:t>
      </w:r>
      <w:r w:rsidR="00A12C11" w:rsidRPr="00303044">
        <w:t>, žaidimų sporto šakų komandų, pasiekusių aukštų sporto rezultatų piniginiams prizams gauti paraiškų pateikimo</w:t>
      </w:r>
      <w:r w:rsidR="00326D26" w:rsidRPr="00303044">
        <w:t xml:space="preserve">, nagrinėjimo </w:t>
      </w:r>
      <w:r w:rsidR="00A12C11" w:rsidRPr="00303044">
        <w:t>ir skatinimo tvarką, skatinimui galimus skirti piniginių p</w:t>
      </w:r>
      <w:r w:rsidR="003B00B9" w:rsidRPr="00303044">
        <w:t>remijų</w:t>
      </w:r>
      <w:r w:rsidR="00A12C11" w:rsidRPr="00303044">
        <w:t xml:space="preserve"> dydžius.</w:t>
      </w:r>
    </w:p>
    <w:p w14:paraId="67812F5D" w14:textId="1EDEB9C0" w:rsidR="00B21E75" w:rsidRPr="00303044" w:rsidRDefault="00B21E75" w:rsidP="009C7B71">
      <w:pPr>
        <w:ind w:firstLine="720"/>
        <w:jc w:val="both"/>
      </w:pPr>
      <w:r w:rsidRPr="00303044">
        <w:t>2. Tikslas – skatinti geriausius rajono sportinink</w:t>
      </w:r>
      <w:r w:rsidR="00A12C11" w:rsidRPr="00303044">
        <w:t xml:space="preserve">us, žaidimų sporto šakų komandas, jų trenerius </w:t>
      </w:r>
      <w:r w:rsidR="009C7B71" w:rsidRPr="00303044">
        <w:t>/ mokytojus,</w:t>
      </w:r>
      <w:r w:rsidRPr="00303044">
        <w:t xml:space="preserve"> </w:t>
      </w:r>
      <w:r w:rsidR="00A12C11" w:rsidRPr="00303044">
        <w:t>pasiekusius aukštų rezultatų, atstovaujančius Šakių rajono savivaldybei ir prisidedančius prie Šakių rajono garsinimo.</w:t>
      </w:r>
    </w:p>
    <w:p w14:paraId="6202F2F3" w14:textId="77777777" w:rsidR="00B21E75" w:rsidRPr="00303044" w:rsidRDefault="00B21E75" w:rsidP="009C7B71">
      <w:pPr>
        <w:ind w:firstLine="720"/>
        <w:jc w:val="both"/>
      </w:pPr>
      <w:r w:rsidRPr="00303044">
        <w:t xml:space="preserve">3. </w:t>
      </w:r>
      <w:r w:rsidR="007B08AA" w:rsidRPr="00303044">
        <w:t xml:space="preserve">Lėšos </w:t>
      </w:r>
      <w:r w:rsidR="00CA4EB5" w:rsidRPr="00303044">
        <w:t>sportininkams skatinti</w:t>
      </w:r>
      <w:r w:rsidRPr="00303044">
        <w:t xml:space="preserve"> skiriam</w:t>
      </w:r>
      <w:r w:rsidR="007B08AA" w:rsidRPr="00303044">
        <w:t>os</w:t>
      </w:r>
      <w:r w:rsidRPr="00303044">
        <w:t xml:space="preserve"> iš </w:t>
      </w:r>
      <w:r w:rsidR="005115EB" w:rsidRPr="00303044">
        <w:t>Savivaldybės</w:t>
      </w:r>
      <w:r w:rsidRPr="00303044">
        <w:t xml:space="preserve"> biudžeto</w:t>
      </w:r>
      <w:r w:rsidR="00C247E6" w:rsidRPr="00303044">
        <w:t xml:space="preserve"> Mokymosi visą gyvenimą, jaunimo ir sporto programos ( kodas 0</w:t>
      </w:r>
      <w:r w:rsidR="004453A4" w:rsidRPr="00303044">
        <w:t>02</w:t>
      </w:r>
      <w:r w:rsidR="00C247E6" w:rsidRPr="00303044">
        <w:t>).</w:t>
      </w:r>
    </w:p>
    <w:p w14:paraId="262F5142" w14:textId="43F1C868" w:rsidR="00B21E75" w:rsidRPr="00303044" w:rsidRDefault="00B21E75" w:rsidP="009C7B71">
      <w:pPr>
        <w:pStyle w:val="Pagrindinistekstas"/>
        <w:spacing w:after="0"/>
        <w:ind w:firstLine="720"/>
        <w:jc w:val="both"/>
        <w:rPr>
          <w:color w:val="000000"/>
        </w:rPr>
      </w:pPr>
      <w:r w:rsidRPr="00303044">
        <w:t>4.</w:t>
      </w:r>
      <w:r w:rsidR="00A12C11" w:rsidRPr="00303044">
        <w:t xml:space="preserve"> Šakių rajono</w:t>
      </w:r>
      <w:r w:rsidRPr="00303044">
        <w:rPr>
          <w:color w:val="000000"/>
          <w:sz w:val="23"/>
          <w:szCs w:val="23"/>
        </w:rPr>
        <w:t xml:space="preserve"> </w:t>
      </w:r>
      <w:r w:rsidR="00A12C11" w:rsidRPr="00303044">
        <w:rPr>
          <w:color w:val="000000"/>
        </w:rPr>
        <w:t>s</w:t>
      </w:r>
      <w:r w:rsidRPr="00303044">
        <w:rPr>
          <w:color w:val="000000"/>
        </w:rPr>
        <w:t>porto taryba</w:t>
      </w:r>
      <w:r w:rsidR="00A12C11" w:rsidRPr="00303044">
        <w:rPr>
          <w:color w:val="000000"/>
        </w:rPr>
        <w:t xml:space="preserve"> (toliau –</w:t>
      </w:r>
      <w:r w:rsidR="004453A4" w:rsidRPr="00303044">
        <w:rPr>
          <w:color w:val="000000"/>
        </w:rPr>
        <w:t xml:space="preserve"> </w:t>
      </w:r>
      <w:r w:rsidR="00A12C11" w:rsidRPr="00303044">
        <w:rPr>
          <w:color w:val="000000"/>
        </w:rPr>
        <w:t>Sporto taryba</w:t>
      </w:r>
      <w:r w:rsidR="004B71E9" w:rsidRPr="00303044">
        <w:rPr>
          <w:color w:val="000000"/>
        </w:rPr>
        <w:t xml:space="preserve">, veikianti pagal nuostatus, patvirtintus </w:t>
      </w:r>
      <w:r w:rsidR="004B71E9" w:rsidRPr="00303044">
        <w:t>Šakių rajono savivaldybės tarybos 2023 m. liepos 21 d. sprendimu Nr. T-242</w:t>
      </w:r>
      <w:r w:rsidR="00A12C11" w:rsidRPr="00303044">
        <w:rPr>
          <w:color w:val="000000"/>
        </w:rPr>
        <w:t>)</w:t>
      </w:r>
      <w:r w:rsidR="009C7B71" w:rsidRPr="00303044">
        <w:rPr>
          <w:color w:val="000000"/>
        </w:rPr>
        <w:t>,</w:t>
      </w:r>
      <w:r w:rsidR="00A12C11" w:rsidRPr="00303044">
        <w:rPr>
          <w:color w:val="000000"/>
        </w:rPr>
        <w:t xml:space="preserve"> </w:t>
      </w:r>
      <w:r w:rsidRPr="00303044">
        <w:rPr>
          <w:color w:val="000000"/>
        </w:rPr>
        <w:t>siūlymus dėl sportininkų ir juos r</w:t>
      </w:r>
      <w:r w:rsidR="005E4690" w:rsidRPr="00303044">
        <w:rPr>
          <w:color w:val="000000"/>
        </w:rPr>
        <w:t>engusių trenerių</w:t>
      </w:r>
      <w:r w:rsidR="009C7B71" w:rsidRPr="00303044">
        <w:rPr>
          <w:color w:val="000000"/>
        </w:rPr>
        <w:t xml:space="preserve"> / </w:t>
      </w:r>
      <w:r w:rsidR="00A12C11" w:rsidRPr="00303044">
        <w:rPr>
          <w:color w:val="000000"/>
        </w:rPr>
        <w:t xml:space="preserve">mokytojų </w:t>
      </w:r>
      <w:r w:rsidRPr="00303044">
        <w:rPr>
          <w:color w:val="000000"/>
        </w:rPr>
        <w:t>skatinimo teikia Savivaldy</w:t>
      </w:r>
      <w:r w:rsidR="00C247E6" w:rsidRPr="00303044">
        <w:rPr>
          <w:color w:val="000000"/>
        </w:rPr>
        <w:t>bės tarybai.</w:t>
      </w:r>
      <w:r w:rsidR="00ED5432" w:rsidRPr="00303044">
        <w:rPr>
          <w:color w:val="000000"/>
        </w:rPr>
        <w:t xml:space="preserve"> Jei Sporto tarybos nar</w:t>
      </w:r>
      <w:r w:rsidR="00AB04E7" w:rsidRPr="00303044">
        <w:rPr>
          <w:color w:val="000000"/>
        </w:rPr>
        <w:t>iui kyla viešųjų ir privačių interesų konfliktas (pavyzdžiui</w:t>
      </w:r>
      <w:r w:rsidR="0042545C" w:rsidRPr="00303044">
        <w:rPr>
          <w:color w:val="000000"/>
        </w:rPr>
        <w:t>,</w:t>
      </w:r>
      <w:r w:rsidR="00AB04E7" w:rsidRPr="00303044">
        <w:rPr>
          <w:color w:val="000000"/>
        </w:rPr>
        <w:t xml:space="preserve"> Sporto tarybos narys</w:t>
      </w:r>
      <w:r w:rsidR="00ED5432" w:rsidRPr="00303044">
        <w:rPr>
          <w:color w:val="000000"/>
        </w:rPr>
        <w:t xml:space="preserve"> ar jo treniruojamas sportininkas yra potencialus premijos gavėjas</w:t>
      </w:r>
      <w:r w:rsidR="00AB04E7" w:rsidRPr="00303044">
        <w:rPr>
          <w:color w:val="000000"/>
        </w:rPr>
        <w:t xml:space="preserve"> ar yra kitas, privataus pobūdžio, suinteresuotumas)</w:t>
      </w:r>
      <w:r w:rsidR="00ED5432" w:rsidRPr="00303044">
        <w:rPr>
          <w:color w:val="000000"/>
        </w:rPr>
        <w:t>, tai Sporto tarybos narys privalo nusišalinti</w:t>
      </w:r>
      <w:r w:rsidR="00AB04E7" w:rsidRPr="00303044">
        <w:rPr>
          <w:color w:val="000000"/>
        </w:rPr>
        <w:t xml:space="preserve"> ir jokia forma nedalyvauti sprendimo svarstymo, rengimo ir priėmimo procese. Informacija apie nusišalinimą pateikiama posėdžio protokole.</w:t>
      </w:r>
    </w:p>
    <w:p w14:paraId="004D29EC" w14:textId="77777777" w:rsidR="00B21E75" w:rsidRPr="00303044" w:rsidRDefault="00B21E75" w:rsidP="009C7B71">
      <w:pPr>
        <w:ind w:firstLine="720"/>
        <w:jc w:val="both"/>
        <w:rPr>
          <w:color w:val="000000"/>
        </w:rPr>
      </w:pPr>
      <w:r w:rsidRPr="00303044">
        <w:rPr>
          <w:color w:val="000000"/>
        </w:rPr>
        <w:t>5. Sportininkams ir treneriams skatinimo premijos įteikiamos einamųjų metų pabaigoje.</w:t>
      </w:r>
    </w:p>
    <w:p w14:paraId="2B4DE727" w14:textId="24756128" w:rsidR="00A12C11" w:rsidRPr="00303044" w:rsidRDefault="00A12C11" w:rsidP="009C7B71">
      <w:pPr>
        <w:ind w:firstLine="720"/>
        <w:jc w:val="both"/>
        <w:rPr>
          <w:color w:val="000000"/>
        </w:rPr>
      </w:pPr>
      <w:r w:rsidRPr="00303044">
        <w:rPr>
          <w:color w:val="000000"/>
        </w:rPr>
        <w:t>6. Apraše naudojamos sąvokos</w:t>
      </w:r>
      <w:r w:rsidR="009C7B71" w:rsidRPr="00303044">
        <w:rPr>
          <w:color w:val="000000"/>
        </w:rPr>
        <w:t>:</w:t>
      </w:r>
    </w:p>
    <w:p w14:paraId="66A98148" w14:textId="4A198D47" w:rsidR="00CA4EB5" w:rsidRPr="00303044" w:rsidRDefault="00A12C11" w:rsidP="009C7B71">
      <w:pPr>
        <w:ind w:firstLine="720"/>
        <w:jc w:val="both"/>
        <w:rPr>
          <w:color w:val="000000"/>
        </w:rPr>
      </w:pPr>
      <w:r w:rsidRPr="00303044">
        <w:rPr>
          <w:color w:val="000000"/>
        </w:rPr>
        <w:t xml:space="preserve">Sporto šaka </w:t>
      </w:r>
      <w:r w:rsidR="009C7B71" w:rsidRPr="00303044">
        <w:rPr>
          <w:color w:val="000000"/>
        </w:rPr>
        <w:t>–</w:t>
      </w:r>
      <w:r w:rsidRPr="00303044">
        <w:rPr>
          <w:color w:val="000000"/>
        </w:rPr>
        <w:t xml:space="preserve"> vienos </w:t>
      </w:r>
      <w:r w:rsidR="00CA4EB5" w:rsidRPr="00303044">
        <w:rPr>
          <w:color w:val="000000"/>
        </w:rPr>
        <w:t xml:space="preserve">sporto šakos federacijos </w:t>
      </w:r>
      <w:r w:rsidR="00AB04E7" w:rsidRPr="00303044">
        <w:rPr>
          <w:color w:val="000000"/>
        </w:rPr>
        <w:t>plėtojama</w:t>
      </w:r>
      <w:r w:rsidR="00CA4EB5" w:rsidRPr="00303044">
        <w:rPr>
          <w:color w:val="000000"/>
        </w:rPr>
        <w:t xml:space="preserve"> sporto sritis, besiskirianti nuo kitų savitomis taisyklėmis, sportinės kovos metodais, technikos ir taktikos veiksmais, inventoriumi ir (</w:t>
      </w:r>
      <w:r w:rsidR="005E4690" w:rsidRPr="00303044">
        <w:rPr>
          <w:color w:val="000000"/>
        </w:rPr>
        <w:t>ar</w:t>
      </w:r>
      <w:r w:rsidR="009C7B71" w:rsidRPr="00303044">
        <w:rPr>
          <w:color w:val="000000"/>
        </w:rPr>
        <w:t>)</w:t>
      </w:r>
      <w:r w:rsidR="005E4690" w:rsidRPr="00303044">
        <w:rPr>
          <w:color w:val="000000"/>
        </w:rPr>
        <w:t xml:space="preserve">  erdve, kurioje sportuojama.</w:t>
      </w:r>
    </w:p>
    <w:p w14:paraId="0FD1A5A3" w14:textId="511B50BD" w:rsidR="00CA4EB5" w:rsidRPr="00303044" w:rsidRDefault="00CA4EB5" w:rsidP="009C7B71">
      <w:pPr>
        <w:ind w:firstLine="720"/>
        <w:jc w:val="both"/>
        <w:rPr>
          <w:color w:val="000000"/>
        </w:rPr>
      </w:pPr>
      <w:r w:rsidRPr="00303044">
        <w:rPr>
          <w:color w:val="000000"/>
        </w:rPr>
        <w:t xml:space="preserve">Sporto šakos federacija (toliau – Federacija) – </w:t>
      </w:r>
      <w:r w:rsidR="005E4690" w:rsidRPr="00303044">
        <w:rPr>
          <w:color w:val="000000"/>
        </w:rPr>
        <w:t>narystės pagrindu</w:t>
      </w:r>
      <w:r w:rsidRPr="00303044">
        <w:rPr>
          <w:color w:val="000000"/>
        </w:rPr>
        <w:t xml:space="preserve"> įsteigta nevyriausybinė organizacija, </w:t>
      </w:r>
      <w:r w:rsidR="005E4690" w:rsidRPr="00303044">
        <w:rPr>
          <w:color w:val="000000"/>
        </w:rPr>
        <w:t>kuri tam tikroje teritorijoje (</w:t>
      </w:r>
      <w:r w:rsidRPr="00303044">
        <w:rPr>
          <w:color w:val="000000"/>
        </w:rPr>
        <w:t>visoje valstybės teritorijoje ar jos administraciniame vienete) yra atsakinga už tam tikrą sporto šaką, plėtoja tą sporto šaką, atstovauja jos atstovų interesams, nustato jai būdingus reikalavimus ir (ar) užtikrina jų laikymąsi, rengia ir įgyvendina įvairias tos sporto šakos populiarinimo priemones.</w:t>
      </w:r>
    </w:p>
    <w:p w14:paraId="78CC2911" w14:textId="0007EB4B" w:rsidR="0097635F" w:rsidRPr="00303044" w:rsidRDefault="00CA4EB5" w:rsidP="009C7B71">
      <w:pPr>
        <w:ind w:firstLine="720"/>
        <w:jc w:val="both"/>
        <w:rPr>
          <w:color w:val="000000"/>
        </w:rPr>
      </w:pPr>
      <w:r w:rsidRPr="00303044">
        <w:rPr>
          <w:color w:val="000000"/>
        </w:rPr>
        <w:t>Sportininkas – asmuo, kuris varžosi su kitais asmenimis aukšto meistriškumo sporto varžybose ir (ar) treniruojasi aukšto meistriškumo sporto pratybose, aukšto meistriškumo sporto treniruočių stovyklose, kurių tikslas</w:t>
      </w:r>
      <w:r w:rsidR="009C7B71" w:rsidRPr="00303044">
        <w:rPr>
          <w:color w:val="000000"/>
        </w:rPr>
        <w:t xml:space="preserve"> –</w:t>
      </w:r>
      <w:r w:rsidRPr="00303044">
        <w:rPr>
          <w:color w:val="000000"/>
        </w:rPr>
        <w:t xml:space="preserve"> pasirengti aukšto meistriškumo sporto varžyboms.</w:t>
      </w:r>
    </w:p>
    <w:p w14:paraId="4B505C9F" w14:textId="2B6AC251" w:rsidR="0097635F" w:rsidRPr="00303044" w:rsidRDefault="005E4690" w:rsidP="00DB58A1">
      <w:pPr>
        <w:ind w:firstLine="720"/>
        <w:jc w:val="both"/>
        <w:rPr>
          <w:color w:val="000000"/>
        </w:rPr>
      </w:pPr>
      <w:r w:rsidRPr="00303044">
        <w:rPr>
          <w:color w:val="000000"/>
        </w:rPr>
        <w:t>Treneris</w:t>
      </w:r>
      <w:r w:rsidR="00DB58A1" w:rsidRPr="00303044">
        <w:rPr>
          <w:color w:val="000000"/>
        </w:rPr>
        <w:t xml:space="preserve"> </w:t>
      </w:r>
      <w:r w:rsidRPr="00303044">
        <w:rPr>
          <w:color w:val="000000"/>
        </w:rPr>
        <w:t>/</w:t>
      </w:r>
      <w:r w:rsidR="00DB58A1" w:rsidRPr="00303044">
        <w:rPr>
          <w:color w:val="000000"/>
        </w:rPr>
        <w:t xml:space="preserve"> </w:t>
      </w:r>
      <w:r w:rsidRPr="00303044">
        <w:rPr>
          <w:color w:val="000000"/>
        </w:rPr>
        <w:t>mokytojas</w:t>
      </w:r>
      <w:r w:rsidR="0097635F" w:rsidRPr="00303044">
        <w:rPr>
          <w:color w:val="000000"/>
        </w:rPr>
        <w:t xml:space="preserve"> </w:t>
      </w:r>
      <w:r w:rsidR="00DB58A1" w:rsidRPr="00303044">
        <w:rPr>
          <w:color w:val="000000"/>
        </w:rPr>
        <w:t>–</w:t>
      </w:r>
      <w:r w:rsidR="0097635F" w:rsidRPr="00303044">
        <w:rPr>
          <w:color w:val="000000"/>
        </w:rPr>
        <w:t xml:space="preserve"> nustatytus reikalavimus atitinkantis aukšto meistriškumo sporto specialistas, rengiantis sportininką (sportininkus) aukšto meistriškumo varžyboms ir (ar) jam</w:t>
      </w:r>
      <w:r w:rsidRPr="00303044">
        <w:rPr>
          <w:color w:val="000000"/>
        </w:rPr>
        <w:t xml:space="preserve"> (</w:t>
      </w:r>
      <w:r w:rsidR="0097635F" w:rsidRPr="00303044">
        <w:rPr>
          <w:color w:val="000000"/>
        </w:rPr>
        <w:t>jiems) vadovaujantis šiose varžybose.</w:t>
      </w:r>
    </w:p>
    <w:p w14:paraId="64FE2BE2" w14:textId="77777777" w:rsidR="004428BB" w:rsidRPr="00303044" w:rsidRDefault="004428BB" w:rsidP="00DB58A1">
      <w:pPr>
        <w:ind w:firstLine="720"/>
        <w:jc w:val="both"/>
        <w:rPr>
          <w:color w:val="000000"/>
        </w:rPr>
      </w:pPr>
      <w:r w:rsidRPr="00303044">
        <w:rPr>
          <w:color w:val="000000"/>
        </w:rPr>
        <w:t>Kandidatas – sportininkas, treneris ar mokytojas pasiekęs pats ar jo treniruotas sportininkas aukštų meistriškumo rezultatų.</w:t>
      </w:r>
    </w:p>
    <w:p w14:paraId="05E65B11" w14:textId="77777777" w:rsidR="004428BB" w:rsidRPr="00303044" w:rsidRDefault="004428BB" w:rsidP="00DB58A1">
      <w:pPr>
        <w:ind w:firstLine="720"/>
        <w:jc w:val="both"/>
        <w:rPr>
          <w:color w:val="000000"/>
        </w:rPr>
      </w:pPr>
      <w:r w:rsidRPr="00303044">
        <w:rPr>
          <w:color w:val="000000"/>
        </w:rPr>
        <w:t>Aukštas meistriškumo rezultatas – užimta pirma, antra ar trečia vieta.</w:t>
      </w:r>
    </w:p>
    <w:p w14:paraId="49CE7D15" w14:textId="77777777" w:rsidR="00B21E75" w:rsidRPr="00303044" w:rsidRDefault="00B21E75" w:rsidP="005F2B0E">
      <w:pPr>
        <w:ind w:firstLine="540"/>
        <w:jc w:val="both"/>
      </w:pPr>
    </w:p>
    <w:p w14:paraId="11A17176" w14:textId="77777777" w:rsidR="00B21E75" w:rsidRPr="00303044" w:rsidRDefault="00B21E75" w:rsidP="00303044">
      <w:pPr>
        <w:jc w:val="center"/>
        <w:rPr>
          <w:b/>
          <w:bCs/>
        </w:rPr>
      </w:pPr>
      <w:r w:rsidRPr="00303044">
        <w:rPr>
          <w:b/>
          <w:bCs/>
        </w:rPr>
        <w:t>II SKYRIUS</w:t>
      </w:r>
    </w:p>
    <w:p w14:paraId="798A85BE" w14:textId="383170B8" w:rsidR="00B21E75" w:rsidRPr="00303044" w:rsidRDefault="00B21E75" w:rsidP="00303044">
      <w:pPr>
        <w:jc w:val="center"/>
        <w:rPr>
          <w:b/>
          <w:bCs/>
        </w:rPr>
      </w:pPr>
      <w:r w:rsidRPr="00303044">
        <w:rPr>
          <w:b/>
          <w:bCs/>
        </w:rPr>
        <w:t>ATRANKOS KRITERIJAI KANDIDATŲ APDOVANOJIMAMS GAUTI</w:t>
      </w:r>
    </w:p>
    <w:p w14:paraId="5239CDF9" w14:textId="77777777" w:rsidR="00B21E75" w:rsidRPr="00303044" w:rsidRDefault="00B21E75" w:rsidP="00B21E75">
      <w:pPr>
        <w:ind w:firstLine="540"/>
        <w:jc w:val="both"/>
      </w:pPr>
    </w:p>
    <w:p w14:paraId="0E9F9E5B" w14:textId="77777777" w:rsidR="00BE6483" w:rsidRPr="00303044" w:rsidRDefault="003F43C0" w:rsidP="00DB58A1">
      <w:pPr>
        <w:tabs>
          <w:tab w:val="left" w:pos="851"/>
        </w:tabs>
        <w:suppressAutoHyphens/>
        <w:ind w:right="17" w:firstLine="720"/>
        <w:jc w:val="both"/>
        <w:rPr>
          <w:caps/>
          <w:kern w:val="1"/>
          <w:shd w:val="clear" w:color="auto" w:fill="FFFFFF"/>
          <w:lang w:eastAsia="ar-SA"/>
        </w:rPr>
      </w:pPr>
      <w:r w:rsidRPr="00303044">
        <w:rPr>
          <w:color w:val="212529"/>
          <w:kern w:val="1"/>
          <w:shd w:val="clear" w:color="auto" w:fill="FFFFFF"/>
          <w:lang w:eastAsia="ar-SA"/>
        </w:rPr>
        <w:t>7</w:t>
      </w:r>
      <w:r w:rsidR="00BE6483" w:rsidRPr="00303044">
        <w:rPr>
          <w:color w:val="212529"/>
          <w:kern w:val="1"/>
          <w:shd w:val="clear" w:color="auto" w:fill="FFFFFF"/>
          <w:lang w:eastAsia="ar-SA"/>
        </w:rPr>
        <w:t>. Apie kandidatų premijai gauti paraiškų pri</w:t>
      </w:r>
      <w:r w:rsidR="00C247E6" w:rsidRPr="00303044">
        <w:rPr>
          <w:color w:val="212529"/>
          <w:kern w:val="1"/>
          <w:shd w:val="clear" w:color="auto" w:fill="FFFFFF"/>
          <w:lang w:eastAsia="ar-SA"/>
        </w:rPr>
        <w:t>ėmimą Savivaldybės Sporto taryba</w:t>
      </w:r>
      <w:r w:rsidR="00BE6483" w:rsidRPr="00303044">
        <w:rPr>
          <w:color w:val="212529"/>
          <w:kern w:val="1"/>
          <w:shd w:val="clear" w:color="auto" w:fill="FFFFFF"/>
          <w:lang w:eastAsia="ar-SA"/>
        </w:rPr>
        <w:t xml:space="preserve"> skelbia Savivaldybės interneto svetainėje.</w:t>
      </w:r>
    </w:p>
    <w:p w14:paraId="1C8AB4D2" w14:textId="02A01294" w:rsidR="00BE6483"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lastRenderedPageBreak/>
        <w:t>8</w:t>
      </w:r>
      <w:r w:rsidR="00BE6483" w:rsidRPr="00303044">
        <w:rPr>
          <w:kern w:val="1"/>
          <w:shd w:val="clear" w:color="auto" w:fill="FFFFFF"/>
          <w:lang w:eastAsia="ar-SA"/>
        </w:rPr>
        <w:t xml:space="preserve">. Sportininkas, </w:t>
      </w:r>
      <w:r w:rsidR="00BE6483" w:rsidRPr="00303044">
        <w:rPr>
          <w:kern w:val="1"/>
          <w:lang w:eastAsia="ar-SA"/>
        </w:rPr>
        <w:t>jo treneris</w:t>
      </w:r>
      <w:r w:rsidR="00DB58A1" w:rsidRPr="00303044">
        <w:rPr>
          <w:kern w:val="1"/>
          <w:lang w:eastAsia="ar-SA"/>
        </w:rPr>
        <w:t xml:space="preserve"> </w:t>
      </w:r>
      <w:r w:rsidR="00C247E6" w:rsidRPr="00303044">
        <w:rPr>
          <w:kern w:val="1"/>
          <w:lang w:eastAsia="ar-SA"/>
        </w:rPr>
        <w:t>/</w:t>
      </w:r>
      <w:r w:rsidR="00DB58A1" w:rsidRPr="00303044">
        <w:rPr>
          <w:kern w:val="1"/>
          <w:lang w:eastAsia="ar-SA"/>
        </w:rPr>
        <w:t xml:space="preserve"> </w:t>
      </w:r>
      <w:r w:rsidR="00C247E6" w:rsidRPr="00303044">
        <w:rPr>
          <w:kern w:val="1"/>
          <w:lang w:eastAsia="ar-SA"/>
        </w:rPr>
        <w:t xml:space="preserve">mokytojas </w:t>
      </w:r>
      <w:r w:rsidR="00BE6483" w:rsidRPr="00303044">
        <w:rPr>
          <w:kern w:val="1"/>
          <w:lang w:eastAsia="ar-SA"/>
        </w:rPr>
        <w:t xml:space="preserve"> ar sportininką parengusi </w:t>
      </w:r>
      <w:r w:rsidR="00BE6483" w:rsidRPr="00303044">
        <w:rPr>
          <w:kern w:val="1"/>
          <w:shd w:val="clear" w:color="auto" w:fill="FFFFFF"/>
          <w:lang w:eastAsia="ar-SA"/>
        </w:rPr>
        <w:t>sporto organizacija (toliau kartu – asmenys) ne vėliau kaip iki einamųjų metų lapkriči</w:t>
      </w:r>
      <w:r w:rsidR="00C247E6" w:rsidRPr="00303044">
        <w:rPr>
          <w:kern w:val="1"/>
          <w:shd w:val="clear" w:color="auto" w:fill="FFFFFF"/>
          <w:lang w:eastAsia="ar-SA"/>
        </w:rPr>
        <w:t>o 1 d. rajono Savivaldybės Sporto tarybai</w:t>
      </w:r>
      <w:r w:rsidR="00BE6483" w:rsidRPr="00303044">
        <w:rPr>
          <w:kern w:val="1"/>
          <w:lang w:eastAsia="ar-SA"/>
        </w:rPr>
        <w:t xml:space="preserve"> </w:t>
      </w:r>
      <w:r w:rsidR="00BE6483" w:rsidRPr="00303044">
        <w:rPr>
          <w:kern w:val="1"/>
          <w:shd w:val="clear" w:color="auto" w:fill="FFFFFF"/>
          <w:lang w:eastAsia="ar-SA"/>
        </w:rPr>
        <w:t>pateikia užpildytą p</w:t>
      </w:r>
      <w:r w:rsidR="00BE6483" w:rsidRPr="00303044">
        <w:rPr>
          <w:bCs/>
          <w:kern w:val="1"/>
          <w:lang w:eastAsia="ar-SA"/>
        </w:rPr>
        <w:t>araišką (toliau – Paraiška) Savivaldybės premijai už pasiektus sporto laimėjimus sportininkams ir jų treneriams</w:t>
      </w:r>
      <w:r w:rsidR="00DB58A1" w:rsidRPr="00303044">
        <w:rPr>
          <w:bCs/>
          <w:kern w:val="1"/>
          <w:lang w:eastAsia="ar-SA"/>
        </w:rPr>
        <w:t xml:space="preserve"> </w:t>
      </w:r>
      <w:r w:rsidR="00C247E6" w:rsidRPr="00303044">
        <w:rPr>
          <w:bCs/>
          <w:kern w:val="1"/>
          <w:lang w:eastAsia="ar-SA"/>
        </w:rPr>
        <w:t>/</w:t>
      </w:r>
      <w:r w:rsidR="00DB58A1" w:rsidRPr="00303044">
        <w:rPr>
          <w:bCs/>
          <w:kern w:val="1"/>
          <w:lang w:eastAsia="ar-SA"/>
        </w:rPr>
        <w:t xml:space="preserve"> </w:t>
      </w:r>
      <w:r w:rsidR="00C247E6" w:rsidRPr="00303044">
        <w:rPr>
          <w:bCs/>
          <w:kern w:val="1"/>
          <w:lang w:eastAsia="ar-SA"/>
        </w:rPr>
        <w:t>mokytojams</w:t>
      </w:r>
      <w:r w:rsidR="00BE6483" w:rsidRPr="00303044">
        <w:rPr>
          <w:bCs/>
          <w:kern w:val="1"/>
          <w:lang w:eastAsia="ar-SA"/>
        </w:rPr>
        <w:t xml:space="preserve"> gauti formą (priedas)</w:t>
      </w:r>
      <w:r w:rsidR="00BE6483" w:rsidRPr="00303044">
        <w:rPr>
          <w:bCs/>
          <w:kern w:val="1"/>
          <w:shd w:val="clear" w:color="auto" w:fill="FFFFFF"/>
          <w:lang w:eastAsia="ar-SA"/>
        </w:rPr>
        <w:t xml:space="preserve"> su informacija:</w:t>
      </w:r>
    </w:p>
    <w:p w14:paraId="104792C4"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bCs/>
          <w:kern w:val="1"/>
          <w:shd w:val="clear" w:color="auto" w:fill="FFFFFF"/>
          <w:lang w:eastAsia="ar-SA"/>
        </w:rPr>
        <w:t>8</w:t>
      </w:r>
      <w:r w:rsidR="00BE6483" w:rsidRPr="00303044">
        <w:rPr>
          <w:bCs/>
          <w:kern w:val="1"/>
          <w:shd w:val="clear" w:color="auto" w:fill="FFFFFF"/>
          <w:lang w:eastAsia="ar-SA"/>
        </w:rPr>
        <w:t>.1. asmens arba sporto organizacijos adresas, veiklos registracijos Nr., telefono numeris, elektroninio pašto adresas;</w:t>
      </w:r>
    </w:p>
    <w:p w14:paraId="24D61EB4"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bCs/>
          <w:kern w:val="1"/>
          <w:shd w:val="clear" w:color="auto" w:fill="FFFFFF"/>
          <w:lang w:eastAsia="ar-SA"/>
        </w:rPr>
        <w:t>8</w:t>
      </w:r>
      <w:r w:rsidR="00BE6483" w:rsidRPr="00303044">
        <w:rPr>
          <w:kern w:val="1"/>
          <w:shd w:val="clear" w:color="auto" w:fill="FFFFFF"/>
          <w:lang w:eastAsia="ar-SA"/>
        </w:rPr>
        <w:t>.2. sporto varžybų pavadinimas;</w:t>
      </w:r>
    </w:p>
    <w:p w14:paraId="4564AD64"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.3. sporto varžybų vykdymo data ir vieta;</w:t>
      </w:r>
    </w:p>
    <w:p w14:paraId="425CB28A" w14:textId="2D9A3FBA"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.4. sporto rungtis (kartu nurod</w:t>
      </w:r>
      <w:r w:rsidR="005E4690" w:rsidRPr="00303044">
        <w:rPr>
          <w:kern w:val="1"/>
          <w:shd w:val="clear" w:color="auto" w:fill="FFFFFF"/>
          <w:lang w:eastAsia="ar-SA"/>
        </w:rPr>
        <w:t>oma, ar sporto rungtis olimpinė</w:t>
      </w:r>
      <w:r w:rsidR="00DB58A1" w:rsidRPr="00303044">
        <w:rPr>
          <w:kern w:val="1"/>
          <w:shd w:val="clear" w:color="auto" w:fill="FFFFFF"/>
          <w:lang w:eastAsia="ar-SA"/>
        </w:rPr>
        <w:t xml:space="preserve"> </w:t>
      </w:r>
      <w:r w:rsidR="005E4690" w:rsidRPr="00303044">
        <w:rPr>
          <w:kern w:val="1"/>
          <w:shd w:val="clear" w:color="auto" w:fill="FFFFFF"/>
          <w:lang w:eastAsia="ar-SA"/>
        </w:rPr>
        <w:t>/</w:t>
      </w:r>
      <w:r w:rsidR="00DB58A1" w:rsidRPr="00303044">
        <w:rPr>
          <w:kern w:val="1"/>
          <w:shd w:val="clear" w:color="auto" w:fill="FFFFFF"/>
          <w:lang w:eastAsia="ar-SA"/>
        </w:rPr>
        <w:t xml:space="preserve"> </w:t>
      </w:r>
      <w:r w:rsidR="00BE6483" w:rsidRPr="00303044">
        <w:rPr>
          <w:kern w:val="1"/>
          <w:shd w:val="clear" w:color="auto" w:fill="FFFFFF"/>
          <w:lang w:eastAsia="ar-SA"/>
        </w:rPr>
        <w:t>neolimpinė);</w:t>
      </w:r>
    </w:p>
    <w:p w14:paraId="793A3078"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.5. kas kiek metų vykdomos sporto varžybos;</w:t>
      </w:r>
    </w:p>
    <w:p w14:paraId="486271B7"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.6. sportininko vardas, pavardė, gimimo data, gyvenamosios vietos adresas, banko sąskaitos numeris;</w:t>
      </w:r>
    </w:p>
    <w:p w14:paraId="03B158B8"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.7. sporto varžybose dalyvavusių dalyvių ir komandų skaičius;</w:t>
      </w:r>
    </w:p>
    <w:p w14:paraId="45A53926"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.8. sportininko sporto varžybose laimėta vieta;</w:t>
      </w:r>
    </w:p>
    <w:p w14:paraId="6E8E4A62"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.9. sporto varžybų, kuriose dalyvavo sportininkas, protokolai (kopija);</w:t>
      </w:r>
    </w:p>
    <w:p w14:paraId="63C87ACD" w14:textId="77777777" w:rsidR="00D957F8" w:rsidRPr="00303044" w:rsidRDefault="003F43C0" w:rsidP="00DB58A1">
      <w:pPr>
        <w:tabs>
          <w:tab w:val="left" w:pos="851"/>
        </w:tabs>
        <w:suppressAutoHyphens/>
        <w:ind w:right="17" w:firstLine="720"/>
        <w:jc w:val="both"/>
        <w:rPr>
          <w:bCs/>
          <w:kern w:val="1"/>
          <w:shd w:val="clear" w:color="auto" w:fill="FFFFFF"/>
          <w:lang w:eastAsia="ar-SA"/>
        </w:rPr>
      </w:pPr>
      <w:r w:rsidRPr="00303044">
        <w:rPr>
          <w:kern w:val="1"/>
          <w:shd w:val="clear" w:color="auto" w:fill="FFFFFF"/>
          <w:lang w:eastAsia="ar-SA"/>
        </w:rPr>
        <w:t>8</w:t>
      </w:r>
      <w:r w:rsidR="00BE6483" w:rsidRPr="00303044">
        <w:rPr>
          <w:kern w:val="1"/>
          <w:shd w:val="clear" w:color="auto" w:fill="FFFFFF"/>
          <w:lang w:eastAsia="ar-SA"/>
        </w:rPr>
        <w:t>.10. sportininką parengti padėjusių trenerių vardai ir pavardės, gimimo data, gyvenamosios vietos adresai, banko sąskaitų numeriai.</w:t>
      </w:r>
    </w:p>
    <w:p w14:paraId="1D1BE537" w14:textId="77777777" w:rsidR="00BE6483" w:rsidRPr="00303044" w:rsidRDefault="003F43C0" w:rsidP="00AA47DF">
      <w:pPr>
        <w:tabs>
          <w:tab w:val="left" w:pos="851"/>
        </w:tabs>
        <w:suppressAutoHyphens/>
        <w:ind w:right="17" w:firstLine="720"/>
        <w:jc w:val="both"/>
        <w:rPr>
          <w:bCs/>
          <w:kern w:val="1"/>
          <w:shd w:val="clear" w:color="auto" w:fill="FFFFFF"/>
          <w:lang w:eastAsia="ar-SA"/>
        </w:rPr>
      </w:pPr>
      <w:r w:rsidRPr="00303044">
        <w:t>9</w:t>
      </w:r>
      <w:r w:rsidR="00BE6483" w:rsidRPr="00303044">
        <w:t>. Paraiška turi būti pilnai užpildyta, pasirašyta kvalifikuotu elektroniniu parašu arba paraiškos originalas pasirašytas ranka.</w:t>
      </w:r>
    </w:p>
    <w:p w14:paraId="5235212F" w14:textId="24D81B6C" w:rsidR="00BE6483" w:rsidRPr="00303044" w:rsidRDefault="003F43C0" w:rsidP="00AA47DF">
      <w:pPr>
        <w:tabs>
          <w:tab w:val="left" w:pos="851"/>
        </w:tabs>
        <w:suppressAutoHyphens/>
        <w:ind w:right="17" w:firstLine="720"/>
        <w:jc w:val="both"/>
        <w:rPr>
          <w:kern w:val="1"/>
          <w:lang w:eastAsia="ar-SA"/>
        </w:rPr>
      </w:pPr>
      <w:r w:rsidRPr="00303044">
        <w:rPr>
          <w:kern w:val="1"/>
          <w:lang w:eastAsia="ar-SA"/>
        </w:rPr>
        <w:t>10</w:t>
      </w:r>
      <w:r w:rsidR="00BE6483" w:rsidRPr="00303044">
        <w:rPr>
          <w:color w:val="000000"/>
          <w:kern w:val="1"/>
          <w:lang w:eastAsia="ar-SA"/>
        </w:rPr>
        <w:t xml:space="preserve">. </w:t>
      </w:r>
      <w:r w:rsidR="00BE6483" w:rsidRPr="00303044">
        <w:rPr>
          <w:kern w:val="1"/>
          <w:lang w:eastAsia="ar-SA"/>
        </w:rPr>
        <w:t>Premijos skyrimas treneriui svarstomas tik tuo atveju, kai treniruojančio sportininką trenerio</w:t>
      </w:r>
      <w:r w:rsidR="00AA47DF" w:rsidRPr="00303044">
        <w:rPr>
          <w:kern w:val="1"/>
          <w:lang w:eastAsia="ar-SA"/>
        </w:rPr>
        <w:t xml:space="preserve"> </w:t>
      </w:r>
      <w:r w:rsidR="00C247E6" w:rsidRPr="00303044">
        <w:rPr>
          <w:kern w:val="1"/>
          <w:lang w:eastAsia="ar-SA"/>
        </w:rPr>
        <w:t>/</w:t>
      </w:r>
      <w:r w:rsidR="00AA47DF" w:rsidRPr="00303044">
        <w:rPr>
          <w:kern w:val="1"/>
          <w:lang w:eastAsia="ar-SA"/>
        </w:rPr>
        <w:t xml:space="preserve"> </w:t>
      </w:r>
      <w:r w:rsidR="00C247E6" w:rsidRPr="00303044">
        <w:rPr>
          <w:kern w:val="1"/>
          <w:lang w:eastAsia="ar-SA"/>
        </w:rPr>
        <w:t>mokytojo</w:t>
      </w:r>
      <w:r w:rsidR="00BE6483" w:rsidRPr="00303044">
        <w:rPr>
          <w:kern w:val="1"/>
          <w:lang w:eastAsia="ar-SA"/>
        </w:rPr>
        <w:t xml:space="preserve"> pavardė fiksuota protokole.</w:t>
      </w:r>
    </w:p>
    <w:p w14:paraId="5B46D65F" w14:textId="644CE8CD" w:rsidR="00BE6483" w:rsidRPr="00303044" w:rsidRDefault="003F43C0" w:rsidP="00AA47DF">
      <w:pPr>
        <w:tabs>
          <w:tab w:val="left" w:pos="851"/>
        </w:tabs>
        <w:ind w:firstLine="720"/>
        <w:jc w:val="both"/>
      </w:pPr>
      <w:r w:rsidRPr="00303044">
        <w:t>11</w:t>
      </w:r>
      <w:r w:rsidR="00BE6483" w:rsidRPr="00303044">
        <w:t xml:space="preserve">. </w:t>
      </w:r>
      <w:r w:rsidR="00BE6483" w:rsidRPr="00303044">
        <w:rPr>
          <w:color w:val="000000"/>
          <w:shd w:val="clear" w:color="auto" w:fill="FFFFFF"/>
        </w:rPr>
        <w:t xml:space="preserve">Paraiška, pasirašyta kvalifikuotu elektroniniu parašu, siunčiama elektroniniu paštu Savivaldybės administracijai </w:t>
      </w:r>
      <w:r w:rsidR="00C247E6" w:rsidRPr="00303044">
        <w:rPr>
          <w:color w:val="000000"/>
        </w:rPr>
        <w:t>savivaldybe@sakiai</w:t>
      </w:r>
      <w:r w:rsidR="00BE6483" w:rsidRPr="00303044">
        <w:rPr>
          <w:color w:val="000000"/>
        </w:rPr>
        <w:t>.lt</w:t>
      </w:r>
      <w:r w:rsidR="00BE6483" w:rsidRPr="00303044">
        <w:rPr>
          <w:color w:val="000000"/>
          <w:shd w:val="clear" w:color="auto" w:fill="FFFFFF"/>
        </w:rPr>
        <w:t>, arba paraiškos originalas siunčiamas registruotu laišku</w:t>
      </w:r>
      <w:r w:rsidR="005E4690" w:rsidRPr="00303044">
        <w:rPr>
          <w:color w:val="000000"/>
          <w:shd w:val="clear" w:color="auto" w:fill="FFFFFF"/>
        </w:rPr>
        <w:t>,</w:t>
      </w:r>
      <w:r w:rsidR="00BE6483" w:rsidRPr="00303044">
        <w:rPr>
          <w:color w:val="000000"/>
          <w:shd w:val="clear" w:color="auto" w:fill="FFFFFF"/>
        </w:rPr>
        <w:t xml:space="preserve"> ar per pašto kurjerį. Pašto antspaudo data turi būti ne vėlesnė nei paskutinė paraiškų priėmimo diena bei ne vėliau kaip iki Savivaldybės administracijos darbo laiko pabaigos.</w:t>
      </w:r>
    </w:p>
    <w:p w14:paraId="479AF398" w14:textId="77777777" w:rsidR="00BE6483" w:rsidRPr="00303044" w:rsidRDefault="003F43C0" w:rsidP="00AA47DF">
      <w:pPr>
        <w:tabs>
          <w:tab w:val="left" w:pos="851"/>
        </w:tabs>
        <w:ind w:firstLine="720"/>
        <w:jc w:val="both"/>
      </w:pPr>
      <w:r w:rsidRPr="00303044">
        <w:rPr>
          <w:lang w:eastAsia="lt-LT"/>
        </w:rPr>
        <w:t>12</w:t>
      </w:r>
      <w:r w:rsidR="00BE6483" w:rsidRPr="00303044">
        <w:rPr>
          <w:lang w:eastAsia="lt-LT"/>
        </w:rPr>
        <w:t>. Paraiška r</w:t>
      </w:r>
      <w:r w:rsidR="00BE6483" w:rsidRPr="00303044">
        <w:t xml:space="preserve">egistruojama Savivaldybės administracijos </w:t>
      </w:r>
      <w:r w:rsidR="00BE6483" w:rsidRPr="00303044">
        <w:rPr>
          <w:color w:val="000000"/>
        </w:rPr>
        <w:t>dokumentų valdymo sistemoje (toliau –</w:t>
      </w:r>
      <w:r w:rsidR="00BE6483" w:rsidRPr="00303044">
        <w:rPr>
          <w:color w:val="000000"/>
          <w:lang w:eastAsia="lt-LT"/>
        </w:rPr>
        <w:t xml:space="preserve"> </w:t>
      </w:r>
      <w:r w:rsidR="00BE6483" w:rsidRPr="00303044">
        <w:t>DVS).</w:t>
      </w:r>
    </w:p>
    <w:p w14:paraId="1E7FFC71" w14:textId="77777777" w:rsidR="00D957F8" w:rsidRPr="00303044" w:rsidRDefault="003F43C0" w:rsidP="00AA47DF">
      <w:pPr>
        <w:tabs>
          <w:tab w:val="left" w:pos="851"/>
        </w:tabs>
        <w:ind w:firstLine="720"/>
        <w:jc w:val="both"/>
      </w:pPr>
      <w:r w:rsidRPr="00303044">
        <w:t>13</w:t>
      </w:r>
      <w:r w:rsidR="00BE6483" w:rsidRPr="00303044">
        <w:rPr>
          <w:bCs/>
        </w:rPr>
        <w:t xml:space="preserve">. </w:t>
      </w:r>
      <w:r w:rsidR="00BE6483" w:rsidRPr="00303044">
        <w:rPr>
          <w:shd w:val="clear" w:color="auto" w:fill="FFFFFF"/>
        </w:rPr>
        <w:t>S</w:t>
      </w:r>
      <w:r w:rsidR="00C247E6" w:rsidRPr="00303044">
        <w:t xml:space="preserve">avivaldybės Sporto taryba </w:t>
      </w:r>
      <w:r w:rsidR="00BE6483" w:rsidRPr="00303044">
        <w:t xml:space="preserve"> patikrina</w:t>
      </w:r>
      <w:r w:rsidR="00BE6483" w:rsidRPr="00303044">
        <w:rPr>
          <w:shd w:val="clear" w:color="auto" w:fill="FFFFFF"/>
        </w:rPr>
        <w:t xml:space="preserve"> kartu su paraiška pateiktus dokumentus ir įvertina jų atitikimą reikalavimams.</w:t>
      </w:r>
      <w:r w:rsidR="00BE6483" w:rsidRPr="00303044">
        <w:rPr>
          <w:color w:val="FF0000"/>
        </w:rPr>
        <w:t xml:space="preserve"> </w:t>
      </w:r>
      <w:r w:rsidR="00BE6483" w:rsidRPr="00303044">
        <w:t>Jei Paraiška neatitinka reik</w:t>
      </w:r>
      <w:r w:rsidR="00C247E6" w:rsidRPr="00303044">
        <w:t>alavimų, Sporto taryba</w:t>
      </w:r>
      <w:r w:rsidR="00BE6483" w:rsidRPr="00303044">
        <w:t xml:space="preserve"> turi teisę pareiškėjų paprašyti per 5 darbo dienas pašalinti trūkumus. </w:t>
      </w:r>
      <w:r w:rsidR="003A3C8A" w:rsidRPr="00303044">
        <w:t xml:space="preserve">5 darbo dienos skaičiuojamos nuo paraiškų vertinimo pradžios. </w:t>
      </w:r>
      <w:r w:rsidR="00BE6483" w:rsidRPr="00303044">
        <w:t>Jei trūkumai nepašalinami, Paraiška atmetama.</w:t>
      </w:r>
    </w:p>
    <w:p w14:paraId="2F0435F2" w14:textId="77777777" w:rsidR="00D957F8" w:rsidRPr="00303044" w:rsidRDefault="003F43C0" w:rsidP="00AA47DF">
      <w:pPr>
        <w:tabs>
          <w:tab w:val="left" w:pos="851"/>
        </w:tabs>
        <w:ind w:firstLine="720"/>
        <w:jc w:val="both"/>
      </w:pPr>
      <w:r w:rsidRPr="00303044">
        <w:t>14</w:t>
      </w:r>
      <w:r w:rsidR="00BE6483" w:rsidRPr="00303044">
        <w:t>. Premijos neskiriamos, jei premijos gavėjas:</w:t>
      </w:r>
    </w:p>
    <w:p w14:paraId="4F9655E9" w14:textId="77777777" w:rsidR="00D957F8" w:rsidRPr="00303044" w:rsidRDefault="003F43C0" w:rsidP="00AA47DF">
      <w:pPr>
        <w:tabs>
          <w:tab w:val="left" w:pos="851"/>
        </w:tabs>
        <w:ind w:firstLine="720"/>
        <w:jc w:val="both"/>
      </w:pPr>
      <w:r w:rsidRPr="00303044">
        <w:t>14</w:t>
      </w:r>
      <w:r w:rsidR="00BE6483" w:rsidRPr="00303044">
        <w:t xml:space="preserve">.1. vartojo </w:t>
      </w:r>
      <w:r w:rsidR="00BE6483" w:rsidRPr="00303044">
        <w:rPr>
          <w:color w:val="000000"/>
        </w:rPr>
        <w:t>dopingą, narkotines medžiagas ir tai buvo užfiksuota;</w:t>
      </w:r>
    </w:p>
    <w:p w14:paraId="556AB30B" w14:textId="77777777" w:rsidR="00D957F8" w:rsidRPr="00303044" w:rsidRDefault="003F43C0" w:rsidP="00AA47DF">
      <w:pPr>
        <w:tabs>
          <w:tab w:val="left" w:pos="851"/>
        </w:tabs>
        <w:ind w:firstLine="720"/>
        <w:jc w:val="both"/>
      </w:pPr>
      <w:r w:rsidRPr="00303044">
        <w:t>14</w:t>
      </w:r>
      <w:r w:rsidR="00BE6483" w:rsidRPr="00303044">
        <w:t>.2. tuo metu atstovavo kitai savivaldybei;</w:t>
      </w:r>
    </w:p>
    <w:p w14:paraId="7963A04F" w14:textId="77777777" w:rsidR="00D957F8" w:rsidRPr="00303044" w:rsidRDefault="003F43C0" w:rsidP="00AA47DF">
      <w:pPr>
        <w:tabs>
          <w:tab w:val="left" w:pos="851"/>
        </w:tabs>
        <w:ind w:firstLine="720"/>
        <w:jc w:val="both"/>
      </w:pPr>
      <w:r w:rsidRPr="00303044">
        <w:t>14</w:t>
      </w:r>
      <w:r w:rsidR="00BE6483" w:rsidRPr="00303044">
        <w:t>.3. nepateikė patvirtinančių dokumentų apie varžybose užimtą vietą;</w:t>
      </w:r>
    </w:p>
    <w:p w14:paraId="7E09E571" w14:textId="77777777" w:rsidR="00D957F8" w:rsidRPr="00303044" w:rsidRDefault="003F43C0" w:rsidP="00AA47DF">
      <w:pPr>
        <w:tabs>
          <w:tab w:val="left" w:pos="851"/>
        </w:tabs>
        <w:ind w:firstLine="720"/>
        <w:jc w:val="both"/>
      </w:pPr>
      <w:r w:rsidRPr="00303044">
        <w:t>14</w:t>
      </w:r>
      <w:r w:rsidR="00BE6483" w:rsidRPr="00303044">
        <w:t>.4. pateikė melagingą informaciją apie varžybų rangą, užimtas vietas ar kitą melagingą informaciją.</w:t>
      </w:r>
    </w:p>
    <w:p w14:paraId="5CB40BDF" w14:textId="3EDCD0D2" w:rsidR="00D957F8" w:rsidRPr="00303044" w:rsidRDefault="005F2B0E" w:rsidP="00AA47DF">
      <w:pPr>
        <w:tabs>
          <w:tab w:val="left" w:pos="851"/>
        </w:tabs>
        <w:ind w:firstLine="720"/>
        <w:jc w:val="both"/>
      </w:pPr>
      <w:r w:rsidRPr="00303044">
        <w:t>15.</w:t>
      </w:r>
      <w:r w:rsidR="00BE6483" w:rsidRPr="00303044">
        <w:t xml:space="preserve"> </w:t>
      </w:r>
      <w:r w:rsidR="00BE6483" w:rsidRPr="00303044">
        <w:rPr>
          <w:shd w:val="clear" w:color="auto" w:fill="FFFFFF"/>
        </w:rPr>
        <w:t xml:space="preserve">Jeigu šio Aprašo </w:t>
      </w:r>
      <w:r w:rsidR="003F453B" w:rsidRPr="00303044">
        <w:rPr>
          <w:shd w:val="clear" w:color="auto" w:fill="FFFFFF"/>
        </w:rPr>
        <w:t>14</w:t>
      </w:r>
      <w:r w:rsidR="00BE6483" w:rsidRPr="00303044">
        <w:rPr>
          <w:shd w:val="clear" w:color="auto" w:fill="FFFFFF"/>
        </w:rPr>
        <w:t xml:space="preserve"> punkte nurodytos aplinkybės paaiškėja po sportininkui ar treneriui skirtos premijos išmokėjimo, premiją gavęs asmuo privalo ją grąžinti.</w:t>
      </w:r>
      <w:r w:rsidR="00BE6483" w:rsidRPr="00303044">
        <w:rPr>
          <w:spacing w:val="2"/>
          <w:shd w:val="clear" w:color="auto" w:fill="FFFFFF"/>
        </w:rPr>
        <w:t xml:space="preserve"> Jeigu premija negrąžinama geranoriškai, ji gali būti išieškoma teisės aktų nustatyta tvarka.</w:t>
      </w:r>
    </w:p>
    <w:p w14:paraId="0238528A" w14:textId="4F6150DC" w:rsidR="00D957F8" w:rsidRPr="00303044" w:rsidRDefault="005F2B0E" w:rsidP="00AA47DF">
      <w:pPr>
        <w:tabs>
          <w:tab w:val="left" w:pos="851"/>
        </w:tabs>
        <w:ind w:firstLine="720"/>
        <w:jc w:val="both"/>
      </w:pPr>
      <w:r w:rsidRPr="00303044">
        <w:t>16</w:t>
      </w:r>
      <w:r w:rsidR="00C247E6" w:rsidRPr="00303044">
        <w:t>. Savivaldybės Sporto taryba</w:t>
      </w:r>
      <w:r w:rsidR="00BE6483" w:rsidRPr="00303044">
        <w:t xml:space="preserve"> premijų gavėjų sąrašą, kuriame nurodoma sportininko, trenerio</w:t>
      </w:r>
      <w:r w:rsidR="00AA47DF" w:rsidRPr="00303044">
        <w:t xml:space="preserve"> </w:t>
      </w:r>
      <w:r w:rsidR="00C247E6" w:rsidRPr="00303044">
        <w:t>/</w:t>
      </w:r>
      <w:r w:rsidR="00AA47DF" w:rsidRPr="00303044">
        <w:t xml:space="preserve"> </w:t>
      </w:r>
      <w:r w:rsidR="00C247E6" w:rsidRPr="00303044">
        <w:t>mokytojo</w:t>
      </w:r>
      <w:r w:rsidR="00BE6483" w:rsidRPr="00303044">
        <w:t xml:space="preserve"> vardas, pavardė, gimimo data, varžybų pavadinimas, užimta vieta, banko sąskaitos numeris, premijos dydis eurais, teikia Savivaldybės tarybai.</w:t>
      </w:r>
    </w:p>
    <w:p w14:paraId="45C33A85" w14:textId="77777777" w:rsidR="00D957F8" w:rsidRPr="00303044" w:rsidRDefault="005F2B0E" w:rsidP="00AA47DF">
      <w:pPr>
        <w:tabs>
          <w:tab w:val="left" w:pos="851"/>
        </w:tabs>
        <w:ind w:firstLine="720"/>
        <w:jc w:val="both"/>
      </w:pPr>
      <w:r w:rsidRPr="00303044">
        <w:t>17</w:t>
      </w:r>
      <w:r w:rsidR="00BE6483" w:rsidRPr="00303044">
        <w:t>. Premijos skiriamos Savivaldybės tarybos sprendimu.</w:t>
      </w:r>
    </w:p>
    <w:p w14:paraId="6DA8D79C" w14:textId="7C3C04E7" w:rsidR="00D957F8" w:rsidRPr="00303044" w:rsidRDefault="005F2B0E" w:rsidP="00AA47DF">
      <w:pPr>
        <w:tabs>
          <w:tab w:val="left" w:pos="851"/>
        </w:tabs>
        <w:ind w:firstLine="720"/>
        <w:jc w:val="both"/>
      </w:pPr>
      <w:r w:rsidRPr="00303044">
        <w:rPr>
          <w:shd w:val="clear" w:color="auto" w:fill="FFFFFF"/>
        </w:rPr>
        <w:t>18</w:t>
      </w:r>
      <w:r w:rsidR="00BE6483" w:rsidRPr="00303044">
        <w:rPr>
          <w:shd w:val="clear" w:color="auto" w:fill="FFFFFF"/>
        </w:rPr>
        <w:t>. Premijas sportininkams ir jų treneriams</w:t>
      </w:r>
      <w:r w:rsidR="00AA47DF" w:rsidRPr="00303044">
        <w:rPr>
          <w:shd w:val="clear" w:color="auto" w:fill="FFFFFF"/>
        </w:rPr>
        <w:t xml:space="preserve"> </w:t>
      </w:r>
      <w:r w:rsidR="00C247E6" w:rsidRPr="00303044">
        <w:rPr>
          <w:shd w:val="clear" w:color="auto" w:fill="FFFFFF"/>
        </w:rPr>
        <w:t>/</w:t>
      </w:r>
      <w:r w:rsidR="00AA47DF" w:rsidRPr="00303044">
        <w:rPr>
          <w:shd w:val="clear" w:color="auto" w:fill="FFFFFF"/>
        </w:rPr>
        <w:t xml:space="preserve"> </w:t>
      </w:r>
      <w:r w:rsidR="00C247E6" w:rsidRPr="00303044">
        <w:rPr>
          <w:shd w:val="clear" w:color="auto" w:fill="FFFFFF"/>
        </w:rPr>
        <w:t>mokytojams</w:t>
      </w:r>
      <w:r w:rsidR="00BE6483" w:rsidRPr="00303044">
        <w:rPr>
          <w:shd w:val="clear" w:color="auto" w:fill="FFFFFF"/>
        </w:rPr>
        <w:t xml:space="preserve"> į jų nurodytas sąskaitas banke perveda Savivaldybės administracijos </w:t>
      </w:r>
      <w:r w:rsidR="00AB04E7" w:rsidRPr="00303044">
        <w:rPr>
          <w:shd w:val="clear" w:color="auto" w:fill="FFFFFF"/>
        </w:rPr>
        <w:t>A</w:t>
      </w:r>
      <w:r w:rsidR="00BE6483" w:rsidRPr="00303044">
        <w:rPr>
          <w:shd w:val="clear" w:color="auto" w:fill="FFFFFF"/>
        </w:rPr>
        <w:t>pskaitos skyrius, gavęs</w:t>
      </w:r>
      <w:r w:rsidR="00BE6483" w:rsidRPr="00303044">
        <w:t xml:space="preserve"> Savivaldybės tarybos priimtą sprendimą.</w:t>
      </w:r>
    </w:p>
    <w:p w14:paraId="01645D9B" w14:textId="77777777" w:rsidR="00D957F8" w:rsidRPr="00303044" w:rsidRDefault="005F2B0E" w:rsidP="00AA47DF">
      <w:pPr>
        <w:tabs>
          <w:tab w:val="left" w:pos="851"/>
        </w:tabs>
        <w:ind w:firstLine="720"/>
        <w:jc w:val="both"/>
      </w:pPr>
      <w:r w:rsidRPr="00303044">
        <w:rPr>
          <w:bCs/>
        </w:rPr>
        <w:t>19</w:t>
      </w:r>
      <w:r w:rsidR="00BE6483" w:rsidRPr="00303044">
        <w:rPr>
          <w:bCs/>
        </w:rPr>
        <w:t xml:space="preserve">. Apie priimtą Savivaldybės tarybos sprendimą </w:t>
      </w:r>
      <w:r w:rsidR="00C247E6" w:rsidRPr="00303044">
        <w:t>Sporto taryba</w:t>
      </w:r>
      <w:r w:rsidR="00BE6483" w:rsidRPr="00303044">
        <w:t xml:space="preserve"> per 3 darbo dienas nuo sprendimo priėmimo dienos raštu informuoja paraiškų teikėjus.</w:t>
      </w:r>
    </w:p>
    <w:p w14:paraId="0267C660" w14:textId="77777777" w:rsidR="00D957F8" w:rsidRPr="00303044" w:rsidRDefault="005F2B0E" w:rsidP="00AA47DF">
      <w:pPr>
        <w:tabs>
          <w:tab w:val="left" w:pos="851"/>
        </w:tabs>
        <w:ind w:firstLine="720"/>
        <w:jc w:val="both"/>
      </w:pPr>
      <w:r w:rsidRPr="00303044">
        <w:rPr>
          <w:kern w:val="1"/>
          <w:lang w:eastAsia="ar-SA"/>
        </w:rPr>
        <w:t>20</w:t>
      </w:r>
      <w:r w:rsidR="00BE6483" w:rsidRPr="00303044">
        <w:rPr>
          <w:kern w:val="1"/>
          <w:lang w:eastAsia="ar-SA"/>
        </w:rPr>
        <w:t>. Pateikti dokum</w:t>
      </w:r>
      <w:r w:rsidR="00C247E6" w:rsidRPr="00303044">
        <w:rPr>
          <w:kern w:val="1"/>
          <w:lang w:eastAsia="ar-SA"/>
        </w:rPr>
        <w:t>entai pareiškėjams negrąžinami.</w:t>
      </w:r>
    </w:p>
    <w:p w14:paraId="6231F3CA" w14:textId="549CBFED" w:rsidR="00B21E75" w:rsidRPr="00303044" w:rsidRDefault="005F2B0E" w:rsidP="00AA47DF">
      <w:pPr>
        <w:tabs>
          <w:tab w:val="left" w:pos="567"/>
        </w:tabs>
        <w:ind w:firstLine="720"/>
        <w:jc w:val="both"/>
      </w:pPr>
      <w:r w:rsidRPr="00303044">
        <w:t>21</w:t>
      </w:r>
      <w:r w:rsidR="00B21E75" w:rsidRPr="00303044">
        <w:t>.</w:t>
      </w:r>
      <w:r w:rsidR="00D957F8" w:rsidRPr="00303044">
        <w:t xml:space="preserve"> </w:t>
      </w:r>
      <w:r w:rsidR="00B21E75" w:rsidRPr="00303044">
        <w:t>Jeigu sporto šakų tarptautinės organizacijos ir</w:t>
      </w:r>
      <w:r w:rsidR="00AA47DF" w:rsidRPr="00303044">
        <w:t xml:space="preserve"> (</w:t>
      </w:r>
      <w:r w:rsidR="00B21E75" w:rsidRPr="00303044">
        <w:t>ar</w:t>
      </w:r>
      <w:r w:rsidR="00AA47DF" w:rsidRPr="00303044">
        <w:t>)</w:t>
      </w:r>
      <w:r w:rsidR="00B21E75" w:rsidRPr="00303044">
        <w:t xml:space="preserve"> respublikinės federacijos nėra pasirašiusios ir nesilaiko Pasaulio antidopingo kodekso, šių sporto šakų sportininkams ir jų treneriams </w:t>
      </w:r>
      <w:r w:rsidR="00B21E75" w:rsidRPr="00303044">
        <w:lastRenderedPageBreak/>
        <w:t>skatinamosios premijos gali būti skiriamos tik atskiru Sporto tarybos sprendimu (skirti</w:t>
      </w:r>
      <w:r w:rsidR="00AA47DF" w:rsidRPr="00303044">
        <w:t xml:space="preserve"> </w:t>
      </w:r>
      <w:r w:rsidR="00B21E75" w:rsidRPr="00303044">
        <w:t>/</w:t>
      </w:r>
      <w:r w:rsidR="00AA47DF" w:rsidRPr="00303044">
        <w:t xml:space="preserve"> </w:t>
      </w:r>
      <w:r w:rsidR="00B21E75" w:rsidRPr="00303044">
        <w:t>neskirti). Sporto taryba gali sumažinti skatinimo premiją iki 50</w:t>
      </w:r>
      <w:r w:rsidR="00AA47DF" w:rsidRPr="00303044">
        <w:t xml:space="preserve"> </w:t>
      </w:r>
      <w:r w:rsidR="00B21E75" w:rsidRPr="00303044">
        <w:t xml:space="preserve">% priklausomai nuo varžybų rango. </w:t>
      </w:r>
    </w:p>
    <w:p w14:paraId="31628A73" w14:textId="77777777" w:rsidR="00D957F8" w:rsidRPr="00303044" w:rsidRDefault="005F2B0E" w:rsidP="00AA47DF">
      <w:pPr>
        <w:ind w:firstLine="720"/>
        <w:jc w:val="both"/>
        <w:rPr>
          <w:bCs/>
        </w:rPr>
      </w:pPr>
      <w:r w:rsidRPr="00303044">
        <w:t>22</w:t>
      </w:r>
      <w:r w:rsidR="00B21E75" w:rsidRPr="00303044">
        <w:t>. Komandinių žaidimų sporto šakos, kurioms yra skiriamos skatinimo premijos, yra tos, kuriose neorganizuojamos individualios varžybos.</w:t>
      </w:r>
    </w:p>
    <w:p w14:paraId="2C6624E3" w14:textId="77777777" w:rsidR="00631FE8" w:rsidRPr="00303044" w:rsidRDefault="005F2B0E" w:rsidP="00AA47DF">
      <w:pPr>
        <w:ind w:firstLine="720"/>
        <w:jc w:val="both"/>
        <w:rPr>
          <w:bCs/>
        </w:rPr>
      </w:pPr>
      <w:r w:rsidRPr="00303044">
        <w:rPr>
          <w:lang w:eastAsia="lt-LT"/>
        </w:rPr>
        <w:t>23</w:t>
      </w:r>
      <w:r w:rsidR="00631FE8" w:rsidRPr="00303044">
        <w:rPr>
          <w:lang w:eastAsia="lt-LT"/>
        </w:rPr>
        <w:t>. Premijos mažinamos:</w:t>
      </w:r>
    </w:p>
    <w:p w14:paraId="65A1DA66" w14:textId="77777777" w:rsidR="00D957F8" w:rsidRPr="00303044" w:rsidRDefault="005F2B0E" w:rsidP="00AA47DF">
      <w:pPr>
        <w:tabs>
          <w:tab w:val="left" w:pos="851"/>
        </w:tabs>
        <w:ind w:firstLine="720"/>
        <w:jc w:val="both"/>
        <w:rPr>
          <w:lang w:eastAsia="lt-LT"/>
        </w:rPr>
      </w:pPr>
      <w:r w:rsidRPr="00303044">
        <w:rPr>
          <w:lang w:eastAsia="lt-LT"/>
        </w:rPr>
        <w:t>23</w:t>
      </w:r>
      <w:r w:rsidR="00631FE8" w:rsidRPr="00303044">
        <w:rPr>
          <w:lang w:eastAsia="lt-LT"/>
        </w:rPr>
        <w:t>.1. 50 procentų, jeigu pasaulio ir Europos čempionatai rengiami dažniau nei kas dvejus metus;</w:t>
      </w:r>
    </w:p>
    <w:p w14:paraId="0D447544" w14:textId="77777777" w:rsidR="00631FE8" w:rsidRPr="00303044" w:rsidRDefault="005F2B0E" w:rsidP="00AA47DF">
      <w:pPr>
        <w:tabs>
          <w:tab w:val="left" w:pos="851"/>
        </w:tabs>
        <w:ind w:firstLine="720"/>
        <w:jc w:val="both"/>
        <w:rPr>
          <w:lang w:eastAsia="lt-LT"/>
        </w:rPr>
      </w:pPr>
      <w:r w:rsidRPr="00303044">
        <w:rPr>
          <w:lang w:eastAsia="lt-LT"/>
        </w:rPr>
        <w:t>23</w:t>
      </w:r>
      <w:r w:rsidR="00631FE8" w:rsidRPr="00303044">
        <w:rPr>
          <w:lang w:eastAsia="lt-LT"/>
        </w:rPr>
        <w:t>.2.</w:t>
      </w:r>
      <w:r w:rsidR="00D957F8" w:rsidRPr="00303044">
        <w:rPr>
          <w:lang w:eastAsia="lt-LT"/>
        </w:rPr>
        <w:t xml:space="preserve"> </w:t>
      </w:r>
      <w:r w:rsidR="00631FE8" w:rsidRPr="00303044">
        <w:rPr>
          <w:lang w:eastAsia="lt-LT"/>
        </w:rPr>
        <w:t xml:space="preserve"> </w:t>
      </w:r>
      <w:r w:rsidR="00631FE8" w:rsidRPr="00303044">
        <w:rPr>
          <w:bCs/>
          <w:lang w:eastAsia="lt-LT"/>
        </w:rPr>
        <w:t>25 procentais už sporto laimėjimus antrose pagal rangą sporto šakos varžybose.</w:t>
      </w:r>
    </w:p>
    <w:p w14:paraId="16536EFF" w14:textId="77777777" w:rsidR="00631FE8" w:rsidRPr="00303044" w:rsidRDefault="005F2B0E" w:rsidP="00AA47DF">
      <w:pPr>
        <w:tabs>
          <w:tab w:val="left" w:pos="851"/>
        </w:tabs>
        <w:ind w:firstLine="720"/>
        <w:jc w:val="both"/>
        <w:rPr>
          <w:lang w:eastAsia="lt-LT"/>
        </w:rPr>
      </w:pPr>
      <w:r w:rsidRPr="00303044">
        <w:rPr>
          <w:lang w:eastAsia="lt-LT"/>
        </w:rPr>
        <w:t>24</w:t>
      </w:r>
      <w:r w:rsidR="00631FE8" w:rsidRPr="00303044">
        <w:rPr>
          <w:lang w:eastAsia="lt-LT"/>
        </w:rPr>
        <w:t xml:space="preserve">. Už pasiektus sporto laimėjimus sportininkams ir jų treneriams trečiose </w:t>
      </w:r>
      <w:r w:rsidR="004C0552" w:rsidRPr="00303044">
        <w:rPr>
          <w:lang w:eastAsia="lt-LT"/>
        </w:rPr>
        <w:t>(v</w:t>
      </w:r>
      <w:r w:rsidR="004C0552" w:rsidRPr="00303044">
        <w:t xml:space="preserve">ietinės reikšmės, miesto, rajono arba klubinės varžybos) </w:t>
      </w:r>
      <w:r w:rsidR="00631FE8" w:rsidRPr="00303044">
        <w:rPr>
          <w:lang w:eastAsia="lt-LT"/>
        </w:rPr>
        <w:t>pagal rangą sporto šakos varžybose premija neskiriama.</w:t>
      </w:r>
    </w:p>
    <w:p w14:paraId="19D5F672" w14:textId="77777777" w:rsidR="00631FE8" w:rsidRPr="00303044" w:rsidRDefault="005F2B0E" w:rsidP="000B1DCD">
      <w:pPr>
        <w:tabs>
          <w:tab w:val="left" w:pos="851"/>
        </w:tabs>
        <w:ind w:firstLine="720"/>
        <w:jc w:val="both"/>
        <w:rPr>
          <w:lang w:eastAsia="lt-LT"/>
        </w:rPr>
      </w:pPr>
      <w:r w:rsidRPr="00303044">
        <w:rPr>
          <w:lang w:eastAsia="lt-LT"/>
        </w:rPr>
        <w:t>25</w:t>
      </w:r>
      <w:r w:rsidR="00631FE8" w:rsidRPr="00303044">
        <w:rPr>
          <w:lang w:eastAsia="lt-LT"/>
        </w:rPr>
        <w:t>. Jeigu čempionato varžybose dalyvauta keliose rungtyse ir laimėtos kelios prizinės vietos, premija skiriama už pasiektą aukščiausią rezultatą.</w:t>
      </w:r>
    </w:p>
    <w:p w14:paraId="405C23AB" w14:textId="77777777" w:rsidR="00B21E75" w:rsidRPr="00303044" w:rsidRDefault="00B21E75" w:rsidP="00B21E75">
      <w:pPr>
        <w:ind w:firstLine="540"/>
        <w:jc w:val="both"/>
        <w:rPr>
          <w:bCs/>
        </w:rPr>
      </w:pPr>
    </w:p>
    <w:p w14:paraId="29D13010" w14:textId="77777777" w:rsidR="00B21E75" w:rsidRPr="00303044" w:rsidRDefault="00B21E75" w:rsidP="00303044">
      <w:pPr>
        <w:jc w:val="center"/>
        <w:rPr>
          <w:b/>
          <w:bCs/>
        </w:rPr>
      </w:pPr>
      <w:r w:rsidRPr="00303044">
        <w:rPr>
          <w:b/>
          <w:bCs/>
        </w:rPr>
        <w:t xml:space="preserve">III SKYRIUS </w:t>
      </w:r>
    </w:p>
    <w:p w14:paraId="592DA097" w14:textId="77777777" w:rsidR="00B21E75" w:rsidRPr="00303044" w:rsidRDefault="00B21E75" w:rsidP="00303044">
      <w:pPr>
        <w:jc w:val="center"/>
        <w:rPr>
          <w:b/>
          <w:bCs/>
        </w:rPr>
      </w:pPr>
      <w:r w:rsidRPr="00303044">
        <w:rPr>
          <w:b/>
          <w:bCs/>
        </w:rPr>
        <w:t>PINIGINIŲ PRIZŲ</w:t>
      </w:r>
      <w:r w:rsidR="003C0E5C" w:rsidRPr="00303044">
        <w:rPr>
          <w:b/>
          <w:bCs/>
        </w:rPr>
        <w:t xml:space="preserve"> DYDŽIAI IR JŲ</w:t>
      </w:r>
      <w:r w:rsidRPr="00303044">
        <w:rPr>
          <w:b/>
          <w:bCs/>
        </w:rPr>
        <w:t xml:space="preserve"> SKYRIMO TVARKA</w:t>
      </w:r>
    </w:p>
    <w:p w14:paraId="4676A556" w14:textId="77777777" w:rsidR="00D71E47" w:rsidRPr="00303044" w:rsidRDefault="00D71E47" w:rsidP="00D71E47">
      <w:pPr>
        <w:jc w:val="both"/>
        <w:rPr>
          <w:b/>
          <w:bCs/>
        </w:rPr>
      </w:pPr>
    </w:p>
    <w:p w14:paraId="50B19DF9" w14:textId="77777777" w:rsidR="00D71E47" w:rsidRPr="00303044" w:rsidRDefault="005F2B0E" w:rsidP="000B1DCD">
      <w:pPr>
        <w:ind w:firstLine="720"/>
        <w:jc w:val="both"/>
      </w:pPr>
      <w:r w:rsidRPr="00303044">
        <w:t>26</w:t>
      </w:r>
      <w:r w:rsidR="00B21E75" w:rsidRPr="00303044">
        <w:t>. Piniginiai prizai skiriami už pasiek</w:t>
      </w:r>
      <w:r w:rsidR="003C0E5C" w:rsidRPr="00303044">
        <w:t>tus rezultatus atitinkamos Federacijos vykdytame čempionate</w:t>
      </w:r>
      <w:r w:rsidR="00D71E47" w:rsidRPr="00303044">
        <w:t>.</w:t>
      </w:r>
    </w:p>
    <w:p w14:paraId="4906291B" w14:textId="4E74039D" w:rsidR="00B21E75" w:rsidRPr="00303044" w:rsidRDefault="005F2B0E" w:rsidP="000B1DCD">
      <w:pPr>
        <w:ind w:firstLine="720"/>
        <w:jc w:val="both"/>
      </w:pPr>
      <w:r w:rsidRPr="00303044">
        <w:t>27</w:t>
      </w:r>
      <w:r w:rsidR="001B3EA1" w:rsidRPr="00303044">
        <w:t>. Sportininkai skatinami už komandinius ir individualius sporto pasiekimu</w:t>
      </w:r>
      <w:r w:rsidRPr="00303044">
        <w:t>s. Piniginiai prizai</w:t>
      </w:r>
      <w:r w:rsidR="000B1DCD" w:rsidRPr="00303044">
        <w:t>,</w:t>
      </w:r>
      <w:r w:rsidRPr="00303044">
        <w:t xml:space="preserve"> nurodyti 27.1 – 27.2</w:t>
      </w:r>
      <w:r w:rsidR="001B3EA1" w:rsidRPr="00303044">
        <w:t xml:space="preserve"> papunkčiuose, už individualius pasiekimus skiriami, kai čempionato dalyvių amžiaus grupėje ir</w:t>
      </w:r>
      <w:r w:rsidR="000B1DCD" w:rsidRPr="00303044">
        <w:t xml:space="preserve"> (ar)</w:t>
      </w:r>
      <w:r w:rsidR="001B3EA1" w:rsidRPr="00303044">
        <w:t xml:space="preserve"> svorio kategorijoje dalyvauja ne mažiau kaip 5 sportininkai, jei dalyvauja 4 ir mažiau sportininkų – skiriama 50</w:t>
      </w:r>
      <w:r w:rsidR="000B1DCD" w:rsidRPr="00303044">
        <w:t xml:space="preserve"> </w:t>
      </w:r>
      <w:r w:rsidR="001B3EA1" w:rsidRPr="00303044">
        <w:t>% nurodytos sumos, jei dalyvauja tik 1 dalyvis – piniginis prizas neskiriamas. Piniginiais prizais skatinami sportininkai:</w:t>
      </w:r>
    </w:p>
    <w:p w14:paraId="6BDDAE6A" w14:textId="44E7D583" w:rsidR="003C0E5C" w:rsidRPr="00303044" w:rsidRDefault="005F2B0E" w:rsidP="000B1DCD">
      <w:pPr>
        <w:ind w:firstLine="720"/>
        <w:jc w:val="both"/>
        <w:rPr>
          <w:b/>
        </w:rPr>
      </w:pPr>
      <w:r w:rsidRPr="007654FA">
        <w:rPr>
          <w:bCs/>
        </w:rPr>
        <w:t>27</w:t>
      </w:r>
      <w:r w:rsidR="001B3EA1" w:rsidRPr="007654FA">
        <w:rPr>
          <w:bCs/>
        </w:rPr>
        <w:t>.1</w:t>
      </w:r>
      <w:r w:rsidR="007654FA" w:rsidRPr="007654FA">
        <w:rPr>
          <w:bCs/>
        </w:rPr>
        <w:t>.</w:t>
      </w:r>
      <w:r w:rsidR="001B3EA1" w:rsidRPr="00303044">
        <w:rPr>
          <w:b/>
        </w:rPr>
        <w:t xml:space="preserve"> Olimpinių sporto šakų</w:t>
      </w:r>
      <w:r w:rsidR="00B21E75" w:rsidRPr="00303044">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2860"/>
        <w:gridCol w:w="2021"/>
        <w:gridCol w:w="1902"/>
        <w:gridCol w:w="2021"/>
      </w:tblGrid>
      <w:tr w:rsidR="003C0E5C" w:rsidRPr="00303044" w14:paraId="2A91B5AA" w14:textId="77777777" w:rsidTr="001E1580">
        <w:tc>
          <w:tcPr>
            <w:tcW w:w="824" w:type="dxa"/>
            <w:vMerge w:val="restart"/>
            <w:tcBorders>
              <w:top w:val="single" w:sz="4" w:space="0" w:color="auto"/>
              <w:left w:val="single" w:sz="4" w:space="0" w:color="auto"/>
              <w:bottom w:val="single" w:sz="4" w:space="0" w:color="auto"/>
              <w:right w:val="single" w:sz="4" w:space="0" w:color="auto"/>
            </w:tcBorders>
            <w:hideMark/>
          </w:tcPr>
          <w:p w14:paraId="32790082" w14:textId="77777777" w:rsidR="003C0E5C" w:rsidRPr="00303044" w:rsidRDefault="003C0E5C" w:rsidP="001E1580">
            <w:pPr>
              <w:spacing w:line="256" w:lineRule="auto"/>
              <w:jc w:val="center"/>
              <w:rPr>
                <w:b/>
                <w:bCs/>
              </w:rPr>
            </w:pPr>
            <w:r w:rsidRPr="00303044">
              <w:rPr>
                <w:b/>
                <w:bCs/>
              </w:rPr>
              <w:t>Eil. Nr.</w:t>
            </w:r>
          </w:p>
        </w:tc>
        <w:tc>
          <w:tcPr>
            <w:tcW w:w="2860" w:type="dxa"/>
            <w:vMerge w:val="restart"/>
            <w:tcBorders>
              <w:top w:val="single" w:sz="4" w:space="0" w:color="auto"/>
              <w:left w:val="single" w:sz="4" w:space="0" w:color="auto"/>
              <w:bottom w:val="single" w:sz="4" w:space="0" w:color="auto"/>
              <w:right w:val="single" w:sz="4" w:space="0" w:color="auto"/>
            </w:tcBorders>
            <w:vAlign w:val="center"/>
            <w:hideMark/>
          </w:tcPr>
          <w:p w14:paraId="6715598F" w14:textId="77777777" w:rsidR="003C0E5C" w:rsidRPr="00303044" w:rsidRDefault="003C0E5C" w:rsidP="001E1580">
            <w:pPr>
              <w:spacing w:line="256" w:lineRule="auto"/>
              <w:jc w:val="center"/>
              <w:rPr>
                <w:b/>
                <w:bCs/>
              </w:rPr>
            </w:pPr>
            <w:r w:rsidRPr="00303044">
              <w:rPr>
                <w:b/>
                <w:bCs/>
              </w:rPr>
              <w:t>Varžybų pavadinimas</w:t>
            </w:r>
          </w:p>
        </w:tc>
        <w:tc>
          <w:tcPr>
            <w:tcW w:w="5944" w:type="dxa"/>
            <w:gridSpan w:val="3"/>
            <w:tcBorders>
              <w:top w:val="single" w:sz="4" w:space="0" w:color="auto"/>
              <w:left w:val="single" w:sz="4" w:space="0" w:color="auto"/>
              <w:bottom w:val="single" w:sz="4" w:space="0" w:color="auto"/>
              <w:right w:val="single" w:sz="4" w:space="0" w:color="auto"/>
            </w:tcBorders>
            <w:vAlign w:val="center"/>
            <w:hideMark/>
          </w:tcPr>
          <w:p w14:paraId="3919B717" w14:textId="77777777" w:rsidR="003C0E5C" w:rsidRPr="00303044" w:rsidRDefault="003C0E5C" w:rsidP="001E1580">
            <w:pPr>
              <w:spacing w:line="256" w:lineRule="auto"/>
              <w:jc w:val="center"/>
              <w:rPr>
                <w:b/>
                <w:bCs/>
              </w:rPr>
            </w:pPr>
            <w:r w:rsidRPr="00303044">
              <w:rPr>
                <w:b/>
                <w:bCs/>
              </w:rPr>
              <w:t>Iškovota vieta ir piniginės premijos dydis (Eur)</w:t>
            </w:r>
          </w:p>
        </w:tc>
      </w:tr>
      <w:tr w:rsidR="003C0E5C" w:rsidRPr="00303044" w14:paraId="19EA77FD" w14:textId="77777777" w:rsidTr="001E1580">
        <w:tc>
          <w:tcPr>
            <w:tcW w:w="0" w:type="auto"/>
            <w:vMerge/>
            <w:tcBorders>
              <w:top w:val="single" w:sz="4" w:space="0" w:color="auto"/>
              <w:left w:val="single" w:sz="4" w:space="0" w:color="auto"/>
              <w:bottom w:val="single" w:sz="4" w:space="0" w:color="auto"/>
              <w:right w:val="single" w:sz="4" w:space="0" w:color="auto"/>
            </w:tcBorders>
            <w:vAlign w:val="center"/>
            <w:hideMark/>
          </w:tcPr>
          <w:p w14:paraId="32F2F919" w14:textId="77777777" w:rsidR="003C0E5C" w:rsidRPr="00303044" w:rsidRDefault="003C0E5C" w:rsidP="001E1580">
            <w:pPr>
              <w:spacing w:line="256"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B12B8" w14:textId="77777777" w:rsidR="003C0E5C" w:rsidRPr="00303044" w:rsidRDefault="003C0E5C" w:rsidP="001E1580">
            <w:pPr>
              <w:spacing w:line="256" w:lineRule="auto"/>
              <w:rPr>
                <w:b/>
                <w:bCs/>
              </w:rPr>
            </w:pPr>
          </w:p>
        </w:tc>
        <w:tc>
          <w:tcPr>
            <w:tcW w:w="2021" w:type="dxa"/>
            <w:tcBorders>
              <w:top w:val="single" w:sz="4" w:space="0" w:color="auto"/>
              <w:left w:val="single" w:sz="4" w:space="0" w:color="auto"/>
              <w:bottom w:val="single" w:sz="4" w:space="0" w:color="auto"/>
              <w:right w:val="single" w:sz="4" w:space="0" w:color="auto"/>
            </w:tcBorders>
            <w:hideMark/>
          </w:tcPr>
          <w:p w14:paraId="1119E022" w14:textId="77777777" w:rsidR="003C0E5C" w:rsidRPr="00303044" w:rsidRDefault="003C0E5C" w:rsidP="001E1580">
            <w:pPr>
              <w:spacing w:line="256" w:lineRule="auto"/>
              <w:jc w:val="center"/>
              <w:rPr>
                <w:b/>
                <w:bCs/>
              </w:rPr>
            </w:pPr>
            <w:r w:rsidRPr="00303044">
              <w:rPr>
                <w:b/>
                <w:bCs/>
              </w:rPr>
              <w:t>I</w:t>
            </w:r>
          </w:p>
        </w:tc>
        <w:tc>
          <w:tcPr>
            <w:tcW w:w="1902" w:type="dxa"/>
            <w:tcBorders>
              <w:top w:val="single" w:sz="4" w:space="0" w:color="auto"/>
              <w:left w:val="single" w:sz="4" w:space="0" w:color="auto"/>
              <w:bottom w:val="single" w:sz="4" w:space="0" w:color="auto"/>
              <w:right w:val="single" w:sz="4" w:space="0" w:color="auto"/>
            </w:tcBorders>
            <w:hideMark/>
          </w:tcPr>
          <w:p w14:paraId="28B8302D" w14:textId="77777777" w:rsidR="003C0E5C" w:rsidRPr="00303044" w:rsidRDefault="003C0E5C" w:rsidP="001E1580">
            <w:pPr>
              <w:spacing w:line="256" w:lineRule="auto"/>
              <w:jc w:val="center"/>
              <w:rPr>
                <w:b/>
                <w:bCs/>
              </w:rPr>
            </w:pPr>
            <w:r w:rsidRPr="00303044">
              <w:rPr>
                <w:b/>
                <w:bCs/>
              </w:rPr>
              <w:t>II</w:t>
            </w:r>
          </w:p>
        </w:tc>
        <w:tc>
          <w:tcPr>
            <w:tcW w:w="2021" w:type="dxa"/>
            <w:tcBorders>
              <w:top w:val="single" w:sz="4" w:space="0" w:color="auto"/>
              <w:left w:val="single" w:sz="4" w:space="0" w:color="auto"/>
              <w:bottom w:val="single" w:sz="4" w:space="0" w:color="auto"/>
              <w:right w:val="single" w:sz="4" w:space="0" w:color="auto"/>
            </w:tcBorders>
            <w:hideMark/>
          </w:tcPr>
          <w:p w14:paraId="3D1CEE30" w14:textId="77777777" w:rsidR="003C0E5C" w:rsidRPr="00303044" w:rsidRDefault="003C0E5C" w:rsidP="001E1580">
            <w:pPr>
              <w:spacing w:line="256" w:lineRule="auto"/>
              <w:jc w:val="center"/>
              <w:rPr>
                <w:b/>
                <w:bCs/>
              </w:rPr>
            </w:pPr>
            <w:r w:rsidRPr="00303044">
              <w:rPr>
                <w:b/>
                <w:bCs/>
              </w:rPr>
              <w:t>III</w:t>
            </w:r>
          </w:p>
        </w:tc>
      </w:tr>
      <w:tr w:rsidR="003C0E5C" w:rsidRPr="00303044" w14:paraId="554F60D8"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5309E280" w14:textId="77777777" w:rsidR="003C0E5C" w:rsidRPr="00303044" w:rsidRDefault="003C0E5C" w:rsidP="001E1580">
            <w:pPr>
              <w:spacing w:line="256" w:lineRule="auto"/>
              <w:jc w:val="center"/>
              <w:rPr>
                <w:b/>
                <w:bCs/>
              </w:rPr>
            </w:pPr>
            <w:r w:rsidRPr="00303044">
              <w:rPr>
                <w:b/>
                <w:bCs/>
              </w:rPr>
              <w:t>1.</w:t>
            </w:r>
          </w:p>
        </w:tc>
        <w:tc>
          <w:tcPr>
            <w:tcW w:w="8804" w:type="dxa"/>
            <w:gridSpan w:val="4"/>
            <w:tcBorders>
              <w:top w:val="single" w:sz="4" w:space="0" w:color="auto"/>
              <w:left w:val="single" w:sz="4" w:space="0" w:color="auto"/>
              <w:bottom w:val="single" w:sz="4" w:space="0" w:color="auto"/>
              <w:right w:val="single" w:sz="4" w:space="0" w:color="auto"/>
            </w:tcBorders>
            <w:hideMark/>
          </w:tcPr>
          <w:p w14:paraId="3D432E2E" w14:textId="77777777" w:rsidR="003C0E5C" w:rsidRPr="00303044" w:rsidRDefault="003C0E5C" w:rsidP="001E1580">
            <w:pPr>
              <w:spacing w:line="256" w:lineRule="auto"/>
              <w:jc w:val="center"/>
              <w:rPr>
                <w:b/>
                <w:bCs/>
              </w:rPr>
            </w:pPr>
            <w:r w:rsidRPr="00303044">
              <w:rPr>
                <w:b/>
                <w:bCs/>
              </w:rPr>
              <w:t>Olimpinės žaidynės</w:t>
            </w:r>
          </w:p>
        </w:tc>
      </w:tr>
      <w:tr w:rsidR="003C0E5C" w:rsidRPr="00303044" w14:paraId="06379179"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614318E8" w14:textId="77777777" w:rsidR="003C0E5C" w:rsidRPr="00303044" w:rsidRDefault="003C0E5C" w:rsidP="001E1580">
            <w:pPr>
              <w:spacing w:line="256" w:lineRule="auto"/>
              <w:jc w:val="center"/>
              <w:rPr>
                <w:bCs/>
              </w:rPr>
            </w:pPr>
            <w:r w:rsidRPr="00303044">
              <w:rPr>
                <w:bCs/>
              </w:rPr>
              <w:t>1.1.</w:t>
            </w:r>
          </w:p>
        </w:tc>
        <w:tc>
          <w:tcPr>
            <w:tcW w:w="2860" w:type="dxa"/>
            <w:tcBorders>
              <w:top w:val="single" w:sz="4" w:space="0" w:color="auto"/>
              <w:left w:val="single" w:sz="4" w:space="0" w:color="auto"/>
              <w:bottom w:val="single" w:sz="4" w:space="0" w:color="auto"/>
              <w:right w:val="single" w:sz="4" w:space="0" w:color="auto"/>
            </w:tcBorders>
            <w:hideMark/>
          </w:tcPr>
          <w:p w14:paraId="661F5F56" w14:textId="77777777" w:rsidR="003C0E5C" w:rsidRPr="00303044" w:rsidRDefault="003C0E5C" w:rsidP="001E1580">
            <w:pPr>
              <w:spacing w:line="256" w:lineRule="auto"/>
              <w:rPr>
                <w:bCs/>
              </w:rPr>
            </w:pPr>
            <w:r w:rsidRPr="00303044">
              <w:rPr>
                <w:bCs/>
              </w:rPr>
              <w:t>Olimpinės / par</w:t>
            </w:r>
            <w:r w:rsidR="009F6A5D" w:rsidRPr="00303044">
              <w:rPr>
                <w:bCs/>
              </w:rPr>
              <w:t>o</w:t>
            </w:r>
            <w:r w:rsidRPr="00303044">
              <w:rPr>
                <w:bCs/>
              </w:rPr>
              <w:t>limpinės žaidynės</w:t>
            </w:r>
          </w:p>
        </w:tc>
        <w:tc>
          <w:tcPr>
            <w:tcW w:w="2021" w:type="dxa"/>
            <w:tcBorders>
              <w:top w:val="single" w:sz="4" w:space="0" w:color="auto"/>
              <w:left w:val="single" w:sz="4" w:space="0" w:color="auto"/>
              <w:bottom w:val="single" w:sz="4" w:space="0" w:color="auto"/>
              <w:right w:val="single" w:sz="4" w:space="0" w:color="auto"/>
            </w:tcBorders>
            <w:vAlign w:val="center"/>
            <w:hideMark/>
          </w:tcPr>
          <w:p w14:paraId="5C994506" w14:textId="77777777" w:rsidR="003C0E5C" w:rsidRPr="00303044" w:rsidRDefault="003C0E5C" w:rsidP="001E1580">
            <w:pPr>
              <w:spacing w:line="256" w:lineRule="auto"/>
              <w:jc w:val="center"/>
              <w:rPr>
                <w:bCs/>
              </w:rPr>
            </w:pPr>
            <w:r w:rsidRPr="00303044">
              <w:rPr>
                <w:bCs/>
              </w:rPr>
              <w:t>2000</w:t>
            </w:r>
          </w:p>
        </w:tc>
        <w:tc>
          <w:tcPr>
            <w:tcW w:w="1902" w:type="dxa"/>
            <w:tcBorders>
              <w:top w:val="single" w:sz="4" w:space="0" w:color="auto"/>
              <w:left w:val="single" w:sz="4" w:space="0" w:color="auto"/>
              <w:bottom w:val="single" w:sz="4" w:space="0" w:color="auto"/>
              <w:right w:val="single" w:sz="4" w:space="0" w:color="auto"/>
            </w:tcBorders>
            <w:vAlign w:val="center"/>
            <w:hideMark/>
          </w:tcPr>
          <w:p w14:paraId="7EF9EEC3" w14:textId="77777777" w:rsidR="003C0E5C" w:rsidRPr="00303044" w:rsidRDefault="003C0E5C" w:rsidP="001E1580">
            <w:pPr>
              <w:spacing w:line="256" w:lineRule="auto"/>
              <w:jc w:val="center"/>
              <w:rPr>
                <w:bCs/>
              </w:rPr>
            </w:pPr>
            <w:r w:rsidRPr="00303044">
              <w:rPr>
                <w:bCs/>
              </w:rPr>
              <w:t>1600</w:t>
            </w:r>
          </w:p>
        </w:tc>
        <w:tc>
          <w:tcPr>
            <w:tcW w:w="2021" w:type="dxa"/>
            <w:tcBorders>
              <w:top w:val="single" w:sz="4" w:space="0" w:color="auto"/>
              <w:left w:val="single" w:sz="4" w:space="0" w:color="auto"/>
              <w:bottom w:val="single" w:sz="4" w:space="0" w:color="auto"/>
              <w:right w:val="single" w:sz="4" w:space="0" w:color="auto"/>
            </w:tcBorders>
            <w:vAlign w:val="center"/>
            <w:hideMark/>
          </w:tcPr>
          <w:p w14:paraId="5549AB25" w14:textId="77777777" w:rsidR="003C0E5C" w:rsidRPr="00303044" w:rsidRDefault="003C0E5C" w:rsidP="001E1580">
            <w:pPr>
              <w:spacing w:line="256" w:lineRule="auto"/>
              <w:jc w:val="center"/>
              <w:rPr>
                <w:bCs/>
              </w:rPr>
            </w:pPr>
            <w:r w:rsidRPr="00303044">
              <w:rPr>
                <w:bCs/>
              </w:rPr>
              <w:t>1200</w:t>
            </w:r>
          </w:p>
        </w:tc>
      </w:tr>
      <w:tr w:rsidR="003C0E5C" w:rsidRPr="00303044" w14:paraId="1A6599F6"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1CD47912" w14:textId="77777777" w:rsidR="003C0E5C" w:rsidRPr="00303044" w:rsidRDefault="003C0E5C" w:rsidP="001E1580">
            <w:pPr>
              <w:spacing w:line="256" w:lineRule="auto"/>
              <w:jc w:val="center"/>
              <w:rPr>
                <w:bCs/>
              </w:rPr>
            </w:pPr>
            <w:r w:rsidRPr="00303044">
              <w:rPr>
                <w:bCs/>
              </w:rPr>
              <w:t>1.2.</w:t>
            </w:r>
          </w:p>
        </w:tc>
        <w:tc>
          <w:tcPr>
            <w:tcW w:w="2860" w:type="dxa"/>
            <w:tcBorders>
              <w:top w:val="single" w:sz="4" w:space="0" w:color="auto"/>
              <w:left w:val="single" w:sz="4" w:space="0" w:color="auto"/>
              <w:bottom w:val="single" w:sz="4" w:space="0" w:color="auto"/>
              <w:right w:val="single" w:sz="4" w:space="0" w:color="auto"/>
            </w:tcBorders>
            <w:hideMark/>
          </w:tcPr>
          <w:p w14:paraId="1E355E2A" w14:textId="77777777" w:rsidR="003C0E5C" w:rsidRPr="00303044" w:rsidRDefault="003C0E5C" w:rsidP="001E1580">
            <w:pPr>
              <w:spacing w:line="256" w:lineRule="auto"/>
              <w:rPr>
                <w:bCs/>
              </w:rPr>
            </w:pPr>
            <w:r w:rsidRPr="00303044">
              <w:rPr>
                <w:bCs/>
              </w:rPr>
              <w:t>jaunimo olimpinės žaidynės</w:t>
            </w:r>
          </w:p>
        </w:tc>
        <w:tc>
          <w:tcPr>
            <w:tcW w:w="2021" w:type="dxa"/>
            <w:tcBorders>
              <w:top w:val="single" w:sz="4" w:space="0" w:color="auto"/>
              <w:left w:val="single" w:sz="4" w:space="0" w:color="auto"/>
              <w:bottom w:val="single" w:sz="4" w:space="0" w:color="auto"/>
              <w:right w:val="single" w:sz="4" w:space="0" w:color="auto"/>
            </w:tcBorders>
            <w:vAlign w:val="center"/>
            <w:hideMark/>
          </w:tcPr>
          <w:p w14:paraId="006A34B3" w14:textId="77777777" w:rsidR="003C0E5C" w:rsidRPr="00303044" w:rsidRDefault="003C0E5C" w:rsidP="001E1580">
            <w:pPr>
              <w:spacing w:line="256" w:lineRule="auto"/>
              <w:jc w:val="center"/>
              <w:rPr>
                <w:bCs/>
              </w:rPr>
            </w:pPr>
            <w:r w:rsidRPr="00303044">
              <w:rPr>
                <w:bCs/>
              </w:rPr>
              <w:t>1200</w:t>
            </w:r>
          </w:p>
        </w:tc>
        <w:tc>
          <w:tcPr>
            <w:tcW w:w="1902" w:type="dxa"/>
            <w:tcBorders>
              <w:top w:val="single" w:sz="4" w:space="0" w:color="auto"/>
              <w:left w:val="single" w:sz="4" w:space="0" w:color="auto"/>
              <w:bottom w:val="single" w:sz="4" w:space="0" w:color="auto"/>
              <w:right w:val="single" w:sz="4" w:space="0" w:color="auto"/>
            </w:tcBorders>
            <w:vAlign w:val="center"/>
            <w:hideMark/>
          </w:tcPr>
          <w:p w14:paraId="0574566D" w14:textId="77777777" w:rsidR="003C0E5C" w:rsidRPr="00303044" w:rsidRDefault="003C0E5C" w:rsidP="001E1580">
            <w:pPr>
              <w:spacing w:line="256" w:lineRule="auto"/>
              <w:jc w:val="center"/>
              <w:rPr>
                <w:bCs/>
              </w:rPr>
            </w:pPr>
            <w:r w:rsidRPr="00303044">
              <w:rPr>
                <w:bCs/>
              </w:rPr>
              <w:t>900</w:t>
            </w:r>
          </w:p>
        </w:tc>
        <w:tc>
          <w:tcPr>
            <w:tcW w:w="2021" w:type="dxa"/>
            <w:tcBorders>
              <w:top w:val="single" w:sz="4" w:space="0" w:color="auto"/>
              <w:left w:val="single" w:sz="4" w:space="0" w:color="auto"/>
              <w:bottom w:val="single" w:sz="4" w:space="0" w:color="auto"/>
              <w:right w:val="single" w:sz="4" w:space="0" w:color="auto"/>
            </w:tcBorders>
            <w:vAlign w:val="center"/>
            <w:hideMark/>
          </w:tcPr>
          <w:p w14:paraId="5B244B32" w14:textId="77777777" w:rsidR="003C0E5C" w:rsidRPr="00303044" w:rsidRDefault="003C0E5C" w:rsidP="001E1580">
            <w:pPr>
              <w:spacing w:line="256" w:lineRule="auto"/>
              <w:jc w:val="center"/>
              <w:rPr>
                <w:bCs/>
              </w:rPr>
            </w:pPr>
            <w:r w:rsidRPr="00303044">
              <w:rPr>
                <w:bCs/>
              </w:rPr>
              <w:t>700</w:t>
            </w:r>
          </w:p>
        </w:tc>
      </w:tr>
      <w:tr w:rsidR="003C0E5C" w:rsidRPr="00303044" w14:paraId="367C92B5" w14:textId="77777777" w:rsidTr="001E1580">
        <w:trPr>
          <w:trHeight w:val="315"/>
        </w:trPr>
        <w:tc>
          <w:tcPr>
            <w:tcW w:w="824" w:type="dxa"/>
            <w:tcBorders>
              <w:top w:val="single" w:sz="4" w:space="0" w:color="auto"/>
              <w:left w:val="single" w:sz="4" w:space="0" w:color="auto"/>
              <w:bottom w:val="single" w:sz="4" w:space="0" w:color="auto"/>
              <w:right w:val="single" w:sz="4" w:space="0" w:color="auto"/>
            </w:tcBorders>
            <w:hideMark/>
          </w:tcPr>
          <w:p w14:paraId="46D02FF5" w14:textId="77777777" w:rsidR="003C0E5C" w:rsidRPr="00303044" w:rsidRDefault="003C0E5C" w:rsidP="001E1580">
            <w:pPr>
              <w:spacing w:line="256" w:lineRule="auto"/>
              <w:jc w:val="center"/>
              <w:rPr>
                <w:b/>
                <w:bCs/>
              </w:rPr>
            </w:pPr>
            <w:r w:rsidRPr="00303044">
              <w:rPr>
                <w:b/>
                <w:bCs/>
              </w:rPr>
              <w:t>2.</w:t>
            </w:r>
          </w:p>
        </w:tc>
        <w:tc>
          <w:tcPr>
            <w:tcW w:w="8804" w:type="dxa"/>
            <w:gridSpan w:val="4"/>
            <w:tcBorders>
              <w:top w:val="single" w:sz="4" w:space="0" w:color="auto"/>
              <w:left w:val="single" w:sz="4" w:space="0" w:color="auto"/>
              <w:bottom w:val="single" w:sz="4" w:space="0" w:color="auto"/>
              <w:right w:val="single" w:sz="4" w:space="0" w:color="auto"/>
            </w:tcBorders>
            <w:hideMark/>
          </w:tcPr>
          <w:p w14:paraId="3BCCAFAF" w14:textId="77777777" w:rsidR="003C0E5C" w:rsidRPr="00303044" w:rsidRDefault="003C0E5C" w:rsidP="001E1580">
            <w:pPr>
              <w:spacing w:line="256" w:lineRule="auto"/>
              <w:jc w:val="center"/>
              <w:rPr>
                <w:b/>
                <w:bCs/>
              </w:rPr>
            </w:pPr>
            <w:r w:rsidRPr="00303044">
              <w:rPr>
                <w:b/>
                <w:bCs/>
              </w:rPr>
              <w:t>Pasaulio čempionatas</w:t>
            </w:r>
          </w:p>
        </w:tc>
      </w:tr>
      <w:tr w:rsidR="003C0E5C" w:rsidRPr="00303044" w14:paraId="3FF5FFFA"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64150431" w14:textId="77777777" w:rsidR="003C0E5C" w:rsidRPr="00303044" w:rsidRDefault="003C0E5C" w:rsidP="001E1580">
            <w:pPr>
              <w:spacing w:line="256" w:lineRule="auto"/>
              <w:jc w:val="center"/>
              <w:rPr>
                <w:bCs/>
              </w:rPr>
            </w:pPr>
            <w:r w:rsidRPr="00303044">
              <w:rPr>
                <w:bCs/>
              </w:rPr>
              <w:t>2.1.</w:t>
            </w:r>
          </w:p>
        </w:tc>
        <w:tc>
          <w:tcPr>
            <w:tcW w:w="2860" w:type="dxa"/>
            <w:tcBorders>
              <w:top w:val="single" w:sz="4" w:space="0" w:color="auto"/>
              <w:left w:val="single" w:sz="4" w:space="0" w:color="auto"/>
              <w:bottom w:val="single" w:sz="4" w:space="0" w:color="auto"/>
              <w:right w:val="single" w:sz="4" w:space="0" w:color="auto"/>
            </w:tcBorders>
            <w:hideMark/>
          </w:tcPr>
          <w:p w14:paraId="154EAEDC" w14:textId="77777777" w:rsidR="003C0E5C" w:rsidRPr="00303044" w:rsidRDefault="003C0E5C" w:rsidP="001E1580">
            <w:pPr>
              <w:spacing w:line="256" w:lineRule="auto"/>
              <w:rPr>
                <w:bCs/>
              </w:rPr>
            </w:pPr>
            <w:r w:rsidRPr="00303044">
              <w:rPr>
                <w:bCs/>
              </w:rPr>
              <w:t>suaugusiųjų</w:t>
            </w:r>
          </w:p>
        </w:tc>
        <w:tc>
          <w:tcPr>
            <w:tcW w:w="2021" w:type="dxa"/>
            <w:tcBorders>
              <w:top w:val="single" w:sz="4" w:space="0" w:color="auto"/>
              <w:left w:val="single" w:sz="4" w:space="0" w:color="auto"/>
              <w:bottom w:val="single" w:sz="4" w:space="0" w:color="auto"/>
              <w:right w:val="single" w:sz="4" w:space="0" w:color="auto"/>
            </w:tcBorders>
            <w:hideMark/>
          </w:tcPr>
          <w:p w14:paraId="0696E659" w14:textId="77777777" w:rsidR="003C0E5C" w:rsidRPr="00303044" w:rsidRDefault="003C0E5C" w:rsidP="001E1580">
            <w:pPr>
              <w:spacing w:line="256" w:lineRule="auto"/>
              <w:jc w:val="center"/>
              <w:rPr>
                <w:bCs/>
              </w:rPr>
            </w:pPr>
            <w:r w:rsidRPr="00303044">
              <w:rPr>
                <w:bCs/>
              </w:rPr>
              <w:t>500</w:t>
            </w:r>
          </w:p>
        </w:tc>
        <w:tc>
          <w:tcPr>
            <w:tcW w:w="1902" w:type="dxa"/>
            <w:tcBorders>
              <w:top w:val="single" w:sz="4" w:space="0" w:color="auto"/>
              <w:left w:val="single" w:sz="4" w:space="0" w:color="auto"/>
              <w:bottom w:val="single" w:sz="4" w:space="0" w:color="auto"/>
              <w:right w:val="single" w:sz="4" w:space="0" w:color="auto"/>
            </w:tcBorders>
            <w:hideMark/>
          </w:tcPr>
          <w:p w14:paraId="660F8F30" w14:textId="77777777" w:rsidR="003C0E5C" w:rsidRPr="00303044" w:rsidRDefault="003C0E5C" w:rsidP="001E1580">
            <w:pPr>
              <w:spacing w:line="256" w:lineRule="auto"/>
              <w:jc w:val="center"/>
              <w:rPr>
                <w:bCs/>
              </w:rPr>
            </w:pPr>
            <w:r w:rsidRPr="00303044">
              <w:rPr>
                <w:bCs/>
              </w:rPr>
              <w:t>400</w:t>
            </w:r>
          </w:p>
        </w:tc>
        <w:tc>
          <w:tcPr>
            <w:tcW w:w="2021" w:type="dxa"/>
            <w:tcBorders>
              <w:top w:val="single" w:sz="4" w:space="0" w:color="auto"/>
              <w:left w:val="single" w:sz="4" w:space="0" w:color="auto"/>
              <w:bottom w:val="single" w:sz="4" w:space="0" w:color="auto"/>
              <w:right w:val="single" w:sz="4" w:space="0" w:color="auto"/>
            </w:tcBorders>
            <w:hideMark/>
          </w:tcPr>
          <w:p w14:paraId="7DF520BD" w14:textId="77777777" w:rsidR="003C0E5C" w:rsidRPr="00303044" w:rsidRDefault="003C0E5C" w:rsidP="001E1580">
            <w:pPr>
              <w:spacing w:line="256" w:lineRule="auto"/>
              <w:jc w:val="center"/>
              <w:rPr>
                <w:bCs/>
              </w:rPr>
            </w:pPr>
            <w:r w:rsidRPr="00303044">
              <w:rPr>
                <w:bCs/>
              </w:rPr>
              <w:t>300</w:t>
            </w:r>
          </w:p>
        </w:tc>
      </w:tr>
      <w:tr w:rsidR="003C0E5C" w:rsidRPr="00303044" w14:paraId="3CF830AC"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5B69E379" w14:textId="77777777" w:rsidR="003C0E5C" w:rsidRPr="00303044" w:rsidRDefault="003C0E5C" w:rsidP="001E1580">
            <w:pPr>
              <w:spacing w:line="256" w:lineRule="auto"/>
              <w:jc w:val="center"/>
              <w:rPr>
                <w:bCs/>
              </w:rPr>
            </w:pPr>
            <w:r w:rsidRPr="00303044">
              <w:rPr>
                <w:bCs/>
              </w:rPr>
              <w:t>2.2.</w:t>
            </w:r>
          </w:p>
        </w:tc>
        <w:tc>
          <w:tcPr>
            <w:tcW w:w="2860" w:type="dxa"/>
            <w:tcBorders>
              <w:top w:val="single" w:sz="4" w:space="0" w:color="auto"/>
              <w:left w:val="single" w:sz="4" w:space="0" w:color="auto"/>
              <w:bottom w:val="single" w:sz="4" w:space="0" w:color="auto"/>
              <w:right w:val="single" w:sz="4" w:space="0" w:color="auto"/>
            </w:tcBorders>
            <w:hideMark/>
          </w:tcPr>
          <w:p w14:paraId="08488801" w14:textId="77777777" w:rsidR="003C0E5C" w:rsidRPr="00303044" w:rsidRDefault="003C0E5C" w:rsidP="001E1580">
            <w:pPr>
              <w:spacing w:line="256" w:lineRule="auto"/>
              <w:rPr>
                <w:bCs/>
              </w:rPr>
            </w:pPr>
            <w:r w:rsidRPr="00303044">
              <w:rPr>
                <w:bCs/>
              </w:rPr>
              <w:t>jaunimo</w:t>
            </w:r>
          </w:p>
        </w:tc>
        <w:tc>
          <w:tcPr>
            <w:tcW w:w="2021" w:type="dxa"/>
            <w:tcBorders>
              <w:top w:val="single" w:sz="4" w:space="0" w:color="auto"/>
              <w:left w:val="single" w:sz="4" w:space="0" w:color="auto"/>
              <w:bottom w:val="single" w:sz="4" w:space="0" w:color="auto"/>
              <w:right w:val="single" w:sz="4" w:space="0" w:color="auto"/>
            </w:tcBorders>
            <w:hideMark/>
          </w:tcPr>
          <w:p w14:paraId="6196492E" w14:textId="77777777" w:rsidR="003C0E5C" w:rsidRPr="00303044" w:rsidRDefault="001E1580" w:rsidP="001E1580">
            <w:pPr>
              <w:spacing w:line="256" w:lineRule="auto"/>
              <w:jc w:val="center"/>
              <w:rPr>
                <w:bCs/>
              </w:rPr>
            </w:pPr>
            <w:r w:rsidRPr="00303044">
              <w:rPr>
                <w:bCs/>
              </w:rPr>
              <w:t>350</w:t>
            </w:r>
          </w:p>
        </w:tc>
        <w:tc>
          <w:tcPr>
            <w:tcW w:w="1902" w:type="dxa"/>
            <w:tcBorders>
              <w:top w:val="single" w:sz="4" w:space="0" w:color="auto"/>
              <w:left w:val="single" w:sz="4" w:space="0" w:color="auto"/>
              <w:bottom w:val="single" w:sz="4" w:space="0" w:color="auto"/>
              <w:right w:val="single" w:sz="4" w:space="0" w:color="auto"/>
            </w:tcBorders>
            <w:hideMark/>
          </w:tcPr>
          <w:p w14:paraId="5D825A1A" w14:textId="77777777" w:rsidR="003C0E5C" w:rsidRPr="00303044" w:rsidRDefault="001E1580" w:rsidP="001E1580">
            <w:pPr>
              <w:spacing w:line="256" w:lineRule="auto"/>
              <w:jc w:val="center"/>
              <w:rPr>
                <w:bCs/>
              </w:rPr>
            </w:pPr>
            <w:r w:rsidRPr="00303044">
              <w:rPr>
                <w:bCs/>
              </w:rPr>
              <w:t>300</w:t>
            </w:r>
          </w:p>
        </w:tc>
        <w:tc>
          <w:tcPr>
            <w:tcW w:w="2021" w:type="dxa"/>
            <w:tcBorders>
              <w:top w:val="single" w:sz="4" w:space="0" w:color="auto"/>
              <w:left w:val="single" w:sz="4" w:space="0" w:color="auto"/>
              <w:bottom w:val="single" w:sz="4" w:space="0" w:color="auto"/>
              <w:right w:val="single" w:sz="4" w:space="0" w:color="auto"/>
            </w:tcBorders>
            <w:hideMark/>
          </w:tcPr>
          <w:p w14:paraId="6CC782F7" w14:textId="77777777" w:rsidR="003C0E5C" w:rsidRPr="00303044" w:rsidRDefault="001E1580" w:rsidP="001E1580">
            <w:pPr>
              <w:spacing w:line="256" w:lineRule="auto"/>
              <w:ind w:firstLine="62"/>
              <w:jc w:val="center"/>
              <w:rPr>
                <w:bCs/>
              </w:rPr>
            </w:pPr>
            <w:r w:rsidRPr="00303044">
              <w:rPr>
                <w:bCs/>
              </w:rPr>
              <w:t>250</w:t>
            </w:r>
          </w:p>
        </w:tc>
      </w:tr>
      <w:tr w:rsidR="001E1580" w:rsidRPr="00303044" w14:paraId="6B01EF0F" w14:textId="77777777" w:rsidTr="001E1580">
        <w:tc>
          <w:tcPr>
            <w:tcW w:w="824" w:type="dxa"/>
            <w:tcBorders>
              <w:top w:val="single" w:sz="4" w:space="0" w:color="auto"/>
              <w:left w:val="single" w:sz="4" w:space="0" w:color="auto"/>
              <w:bottom w:val="single" w:sz="4" w:space="0" w:color="auto"/>
              <w:right w:val="single" w:sz="4" w:space="0" w:color="auto"/>
            </w:tcBorders>
          </w:tcPr>
          <w:p w14:paraId="1870028A" w14:textId="77777777" w:rsidR="001E1580" w:rsidRPr="00303044" w:rsidRDefault="001E1580" w:rsidP="001E1580">
            <w:pPr>
              <w:spacing w:line="256" w:lineRule="auto"/>
              <w:jc w:val="center"/>
              <w:rPr>
                <w:bCs/>
              </w:rPr>
            </w:pPr>
            <w:r w:rsidRPr="00303044">
              <w:rPr>
                <w:bCs/>
              </w:rPr>
              <w:t>2.3.</w:t>
            </w:r>
          </w:p>
        </w:tc>
        <w:tc>
          <w:tcPr>
            <w:tcW w:w="2860" w:type="dxa"/>
            <w:tcBorders>
              <w:top w:val="single" w:sz="4" w:space="0" w:color="auto"/>
              <w:left w:val="single" w:sz="4" w:space="0" w:color="auto"/>
              <w:bottom w:val="single" w:sz="4" w:space="0" w:color="auto"/>
              <w:right w:val="single" w:sz="4" w:space="0" w:color="auto"/>
            </w:tcBorders>
          </w:tcPr>
          <w:p w14:paraId="1C1E299F" w14:textId="77777777" w:rsidR="001E1580" w:rsidRPr="00303044" w:rsidRDefault="001E1580" w:rsidP="001E1580">
            <w:pPr>
              <w:spacing w:line="256" w:lineRule="auto"/>
              <w:rPr>
                <w:bCs/>
              </w:rPr>
            </w:pPr>
            <w:r w:rsidRPr="00303044">
              <w:rPr>
                <w:bCs/>
              </w:rPr>
              <w:t>jaunių</w:t>
            </w:r>
          </w:p>
        </w:tc>
        <w:tc>
          <w:tcPr>
            <w:tcW w:w="2021" w:type="dxa"/>
            <w:tcBorders>
              <w:top w:val="single" w:sz="4" w:space="0" w:color="auto"/>
              <w:left w:val="single" w:sz="4" w:space="0" w:color="auto"/>
              <w:bottom w:val="single" w:sz="4" w:space="0" w:color="auto"/>
              <w:right w:val="single" w:sz="4" w:space="0" w:color="auto"/>
            </w:tcBorders>
          </w:tcPr>
          <w:p w14:paraId="4C2F8929" w14:textId="77777777" w:rsidR="001E1580" w:rsidRPr="00303044" w:rsidRDefault="001E1580" w:rsidP="001E1580">
            <w:pPr>
              <w:spacing w:line="256" w:lineRule="auto"/>
              <w:jc w:val="center"/>
              <w:rPr>
                <w:bCs/>
              </w:rPr>
            </w:pPr>
            <w:r w:rsidRPr="00303044">
              <w:rPr>
                <w:bCs/>
              </w:rPr>
              <w:t>270</w:t>
            </w:r>
          </w:p>
        </w:tc>
        <w:tc>
          <w:tcPr>
            <w:tcW w:w="1902" w:type="dxa"/>
            <w:tcBorders>
              <w:top w:val="single" w:sz="4" w:space="0" w:color="auto"/>
              <w:left w:val="single" w:sz="4" w:space="0" w:color="auto"/>
              <w:bottom w:val="single" w:sz="4" w:space="0" w:color="auto"/>
              <w:right w:val="single" w:sz="4" w:space="0" w:color="auto"/>
            </w:tcBorders>
          </w:tcPr>
          <w:p w14:paraId="56ADBFE9" w14:textId="77777777" w:rsidR="001E1580" w:rsidRPr="00303044" w:rsidRDefault="001E1580" w:rsidP="001E1580">
            <w:pPr>
              <w:spacing w:line="256" w:lineRule="auto"/>
              <w:jc w:val="center"/>
              <w:rPr>
                <w:bCs/>
              </w:rPr>
            </w:pPr>
            <w:r w:rsidRPr="00303044">
              <w:rPr>
                <w:bCs/>
              </w:rPr>
              <w:t>220</w:t>
            </w:r>
          </w:p>
        </w:tc>
        <w:tc>
          <w:tcPr>
            <w:tcW w:w="2021" w:type="dxa"/>
            <w:tcBorders>
              <w:top w:val="single" w:sz="4" w:space="0" w:color="auto"/>
              <w:left w:val="single" w:sz="4" w:space="0" w:color="auto"/>
              <w:bottom w:val="single" w:sz="4" w:space="0" w:color="auto"/>
              <w:right w:val="single" w:sz="4" w:space="0" w:color="auto"/>
            </w:tcBorders>
          </w:tcPr>
          <w:p w14:paraId="62A83B90" w14:textId="77777777" w:rsidR="001E1580" w:rsidRPr="00303044" w:rsidRDefault="001E1580" w:rsidP="001E1580">
            <w:pPr>
              <w:spacing w:line="256" w:lineRule="auto"/>
              <w:ind w:firstLine="62"/>
              <w:jc w:val="center"/>
              <w:rPr>
                <w:bCs/>
              </w:rPr>
            </w:pPr>
            <w:r w:rsidRPr="00303044">
              <w:rPr>
                <w:bCs/>
              </w:rPr>
              <w:t>150</w:t>
            </w:r>
          </w:p>
        </w:tc>
      </w:tr>
      <w:tr w:rsidR="001B3EA1" w:rsidRPr="00303044" w14:paraId="0AF48D58" w14:textId="77777777" w:rsidTr="001E1580">
        <w:tc>
          <w:tcPr>
            <w:tcW w:w="824" w:type="dxa"/>
            <w:tcBorders>
              <w:top w:val="single" w:sz="4" w:space="0" w:color="auto"/>
              <w:left w:val="single" w:sz="4" w:space="0" w:color="auto"/>
              <w:bottom w:val="single" w:sz="4" w:space="0" w:color="auto"/>
              <w:right w:val="single" w:sz="4" w:space="0" w:color="auto"/>
            </w:tcBorders>
          </w:tcPr>
          <w:p w14:paraId="443CF3EE" w14:textId="77777777" w:rsidR="001B3EA1" w:rsidRPr="00303044" w:rsidRDefault="001B3EA1" w:rsidP="001E1580">
            <w:pPr>
              <w:spacing w:line="256" w:lineRule="auto"/>
              <w:jc w:val="center"/>
              <w:rPr>
                <w:bCs/>
              </w:rPr>
            </w:pPr>
            <w:r w:rsidRPr="00303044">
              <w:rPr>
                <w:bCs/>
              </w:rPr>
              <w:t>2.4.</w:t>
            </w:r>
          </w:p>
        </w:tc>
        <w:tc>
          <w:tcPr>
            <w:tcW w:w="2860" w:type="dxa"/>
            <w:tcBorders>
              <w:top w:val="single" w:sz="4" w:space="0" w:color="auto"/>
              <w:left w:val="single" w:sz="4" w:space="0" w:color="auto"/>
              <w:bottom w:val="single" w:sz="4" w:space="0" w:color="auto"/>
              <w:right w:val="single" w:sz="4" w:space="0" w:color="auto"/>
            </w:tcBorders>
          </w:tcPr>
          <w:p w14:paraId="7166D770" w14:textId="77777777" w:rsidR="001B3EA1" w:rsidRPr="00303044" w:rsidRDefault="001B3EA1" w:rsidP="001E1580">
            <w:pPr>
              <w:spacing w:line="256" w:lineRule="auto"/>
              <w:rPr>
                <w:bCs/>
              </w:rPr>
            </w:pPr>
            <w:r w:rsidRPr="00303044">
              <w:rPr>
                <w:bCs/>
              </w:rPr>
              <w:t>veteranų</w:t>
            </w:r>
          </w:p>
        </w:tc>
        <w:tc>
          <w:tcPr>
            <w:tcW w:w="2021" w:type="dxa"/>
            <w:tcBorders>
              <w:top w:val="single" w:sz="4" w:space="0" w:color="auto"/>
              <w:left w:val="single" w:sz="4" w:space="0" w:color="auto"/>
              <w:bottom w:val="single" w:sz="4" w:space="0" w:color="auto"/>
              <w:right w:val="single" w:sz="4" w:space="0" w:color="auto"/>
            </w:tcBorders>
          </w:tcPr>
          <w:p w14:paraId="1163C5B2" w14:textId="77777777" w:rsidR="001B3EA1" w:rsidRPr="00303044" w:rsidRDefault="00322A63" w:rsidP="001E1580">
            <w:pPr>
              <w:spacing w:line="256" w:lineRule="auto"/>
              <w:jc w:val="center"/>
              <w:rPr>
                <w:bCs/>
              </w:rPr>
            </w:pPr>
            <w:r w:rsidRPr="00303044">
              <w:rPr>
                <w:bCs/>
              </w:rPr>
              <w:t>350</w:t>
            </w:r>
          </w:p>
        </w:tc>
        <w:tc>
          <w:tcPr>
            <w:tcW w:w="1902" w:type="dxa"/>
            <w:tcBorders>
              <w:top w:val="single" w:sz="4" w:space="0" w:color="auto"/>
              <w:left w:val="single" w:sz="4" w:space="0" w:color="auto"/>
              <w:bottom w:val="single" w:sz="4" w:space="0" w:color="auto"/>
              <w:right w:val="single" w:sz="4" w:space="0" w:color="auto"/>
            </w:tcBorders>
          </w:tcPr>
          <w:p w14:paraId="3BA4079E" w14:textId="77777777" w:rsidR="001B3EA1" w:rsidRPr="00303044" w:rsidRDefault="001B3EA1" w:rsidP="001E1580">
            <w:pPr>
              <w:spacing w:line="256" w:lineRule="auto"/>
              <w:jc w:val="center"/>
              <w:rPr>
                <w:bCs/>
              </w:rPr>
            </w:pPr>
            <w:r w:rsidRPr="00303044">
              <w:rPr>
                <w:bCs/>
              </w:rPr>
              <w:t>3</w:t>
            </w:r>
            <w:r w:rsidR="00322A63" w:rsidRPr="00303044">
              <w:rPr>
                <w:bCs/>
              </w:rPr>
              <w:t>0</w:t>
            </w:r>
            <w:r w:rsidRPr="00303044">
              <w:rPr>
                <w:bCs/>
              </w:rPr>
              <w:t>0</w:t>
            </w:r>
          </w:p>
        </w:tc>
        <w:tc>
          <w:tcPr>
            <w:tcW w:w="2021" w:type="dxa"/>
            <w:tcBorders>
              <w:top w:val="single" w:sz="4" w:space="0" w:color="auto"/>
              <w:left w:val="single" w:sz="4" w:space="0" w:color="auto"/>
              <w:bottom w:val="single" w:sz="4" w:space="0" w:color="auto"/>
              <w:right w:val="single" w:sz="4" w:space="0" w:color="auto"/>
            </w:tcBorders>
          </w:tcPr>
          <w:p w14:paraId="1EC51CF4" w14:textId="77777777" w:rsidR="001B3EA1" w:rsidRPr="00303044" w:rsidRDefault="001B3EA1" w:rsidP="001E1580">
            <w:pPr>
              <w:spacing w:line="256" w:lineRule="auto"/>
              <w:ind w:firstLine="62"/>
              <w:jc w:val="center"/>
              <w:rPr>
                <w:bCs/>
              </w:rPr>
            </w:pPr>
            <w:r w:rsidRPr="00303044">
              <w:rPr>
                <w:bCs/>
              </w:rPr>
              <w:t>2</w:t>
            </w:r>
            <w:r w:rsidR="00322A63" w:rsidRPr="00303044">
              <w:rPr>
                <w:bCs/>
              </w:rPr>
              <w:t>5</w:t>
            </w:r>
            <w:r w:rsidR="00372FE4" w:rsidRPr="00303044">
              <w:rPr>
                <w:bCs/>
              </w:rPr>
              <w:t>0</w:t>
            </w:r>
          </w:p>
        </w:tc>
      </w:tr>
      <w:tr w:rsidR="003C0E5C" w:rsidRPr="00303044" w14:paraId="5B870B43"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62DF0E22" w14:textId="77777777" w:rsidR="003C0E5C" w:rsidRPr="00303044" w:rsidRDefault="003C0E5C" w:rsidP="001E1580">
            <w:pPr>
              <w:spacing w:line="256" w:lineRule="auto"/>
              <w:jc w:val="center"/>
              <w:rPr>
                <w:b/>
                <w:bCs/>
              </w:rPr>
            </w:pPr>
            <w:r w:rsidRPr="00303044">
              <w:rPr>
                <w:b/>
                <w:bCs/>
              </w:rPr>
              <w:t>3.</w:t>
            </w:r>
          </w:p>
        </w:tc>
        <w:tc>
          <w:tcPr>
            <w:tcW w:w="8804" w:type="dxa"/>
            <w:gridSpan w:val="4"/>
            <w:tcBorders>
              <w:top w:val="single" w:sz="4" w:space="0" w:color="auto"/>
              <w:left w:val="single" w:sz="4" w:space="0" w:color="auto"/>
              <w:bottom w:val="single" w:sz="4" w:space="0" w:color="auto"/>
              <w:right w:val="single" w:sz="4" w:space="0" w:color="auto"/>
            </w:tcBorders>
            <w:hideMark/>
          </w:tcPr>
          <w:p w14:paraId="222E0BCA" w14:textId="77777777" w:rsidR="003C0E5C" w:rsidRPr="00303044" w:rsidRDefault="003C0E5C" w:rsidP="001E1580">
            <w:pPr>
              <w:spacing w:line="256" w:lineRule="auto"/>
              <w:jc w:val="center"/>
              <w:rPr>
                <w:b/>
                <w:bCs/>
              </w:rPr>
            </w:pPr>
            <w:r w:rsidRPr="00303044">
              <w:rPr>
                <w:b/>
                <w:bCs/>
              </w:rPr>
              <w:t>Europos čempionatas</w:t>
            </w:r>
          </w:p>
        </w:tc>
      </w:tr>
      <w:tr w:rsidR="003C0E5C" w:rsidRPr="00303044" w14:paraId="60AE7BBC"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66C80319" w14:textId="77777777" w:rsidR="003C0E5C" w:rsidRPr="00303044" w:rsidRDefault="003C0E5C" w:rsidP="001E1580">
            <w:pPr>
              <w:spacing w:line="256" w:lineRule="auto"/>
              <w:jc w:val="center"/>
              <w:rPr>
                <w:bCs/>
              </w:rPr>
            </w:pPr>
            <w:r w:rsidRPr="00303044">
              <w:rPr>
                <w:bCs/>
              </w:rPr>
              <w:t>3.1.</w:t>
            </w:r>
          </w:p>
        </w:tc>
        <w:tc>
          <w:tcPr>
            <w:tcW w:w="2860" w:type="dxa"/>
            <w:tcBorders>
              <w:top w:val="single" w:sz="4" w:space="0" w:color="auto"/>
              <w:left w:val="single" w:sz="4" w:space="0" w:color="auto"/>
              <w:bottom w:val="single" w:sz="4" w:space="0" w:color="auto"/>
              <w:right w:val="single" w:sz="4" w:space="0" w:color="auto"/>
            </w:tcBorders>
            <w:hideMark/>
          </w:tcPr>
          <w:p w14:paraId="222BB64B" w14:textId="77777777" w:rsidR="003C0E5C" w:rsidRPr="00303044" w:rsidRDefault="003C0E5C" w:rsidP="001E1580">
            <w:pPr>
              <w:spacing w:line="256" w:lineRule="auto"/>
              <w:rPr>
                <w:bCs/>
              </w:rPr>
            </w:pPr>
            <w:r w:rsidRPr="00303044">
              <w:rPr>
                <w:bCs/>
              </w:rPr>
              <w:t>suaugusiųjų</w:t>
            </w:r>
          </w:p>
        </w:tc>
        <w:tc>
          <w:tcPr>
            <w:tcW w:w="2021" w:type="dxa"/>
            <w:tcBorders>
              <w:top w:val="single" w:sz="4" w:space="0" w:color="auto"/>
              <w:left w:val="single" w:sz="4" w:space="0" w:color="auto"/>
              <w:bottom w:val="single" w:sz="4" w:space="0" w:color="auto"/>
              <w:right w:val="single" w:sz="4" w:space="0" w:color="auto"/>
            </w:tcBorders>
            <w:hideMark/>
          </w:tcPr>
          <w:p w14:paraId="01FD176B" w14:textId="77777777" w:rsidR="003C0E5C" w:rsidRPr="00303044" w:rsidRDefault="003C0E5C" w:rsidP="001E1580">
            <w:pPr>
              <w:spacing w:line="256" w:lineRule="auto"/>
              <w:jc w:val="center"/>
              <w:rPr>
                <w:bCs/>
              </w:rPr>
            </w:pPr>
            <w:r w:rsidRPr="00303044">
              <w:rPr>
                <w:bCs/>
              </w:rPr>
              <w:t>400</w:t>
            </w:r>
          </w:p>
        </w:tc>
        <w:tc>
          <w:tcPr>
            <w:tcW w:w="1902" w:type="dxa"/>
            <w:tcBorders>
              <w:top w:val="single" w:sz="4" w:space="0" w:color="auto"/>
              <w:left w:val="single" w:sz="4" w:space="0" w:color="auto"/>
              <w:bottom w:val="single" w:sz="4" w:space="0" w:color="auto"/>
              <w:right w:val="single" w:sz="4" w:space="0" w:color="auto"/>
            </w:tcBorders>
            <w:hideMark/>
          </w:tcPr>
          <w:p w14:paraId="657811E0" w14:textId="77777777" w:rsidR="003C0E5C" w:rsidRPr="00303044" w:rsidRDefault="003C0E5C" w:rsidP="001E1580">
            <w:pPr>
              <w:spacing w:line="256" w:lineRule="auto"/>
              <w:jc w:val="center"/>
              <w:rPr>
                <w:bCs/>
              </w:rPr>
            </w:pPr>
            <w:r w:rsidRPr="00303044">
              <w:rPr>
                <w:bCs/>
              </w:rPr>
              <w:t>300</w:t>
            </w:r>
          </w:p>
        </w:tc>
        <w:tc>
          <w:tcPr>
            <w:tcW w:w="2021" w:type="dxa"/>
            <w:tcBorders>
              <w:top w:val="single" w:sz="4" w:space="0" w:color="auto"/>
              <w:left w:val="single" w:sz="4" w:space="0" w:color="auto"/>
              <w:bottom w:val="single" w:sz="4" w:space="0" w:color="auto"/>
              <w:right w:val="single" w:sz="4" w:space="0" w:color="auto"/>
            </w:tcBorders>
            <w:hideMark/>
          </w:tcPr>
          <w:p w14:paraId="4A52AC72" w14:textId="77777777" w:rsidR="003C0E5C" w:rsidRPr="00303044" w:rsidRDefault="003C0E5C" w:rsidP="001E1580">
            <w:pPr>
              <w:spacing w:line="256" w:lineRule="auto"/>
              <w:jc w:val="center"/>
              <w:rPr>
                <w:bCs/>
              </w:rPr>
            </w:pPr>
            <w:r w:rsidRPr="00303044">
              <w:rPr>
                <w:bCs/>
              </w:rPr>
              <w:t>250</w:t>
            </w:r>
          </w:p>
        </w:tc>
      </w:tr>
      <w:tr w:rsidR="003C0E5C" w:rsidRPr="00303044" w14:paraId="1E9A7393"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20CDD1D6" w14:textId="77777777" w:rsidR="003C0E5C" w:rsidRPr="00303044" w:rsidRDefault="003C0E5C" w:rsidP="001E1580">
            <w:pPr>
              <w:spacing w:line="256" w:lineRule="auto"/>
              <w:jc w:val="center"/>
              <w:rPr>
                <w:bCs/>
              </w:rPr>
            </w:pPr>
            <w:r w:rsidRPr="00303044">
              <w:rPr>
                <w:bCs/>
              </w:rPr>
              <w:t>3.2.</w:t>
            </w:r>
          </w:p>
        </w:tc>
        <w:tc>
          <w:tcPr>
            <w:tcW w:w="2860" w:type="dxa"/>
            <w:tcBorders>
              <w:top w:val="single" w:sz="4" w:space="0" w:color="auto"/>
              <w:left w:val="single" w:sz="4" w:space="0" w:color="auto"/>
              <w:bottom w:val="single" w:sz="4" w:space="0" w:color="auto"/>
              <w:right w:val="single" w:sz="4" w:space="0" w:color="auto"/>
            </w:tcBorders>
            <w:hideMark/>
          </w:tcPr>
          <w:p w14:paraId="12F7BFDC" w14:textId="77777777" w:rsidR="003C0E5C" w:rsidRPr="00303044" w:rsidRDefault="003C0E5C" w:rsidP="001E1580">
            <w:pPr>
              <w:spacing w:line="256" w:lineRule="auto"/>
              <w:rPr>
                <w:bCs/>
              </w:rPr>
            </w:pPr>
            <w:r w:rsidRPr="00303044">
              <w:rPr>
                <w:bCs/>
              </w:rPr>
              <w:t>jaunimo</w:t>
            </w:r>
          </w:p>
        </w:tc>
        <w:tc>
          <w:tcPr>
            <w:tcW w:w="2021" w:type="dxa"/>
            <w:tcBorders>
              <w:top w:val="single" w:sz="4" w:space="0" w:color="auto"/>
              <w:left w:val="single" w:sz="4" w:space="0" w:color="auto"/>
              <w:bottom w:val="single" w:sz="4" w:space="0" w:color="auto"/>
              <w:right w:val="single" w:sz="4" w:space="0" w:color="auto"/>
            </w:tcBorders>
            <w:hideMark/>
          </w:tcPr>
          <w:p w14:paraId="4588087A" w14:textId="77777777" w:rsidR="003C0E5C" w:rsidRPr="00303044" w:rsidRDefault="003C0E5C" w:rsidP="001E1580">
            <w:pPr>
              <w:spacing w:line="256" w:lineRule="auto"/>
              <w:jc w:val="center"/>
              <w:rPr>
                <w:bCs/>
              </w:rPr>
            </w:pPr>
            <w:r w:rsidRPr="00303044">
              <w:rPr>
                <w:bCs/>
              </w:rPr>
              <w:t>300</w:t>
            </w:r>
          </w:p>
        </w:tc>
        <w:tc>
          <w:tcPr>
            <w:tcW w:w="1902" w:type="dxa"/>
            <w:tcBorders>
              <w:top w:val="single" w:sz="4" w:space="0" w:color="auto"/>
              <w:left w:val="single" w:sz="4" w:space="0" w:color="auto"/>
              <w:bottom w:val="single" w:sz="4" w:space="0" w:color="auto"/>
              <w:right w:val="single" w:sz="4" w:space="0" w:color="auto"/>
            </w:tcBorders>
            <w:hideMark/>
          </w:tcPr>
          <w:p w14:paraId="0EBA1AF2" w14:textId="77777777" w:rsidR="003C0E5C" w:rsidRPr="00303044" w:rsidRDefault="003C0E5C" w:rsidP="001E1580">
            <w:pPr>
              <w:spacing w:line="256" w:lineRule="auto"/>
              <w:jc w:val="center"/>
              <w:rPr>
                <w:bCs/>
              </w:rPr>
            </w:pPr>
            <w:r w:rsidRPr="00303044">
              <w:rPr>
                <w:bCs/>
              </w:rPr>
              <w:t>250</w:t>
            </w:r>
          </w:p>
        </w:tc>
        <w:tc>
          <w:tcPr>
            <w:tcW w:w="2021" w:type="dxa"/>
            <w:tcBorders>
              <w:top w:val="single" w:sz="4" w:space="0" w:color="auto"/>
              <w:left w:val="single" w:sz="4" w:space="0" w:color="auto"/>
              <w:bottom w:val="single" w:sz="4" w:space="0" w:color="auto"/>
              <w:right w:val="single" w:sz="4" w:space="0" w:color="auto"/>
            </w:tcBorders>
            <w:hideMark/>
          </w:tcPr>
          <w:p w14:paraId="14A87B9A" w14:textId="77777777" w:rsidR="003C0E5C" w:rsidRPr="00303044" w:rsidRDefault="003C0E5C" w:rsidP="001E1580">
            <w:pPr>
              <w:spacing w:line="256" w:lineRule="auto"/>
              <w:jc w:val="center"/>
              <w:rPr>
                <w:bCs/>
              </w:rPr>
            </w:pPr>
            <w:r w:rsidRPr="00303044">
              <w:rPr>
                <w:bCs/>
              </w:rPr>
              <w:t>220</w:t>
            </w:r>
          </w:p>
        </w:tc>
      </w:tr>
      <w:tr w:rsidR="003C0E5C" w:rsidRPr="00303044" w14:paraId="56B4A6B4" w14:textId="77777777" w:rsidTr="001E1580">
        <w:tc>
          <w:tcPr>
            <w:tcW w:w="824" w:type="dxa"/>
            <w:tcBorders>
              <w:top w:val="single" w:sz="4" w:space="0" w:color="auto"/>
              <w:left w:val="single" w:sz="4" w:space="0" w:color="auto"/>
              <w:bottom w:val="single" w:sz="4" w:space="0" w:color="auto"/>
              <w:right w:val="single" w:sz="4" w:space="0" w:color="auto"/>
            </w:tcBorders>
          </w:tcPr>
          <w:p w14:paraId="2650A3D3" w14:textId="77777777" w:rsidR="003C0E5C" w:rsidRPr="00303044" w:rsidRDefault="003C0E5C" w:rsidP="001E1580">
            <w:pPr>
              <w:spacing w:line="256" w:lineRule="auto"/>
              <w:jc w:val="center"/>
              <w:rPr>
                <w:bCs/>
              </w:rPr>
            </w:pPr>
            <w:r w:rsidRPr="00303044">
              <w:rPr>
                <w:bCs/>
              </w:rPr>
              <w:t>3.3.</w:t>
            </w:r>
          </w:p>
        </w:tc>
        <w:tc>
          <w:tcPr>
            <w:tcW w:w="2860" w:type="dxa"/>
            <w:tcBorders>
              <w:top w:val="single" w:sz="4" w:space="0" w:color="auto"/>
              <w:left w:val="single" w:sz="4" w:space="0" w:color="auto"/>
              <w:bottom w:val="single" w:sz="4" w:space="0" w:color="auto"/>
              <w:right w:val="single" w:sz="4" w:space="0" w:color="auto"/>
            </w:tcBorders>
          </w:tcPr>
          <w:p w14:paraId="7EA98BD2" w14:textId="77777777" w:rsidR="003C0E5C" w:rsidRPr="00303044" w:rsidRDefault="003C0E5C" w:rsidP="001E1580">
            <w:pPr>
              <w:spacing w:line="256" w:lineRule="auto"/>
              <w:rPr>
                <w:bCs/>
              </w:rPr>
            </w:pPr>
            <w:r w:rsidRPr="00303044">
              <w:rPr>
                <w:bCs/>
              </w:rPr>
              <w:t>jaunių</w:t>
            </w:r>
          </w:p>
        </w:tc>
        <w:tc>
          <w:tcPr>
            <w:tcW w:w="2021" w:type="dxa"/>
            <w:tcBorders>
              <w:top w:val="single" w:sz="4" w:space="0" w:color="auto"/>
              <w:left w:val="single" w:sz="4" w:space="0" w:color="auto"/>
              <w:bottom w:val="single" w:sz="4" w:space="0" w:color="auto"/>
              <w:right w:val="single" w:sz="4" w:space="0" w:color="auto"/>
            </w:tcBorders>
          </w:tcPr>
          <w:p w14:paraId="49660401" w14:textId="77777777" w:rsidR="003C0E5C" w:rsidRPr="00303044" w:rsidRDefault="003C0E5C" w:rsidP="001E1580">
            <w:pPr>
              <w:spacing w:line="256" w:lineRule="auto"/>
              <w:jc w:val="center"/>
              <w:rPr>
                <w:bCs/>
              </w:rPr>
            </w:pPr>
            <w:r w:rsidRPr="00303044">
              <w:rPr>
                <w:bCs/>
              </w:rPr>
              <w:t>250</w:t>
            </w:r>
          </w:p>
        </w:tc>
        <w:tc>
          <w:tcPr>
            <w:tcW w:w="1902" w:type="dxa"/>
            <w:tcBorders>
              <w:top w:val="single" w:sz="4" w:space="0" w:color="auto"/>
              <w:left w:val="single" w:sz="4" w:space="0" w:color="auto"/>
              <w:bottom w:val="single" w:sz="4" w:space="0" w:color="auto"/>
              <w:right w:val="single" w:sz="4" w:space="0" w:color="auto"/>
            </w:tcBorders>
          </w:tcPr>
          <w:p w14:paraId="69B478FF" w14:textId="77777777" w:rsidR="003C0E5C" w:rsidRPr="00303044" w:rsidRDefault="003C0E5C" w:rsidP="001E1580">
            <w:pPr>
              <w:spacing w:line="256" w:lineRule="auto"/>
              <w:jc w:val="center"/>
              <w:rPr>
                <w:bCs/>
              </w:rPr>
            </w:pPr>
            <w:r w:rsidRPr="00303044">
              <w:rPr>
                <w:bCs/>
              </w:rPr>
              <w:t>200</w:t>
            </w:r>
          </w:p>
        </w:tc>
        <w:tc>
          <w:tcPr>
            <w:tcW w:w="2021" w:type="dxa"/>
            <w:tcBorders>
              <w:top w:val="single" w:sz="4" w:space="0" w:color="auto"/>
              <w:left w:val="single" w:sz="4" w:space="0" w:color="auto"/>
              <w:bottom w:val="single" w:sz="4" w:space="0" w:color="auto"/>
              <w:right w:val="single" w:sz="4" w:space="0" w:color="auto"/>
            </w:tcBorders>
          </w:tcPr>
          <w:p w14:paraId="4B92B849" w14:textId="77777777" w:rsidR="003C0E5C" w:rsidRPr="00303044" w:rsidRDefault="003C0E5C" w:rsidP="001E1580">
            <w:pPr>
              <w:spacing w:line="256" w:lineRule="auto"/>
              <w:jc w:val="center"/>
              <w:rPr>
                <w:bCs/>
              </w:rPr>
            </w:pPr>
            <w:r w:rsidRPr="00303044">
              <w:rPr>
                <w:bCs/>
              </w:rPr>
              <w:t>170</w:t>
            </w:r>
          </w:p>
        </w:tc>
      </w:tr>
      <w:tr w:rsidR="001B3EA1" w:rsidRPr="00303044" w14:paraId="772D7C63" w14:textId="77777777" w:rsidTr="001E1580">
        <w:tc>
          <w:tcPr>
            <w:tcW w:w="824" w:type="dxa"/>
            <w:tcBorders>
              <w:top w:val="single" w:sz="4" w:space="0" w:color="auto"/>
              <w:left w:val="single" w:sz="4" w:space="0" w:color="auto"/>
              <w:bottom w:val="single" w:sz="4" w:space="0" w:color="auto"/>
              <w:right w:val="single" w:sz="4" w:space="0" w:color="auto"/>
            </w:tcBorders>
          </w:tcPr>
          <w:p w14:paraId="6B6C2D97" w14:textId="77777777" w:rsidR="001B3EA1" w:rsidRPr="00303044" w:rsidRDefault="001B3EA1" w:rsidP="001E1580">
            <w:pPr>
              <w:spacing w:line="256" w:lineRule="auto"/>
              <w:jc w:val="center"/>
              <w:rPr>
                <w:bCs/>
              </w:rPr>
            </w:pPr>
            <w:r w:rsidRPr="00303044">
              <w:rPr>
                <w:bCs/>
              </w:rPr>
              <w:t>3.4.</w:t>
            </w:r>
          </w:p>
        </w:tc>
        <w:tc>
          <w:tcPr>
            <w:tcW w:w="2860" w:type="dxa"/>
            <w:tcBorders>
              <w:top w:val="single" w:sz="4" w:space="0" w:color="auto"/>
              <w:left w:val="single" w:sz="4" w:space="0" w:color="auto"/>
              <w:bottom w:val="single" w:sz="4" w:space="0" w:color="auto"/>
              <w:right w:val="single" w:sz="4" w:space="0" w:color="auto"/>
            </w:tcBorders>
          </w:tcPr>
          <w:p w14:paraId="301DF0C5" w14:textId="77777777" w:rsidR="001B3EA1" w:rsidRPr="00303044" w:rsidRDefault="001B3EA1" w:rsidP="001E1580">
            <w:pPr>
              <w:spacing w:line="256" w:lineRule="auto"/>
              <w:rPr>
                <w:bCs/>
              </w:rPr>
            </w:pPr>
            <w:r w:rsidRPr="00303044">
              <w:rPr>
                <w:bCs/>
              </w:rPr>
              <w:t>veteranų</w:t>
            </w:r>
          </w:p>
        </w:tc>
        <w:tc>
          <w:tcPr>
            <w:tcW w:w="2021" w:type="dxa"/>
            <w:tcBorders>
              <w:top w:val="single" w:sz="4" w:space="0" w:color="auto"/>
              <w:left w:val="single" w:sz="4" w:space="0" w:color="auto"/>
              <w:bottom w:val="single" w:sz="4" w:space="0" w:color="auto"/>
              <w:right w:val="single" w:sz="4" w:space="0" w:color="auto"/>
            </w:tcBorders>
          </w:tcPr>
          <w:p w14:paraId="07AA733C" w14:textId="77777777" w:rsidR="001B3EA1" w:rsidRPr="00303044" w:rsidRDefault="001B3EA1" w:rsidP="001E1580">
            <w:pPr>
              <w:spacing w:line="256" w:lineRule="auto"/>
              <w:jc w:val="center"/>
              <w:rPr>
                <w:bCs/>
              </w:rPr>
            </w:pPr>
            <w:r w:rsidRPr="00303044">
              <w:rPr>
                <w:bCs/>
              </w:rPr>
              <w:t>3</w:t>
            </w:r>
            <w:r w:rsidR="00322A63" w:rsidRPr="00303044">
              <w:rPr>
                <w:bCs/>
              </w:rPr>
              <w:t>0</w:t>
            </w:r>
            <w:r w:rsidRPr="00303044">
              <w:rPr>
                <w:bCs/>
              </w:rPr>
              <w:t>0</w:t>
            </w:r>
          </w:p>
        </w:tc>
        <w:tc>
          <w:tcPr>
            <w:tcW w:w="1902" w:type="dxa"/>
            <w:tcBorders>
              <w:top w:val="single" w:sz="4" w:space="0" w:color="auto"/>
              <w:left w:val="single" w:sz="4" w:space="0" w:color="auto"/>
              <w:bottom w:val="single" w:sz="4" w:space="0" w:color="auto"/>
              <w:right w:val="single" w:sz="4" w:space="0" w:color="auto"/>
            </w:tcBorders>
          </w:tcPr>
          <w:p w14:paraId="31138B15" w14:textId="77777777" w:rsidR="001B3EA1" w:rsidRPr="00303044" w:rsidRDefault="001B3EA1" w:rsidP="001E1580">
            <w:pPr>
              <w:spacing w:line="256" w:lineRule="auto"/>
              <w:jc w:val="center"/>
              <w:rPr>
                <w:bCs/>
              </w:rPr>
            </w:pPr>
            <w:r w:rsidRPr="00303044">
              <w:rPr>
                <w:bCs/>
              </w:rPr>
              <w:t>2</w:t>
            </w:r>
            <w:r w:rsidR="00322A63" w:rsidRPr="00303044">
              <w:rPr>
                <w:bCs/>
              </w:rPr>
              <w:t>5</w:t>
            </w:r>
            <w:r w:rsidR="00372FE4" w:rsidRPr="00303044">
              <w:rPr>
                <w:bCs/>
              </w:rPr>
              <w:t>0</w:t>
            </w:r>
          </w:p>
        </w:tc>
        <w:tc>
          <w:tcPr>
            <w:tcW w:w="2021" w:type="dxa"/>
            <w:tcBorders>
              <w:top w:val="single" w:sz="4" w:space="0" w:color="auto"/>
              <w:left w:val="single" w:sz="4" w:space="0" w:color="auto"/>
              <w:bottom w:val="single" w:sz="4" w:space="0" w:color="auto"/>
              <w:right w:val="single" w:sz="4" w:space="0" w:color="auto"/>
            </w:tcBorders>
          </w:tcPr>
          <w:p w14:paraId="55CB66A4" w14:textId="77777777" w:rsidR="001B3EA1" w:rsidRPr="00303044" w:rsidRDefault="001B3EA1" w:rsidP="001E1580">
            <w:pPr>
              <w:spacing w:line="256" w:lineRule="auto"/>
              <w:jc w:val="center"/>
              <w:rPr>
                <w:bCs/>
              </w:rPr>
            </w:pPr>
            <w:r w:rsidRPr="00303044">
              <w:rPr>
                <w:bCs/>
              </w:rPr>
              <w:t>2</w:t>
            </w:r>
            <w:r w:rsidR="00322A63" w:rsidRPr="00303044">
              <w:rPr>
                <w:bCs/>
              </w:rPr>
              <w:t>2</w:t>
            </w:r>
            <w:r w:rsidR="00372FE4" w:rsidRPr="00303044">
              <w:rPr>
                <w:bCs/>
              </w:rPr>
              <w:t>0</w:t>
            </w:r>
          </w:p>
        </w:tc>
      </w:tr>
      <w:tr w:rsidR="003C0E5C" w:rsidRPr="00303044" w14:paraId="1A902F33"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2709E7DD" w14:textId="77777777" w:rsidR="003C0E5C" w:rsidRPr="00303044" w:rsidRDefault="003C0E5C" w:rsidP="001E1580">
            <w:pPr>
              <w:spacing w:line="256" w:lineRule="auto"/>
              <w:jc w:val="center"/>
              <w:rPr>
                <w:b/>
                <w:bCs/>
              </w:rPr>
            </w:pPr>
            <w:r w:rsidRPr="00303044">
              <w:rPr>
                <w:b/>
                <w:bCs/>
              </w:rPr>
              <w:t>4.</w:t>
            </w:r>
          </w:p>
        </w:tc>
        <w:tc>
          <w:tcPr>
            <w:tcW w:w="8804" w:type="dxa"/>
            <w:gridSpan w:val="4"/>
            <w:tcBorders>
              <w:top w:val="single" w:sz="4" w:space="0" w:color="auto"/>
              <w:left w:val="single" w:sz="4" w:space="0" w:color="auto"/>
              <w:bottom w:val="single" w:sz="4" w:space="0" w:color="auto"/>
              <w:right w:val="single" w:sz="4" w:space="0" w:color="auto"/>
            </w:tcBorders>
            <w:hideMark/>
          </w:tcPr>
          <w:p w14:paraId="4210D38A" w14:textId="77777777" w:rsidR="003C0E5C" w:rsidRPr="00303044" w:rsidRDefault="003C0E5C" w:rsidP="001E1580">
            <w:pPr>
              <w:spacing w:line="256" w:lineRule="auto"/>
              <w:jc w:val="center"/>
              <w:rPr>
                <w:b/>
                <w:bCs/>
              </w:rPr>
            </w:pPr>
            <w:r w:rsidRPr="00303044">
              <w:rPr>
                <w:b/>
                <w:bCs/>
              </w:rPr>
              <w:t>Lietuvos čempionatas</w:t>
            </w:r>
          </w:p>
        </w:tc>
      </w:tr>
      <w:tr w:rsidR="003C0E5C" w:rsidRPr="00303044" w14:paraId="2EB2EEC5"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286F77BE" w14:textId="77777777" w:rsidR="003C0E5C" w:rsidRPr="00303044" w:rsidRDefault="003C0E5C" w:rsidP="001E1580">
            <w:pPr>
              <w:spacing w:line="256" w:lineRule="auto"/>
              <w:jc w:val="center"/>
              <w:rPr>
                <w:bCs/>
              </w:rPr>
            </w:pPr>
            <w:r w:rsidRPr="00303044">
              <w:rPr>
                <w:bCs/>
              </w:rPr>
              <w:t>4.1.</w:t>
            </w:r>
          </w:p>
        </w:tc>
        <w:tc>
          <w:tcPr>
            <w:tcW w:w="2860" w:type="dxa"/>
            <w:tcBorders>
              <w:top w:val="single" w:sz="4" w:space="0" w:color="auto"/>
              <w:left w:val="single" w:sz="4" w:space="0" w:color="auto"/>
              <w:bottom w:val="single" w:sz="4" w:space="0" w:color="auto"/>
              <w:right w:val="single" w:sz="4" w:space="0" w:color="auto"/>
            </w:tcBorders>
            <w:hideMark/>
          </w:tcPr>
          <w:p w14:paraId="5751810C" w14:textId="77777777" w:rsidR="003C0E5C" w:rsidRPr="00303044" w:rsidRDefault="003C0E5C" w:rsidP="001E1580">
            <w:pPr>
              <w:spacing w:line="256" w:lineRule="auto"/>
              <w:rPr>
                <w:bCs/>
              </w:rPr>
            </w:pPr>
            <w:r w:rsidRPr="00303044">
              <w:rPr>
                <w:bCs/>
              </w:rPr>
              <w:t>suaugusiųjų</w:t>
            </w:r>
          </w:p>
        </w:tc>
        <w:tc>
          <w:tcPr>
            <w:tcW w:w="2021" w:type="dxa"/>
            <w:tcBorders>
              <w:top w:val="single" w:sz="4" w:space="0" w:color="auto"/>
              <w:left w:val="single" w:sz="4" w:space="0" w:color="auto"/>
              <w:bottom w:val="single" w:sz="4" w:space="0" w:color="auto"/>
              <w:right w:val="single" w:sz="4" w:space="0" w:color="auto"/>
            </w:tcBorders>
            <w:hideMark/>
          </w:tcPr>
          <w:p w14:paraId="6CD09F12" w14:textId="77777777" w:rsidR="003C0E5C" w:rsidRPr="00303044" w:rsidRDefault="003C0E5C" w:rsidP="001E1580">
            <w:pPr>
              <w:spacing w:line="256" w:lineRule="auto"/>
              <w:jc w:val="center"/>
              <w:rPr>
                <w:bCs/>
              </w:rPr>
            </w:pPr>
            <w:r w:rsidRPr="00303044">
              <w:rPr>
                <w:bCs/>
              </w:rPr>
              <w:t>300</w:t>
            </w:r>
          </w:p>
        </w:tc>
        <w:tc>
          <w:tcPr>
            <w:tcW w:w="1902" w:type="dxa"/>
            <w:tcBorders>
              <w:top w:val="single" w:sz="4" w:space="0" w:color="auto"/>
              <w:left w:val="single" w:sz="4" w:space="0" w:color="auto"/>
              <w:bottom w:val="single" w:sz="4" w:space="0" w:color="auto"/>
              <w:right w:val="single" w:sz="4" w:space="0" w:color="auto"/>
            </w:tcBorders>
            <w:hideMark/>
          </w:tcPr>
          <w:p w14:paraId="1A735D18" w14:textId="77777777" w:rsidR="003C0E5C" w:rsidRPr="00303044" w:rsidRDefault="003C0E5C" w:rsidP="001E1580">
            <w:pPr>
              <w:spacing w:line="256" w:lineRule="auto"/>
              <w:jc w:val="center"/>
              <w:rPr>
                <w:bCs/>
              </w:rPr>
            </w:pPr>
            <w:r w:rsidRPr="00303044">
              <w:rPr>
                <w:bCs/>
              </w:rPr>
              <w:t>250</w:t>
            </w:r>
          </w:p>
        </w:tc>
        <w:tc>
          <w:tcPr>
            <w:tcW w:w="2021" w:type="dxa"/>
            <w:tcBorders>
              <w:top w:val="single" w:sz="4" w:space="0" w:color="auto"/>
              <w:left w:val="single" w:sz="4" w:space="0" w:color="auto"/>
              <w:bottom w:val="single" w:sz="4" w:space="0" w:color="auto"/>
              <w:right w:val="single" w:sz="4" w:space="0" w:color="auto"/>
            </w:tcBorders>
            <w:hideMark/>
          </w:tcPr>
          <w:p w14:paraId="56C71664" w14:textId="77777777" w:rsidR="003C0E5C" w:rsidRPr="00303044" w:rsidRDefault="003C0E5C" w:rsidP="001E1580">
            <w:pPr>
              <w:spacing w:line="256" w:lineRule="auto"/>
              <w:jc w:val="center"/>
              <w:rPr>
                <w:bCs/>
              </w:rPr>
            </w:pPr>
            <w:r w:rsidRPr="00303044">
              <w:rPr>
                <w:bCs/>
              </w:rPr>
              <w:t>200</w:t>
            </w:r>
          </w:p>
        </w:tc>
      </w:tr>
      <w:tr w:rsidR="003C0E5C" w:rsidRPr="00303044" w14:paraId="33CFE705" w14:textId="77777777" w:rsidTr="001E1580">
        <w:tc>
          <w:tcPr>
            <w:tcW w:w="824" w:type="dxa"/>
            <w:tcBorders>
              <w:top w:val="single" w:sz="4" w:space="0" w:color="auto"/>
              <w:left w:val="single" w:sz="4" w:space="0" w:color="auto"/>
              <w:bottom w:val="single" w:sz="4" w:space="0" w:color="auto"/>
              <w:right w:val="single" w:sz="4" w:space="0" w:color="auto"/>
            </w:tcBorders>
            <w:hideMark/>
          </w:tcPr>
          <w:p w14:paraId="217EB962" w14:textId="77777777" w:rsidR="003C0E5C" w:rsidRPr="00303044" w:rsidRDefault="003C0E5C" w:rsidP="001E1580">
            <w:pPr>
              <w:spacing w:line="256" w:lineRule="auto"/>
              <w:jc w:val="center"/>
              <w:rPr>
                <w:bCs/>
              </w:rPr>
            </w:pPr>
            <w:r w:rsidRPr="00303044">
              <w:rPr>
                <w:bCs/>
              </w:rPr>
              <w:t>4.2.</w:t>
            </w:r>
          </w:p>
        </w:tc>
        <w:tc>
          <w:tcPr>
            <w:tcW w:w="2860" w:type="dxa"/>
            <w:tcBorders>
              <w:top w:val="single" w:sz="4" w:space="0" w:color="auto"/>
              <w:left w:val="single" w:sz="4" w:space="0" w:color="auto"/>
              <w:bottom w:val="single" w:sz="4" w:space="0" w:color="auto"/>
              <w:right w:val="single" w:sz="4" w:space="0" w:color="auto"/>
            </w:tcBorders>
            <w:hideMark/>
          </w:tcPr>
          <w:p w14:paraId="159AB8D3" w14:textId="77777777" w:rsidR="003C0E5C" w:rsidRPr="00303044" w:rsidRDefault="003C0E5C" w:rsidP="001E1580">
            <w:pPr>
              <w:spacing w:line="256" w:lineRule="auto"/>
              <w:rPr>
                <w:bCs/>
              </w:rPr>
            </w:pPr>
            <w:r w:rsidRPr="00303044">
              <w:rPr>
                <w:bCs/>
              </w:rPr>
              <w:t>jaunimo</w:t>
            </w:r>
          </w:p>
        </w:tc>
        <w:tc>
          <w:tcPr>
            <w:tcW w:w="2021" w:type="dxa"/>
            <w:tcBorders>
              <w:top w:val="single" w:sz="4" w:space="0" w:color="auto"/>
              <w:left w:val="single" w:sz="4" w:space="0" w:color="auto"/>
              <w:bottom w:val="single" w:sz="4" w:space="0" w:color="auto"/>
              <w:right w:val="single" w:sz="4" w:space="0" w:color="auto"/>
            </w:tcBorders>
            <w:hideMark/>
          </w:tcPr>
          <w:p w14:paraId="6BB1306B" w14:textId="77777777" w:rsidR="003C0E5C" w:rsidRPr="00303044" w:rsidRDefault="003C0E5C" w:rsidP="001E1580">
            <w:pPr>
              <w:spacing w:line="256" w:lineRule="auto"/>
              <w:jc w:val="center"/>
              <w:rPr>
                <w:bCs/>
              </w:rPr>
            </w:pPr>
            <w:r w:rsidRPr="00303044">
              <w:rPr>
                <w:bCs/>
              </w:rPr>
              <w:t>200</w:t>
            </w:r>
          </w:p>
        </w:tc>
        <w:tc>
          <w:tcPr>
            <w:tcW w:w="1902" w:type="dxa"/>
            <w:tcBorders>
              <w:top w:val="single" w:sz="4" w:space="0" w:color="auto"/>
              <w:left w:val="single" w:sz="4" w:space="0" w:color="auto"/>
              <w:bottom w:val="single" w:sz="4" w:space="0" w:color="auto"/>
              <w:right w:val="single" w:sz="4" w:space="0" w:color="auto"/>
            </w:tcBorders>
            <w:hideMark/>
          </w:tcPr>
          <w:p w14:paraId="079B7ACD" w14:textId="77777777" w:rsidR="003C0E5C" w:rsidRPr="00303044" w:rsidRDefault="003C0E5C" w:rsidP="001E1580">
            <w:pPr>
              <w:spacing w:line="256" w:lineRule="auto"/>
              <w:jc w:val="center"/>
              <w:rPr>
                <w:bCs/>
              </w:rPr>
            </w:pPr>
            <w:r w:rsidRPr="00303044">
              <w:rPr>
                <w:bCs/>
              </w:rPr>
              <w:t>150</w:t>
            </w:r>
          </w:p>
        </w:tc>
        <w:tc>
          <w:tcPr>
            <w:tcW w:w="2021" w:type="dxa"/>
            <w:tcBorders>
              <w:top w:val="single" w:sz="4" w:space="0" w:color="auto"/>
              <w:left w:val="single" w:sz="4" w:space="0" w:color="auto"/>
              <w:bottom w:val="single" w:sz="4" w:space="0" w:color="auto"/>
              <w:right w:val="single" w:sz="4" w:space="0" w:color="auto"/>
            </w:tcBorders>
            <w:hideMark/>
          </w:tcPr>
          <w:p w14:paraId="72C2BCBF" w14:textId="77777777" w:rsidR="003C0E5C" w:rsidRPr="00303044" w:rsidRDefault="003C0E5C" w:rsidP="001E1580">
            <w:pPr>
              <w:spacing w:line="256" w:lineRule="auto"/>
              <w:jc w:val="center"/>
              <w:rPr>
                <w:bCs/>
              </w:rPr>
            </w:pPr>
            <w:r w:rsidRPr="00303044">
              <w:rPr>
                <w:bCs/>
              </w:rPr>
              <w:t>100</w:t>
            </w:r>
          </w:p>
        </w:tc>
      </w:tr>
      <w:tr w:rsidR="003C0E5C" w:rsidRPr="00303044" w14:paraId="0F1FE047" w14:textId="77777777" w:rsidTr="001E1580">
        <w:tc>
          <w:tcPr>
            <w:tcW w:w="824" w:type="dxa"/>
            <w:tcBorders>
              <w:top w:val="single" w:sz="4" w:space="0" w:color="auto"/>
              <w:left w:val="single" w:sz="4" w:space="0" w:color="auto"/>
              <w:bottom w:val="single" w:sz="4" w:space="0" w:color="auto"/>
              <w:right w:val="single" w:sz="4" w:space="0" w:color="auto"/>
            </w:tcBorders>
          </w:tcPr>
          <w:p w14:paraId="49DE7991" w14:textId="77777777" w:rsidR="003C0E5C" w:rsidRPr="00303044" w:rsidRDefault="003C0E5C" w:rsidP="001E1580">
            <w:pPr>
              <w:spacing w:line="256" w:lineRule="auto"/>
              <w:jc w:val="center"/>
              <w:rPr>
                <w:bCs/>
              </w:rPr>
            </w:pPr>
            <w:r w:rsidRPr="00303044">
              <w:rPr>
                <w:bCs/>
              </w:rPr>
              <w:t>4.3.</w:t>
            </w:r>
          </w:p>
        </w:tc>
        <w:tc>
          <w:tcPr>
            <w:tcW w:w="2860" w:type="dxa"/>
            <w:tcBorders>
              <w:top w:val="single" w:sz="4" w:space="0" w:color="auto"/>
              <w:left w:val="single" w:sz="4" w:space="0" w:color="auto"/>
              <w:bottom w:val="single" w:sz="4" w:space="0" w:color="auto"/>
              <w:right w:val="single" w:sz="4" w:space="0" w:color="auto"/>
            </w:tcBorders>
          </w:tcPr>
          <w:p w14:paraId="76EA85D7" w14:textId="77777777" w:rsidR="003C0E5C" w:rsidRPr="00303044" w:rsidRDefault="003C0E5C" w:rsidP="001E1580">
            <w:pPr>
              <w:spacing w:line="256" w:lineRule="auto"/>
              <w:rPr>
                <w:bCs/>
              </w:rPr>
            </w:pPr>
            <w:r w:rsidRPr="00303044">
              <w:rPr>
                <w:bCs/>
              </w:rPr>
              <w:t>jaunių</w:t>
            </w:r>
          </w:p>
        </w:tc>
        <w:tc>
          <w:tcPr>
            <w:tcW w:w="2021" w:type="dxa"/>
            <w:tcBorders>
              <w:top w:val="single" w:sz="4" w:space="0" w:color="auto"/>
              <w:left w:val="single" w:sz="4" w:space="0" w:color="auto"/>
              <w:bottom w:val="single" w:sz="4" w:space="0" w:color="auto"/>
              <w:right w:val="single" w:sz="4" w:space="0" w:color="auto"/>
            </w:tcBorders>
          </w:tcPr>
          <w:p w14:paraId="1E1D84F7" w14:textId="77777777" w:rsidR="003C0E5C" w:rsidRPr="00303044" w:rsidRDefault="003C0E5C" w:rsidP="001E1580">
            <w:pPr>
              <w:spacing w:line="256" w:lineRule="auto"/>
              <w:jc w:val="center"/>
              <w:rPr>
                <w:bCs/>
              </w:rPr>
            </w:pPr>
            <w:r w:rsidRPr="00303044">
              <w:rPr>
                <w:bCs/>
              </w:rPr>
              <w:t>120</w:t>
            </w:r>
          </w:p>
        </w:tc>
        <w:tc>
          <w:tcPr>
            <w:tcW w:w="1902" w:type="dxa"/>
            <w:tcBorders>
              <w:top w:val="single" w:sz="4" w:space="0" w:color="auto"/>
              <w:left w:val="single" w:sz="4" w:space="0" w:color="auto"/>
              <w:bottom w:val="single" w:sz="4" w:space="0" w:color="auto"/>
              <w:right w:val="single" w:sz="4" w:space="0" w:color="auto"/>
            </w:tcBorders>
          </w:tcPr>
          <w:p w14:paraId="6D82B4F2" w14:textId="77777777" w:rsidR="003C0E5C" w:rsidRPr="00303044" w:rsidRDefault="003C0E5C" w:rsidP="001E1580">
            <w:pPr>
              <w:spacing w:line="256" w:lineRule="auto"/>
              <w:jc w:val="center"/>
              <w:rPr>
                <w:bCs/>
              </w:rPr>
            </w:pPr>
            <w:r w:rsidRPr="00303044">
              <w:rPr>
                <w:bCs/>
              </w:rPr>
              <w:t>100</w:t>
            </w:r>
          </w:p>
        </w:tc>
        <w:tc>
          <w:tcPr>
            <w:tcW w:w="2021" w:type="dxa"/>
            <w:tcBorders>
              <w:top w:val="single" w:sz="4" w:space="0" w:color="auto"/>
              <w:left w:val="single" w:sz="4" w:space="0" w:color="auto"/>
              <w:bottom w:val="single" w:sz="4" w:space="0" w:color="auto"/>
              <w:right w:val="single" w:sz="4" w:space="0" w:color="auto"/>
            </w:tcBorders>
          </w:tcPr>
          <w:p w14:paraId="4A64911D" w14:textId="77777777" w:rsidR="003C0E5C" w:rsidRPr="00303044" w:rsidRDefault="003C0E5C" w:rsidP="001E1580">
            <w:pPr>
              <w:spacing w:line="256" w:lineRule="auto"/>
              <w:jc w:val="center"/>
              <w:rPr>
                <w:bCs/>
              </w:rPr>
            </w:pPr>
            <w:r w:rsidRPr="00303044">
              <w:rPr>
                <w:bCs/>
              </w:rPr>
              <w:t>80</w:t>
            </w:r>
          </w:p>
        </w:tc>
      </w:tr>
      <w:tr w:rsidR="001B3EA1" w:rsidRPr="00303044" w14:paraId="5D46DA79" w14:textId="77777777" w:rsidTr="001E1580">
        <w:tc>
          <w:tcPr>
            <w:tcW w:w="824" w:type="dxa"/>
            <w:tcBorders>
              <w:top w:val="single" w:sz="4" w:space="0" w:color="auto"/>
              <w:left w:val="single" w:sz="4" w:space="0" w:color="auto"/>
              <w:bottom w:val="single" w:sz="4" w:space="0" w:color="auto"/>
              <w:right w:val="single" w:sz="4" w:space="0" w:color="auto"/>
            </w:tcBorders>
          </w:tcPr>
          <w:p w14:paraId="54EBB5FE" w14:textId="77777777" w:rsidR="001B3EA1" w:rsidRPr="00303044" w:rsidRDefault="001B3EA1" w:rsidP="001E1580">
            <w:pPr>
              <w:spacing w:line="256" w:lineRule="auto"/>
              <w:jc w:val="center"/>
              <w:rPr>
                <w:bCs/>
              </w:rPr>
            </w:pPr>
            <w:r w:rsidRPr="00303044">
              <w:rPr>
                <w:bCs/>
              </w:rPr>
              <w:t>4.4.</w:t>
            </w:r>
          </w:p>
        </w:tc>
        <w:tc>
          <w:tcPr>
            <w:tcW w:w="2860" w:type="dxa"/>
            <w:tcBorders>
              <w:top w:val="single" w:sz="4" w:space="0" w:color="auto"/>
              <w:left w:val="single" w:sz="4" w:space="0" w:color="auto"/>
              <w:bottom w:val="single" w:sz="4" w:space="0" w:color="auto"/>
              <w:right w:val="single" w:sz="4" w:space="0" w:color="auto"/>
            </w:tcBorders>
          </w:tcPr>
          <w:p w14:paraId="71B1C5EF" w14:textId="77777777" w:rsidR="001B3EA1" w:rsidRPr="00303044" w:rsidRDefault="001B3EA1" w:rsidP="001E1580">
            <w:pPr>
              <w:spacing w:line="256" w:lineRule="auto"/>
              <w:rPr>
                <w:bCs/>
              </w:rPr>
            </w:pPr>
            <w:r w:rsidRPr="00303044">
              <w:rPr>
                <w:bCs/>
              </w:rPr>
              <w:t>veteranų</w:t>
            </w:r>
          </w:p>
        </w:tc>
        <w:tc>
          <w:tcPr>
            <w:tcW w:w="2021" w:type="dxa"/>
            <w:tcBorders>
              <w:top w:val="single" w:sz="4" w:space="0" w:color="auto"/>
              <w:left w:val="single" w:sz="4" w:space="0" w:color="auto"/>
              <w:bottom w:val="single" w:sz="4" w:space="0" w:color="auto"/>
              <w:right w:val="single" w:sz="4" w:space="0" w:color="auto"/>
            </w:tcBorders>
          </w:tcPr>
          <w:p w14:paraId="4C035AE8" w14:textId="77777777" w:rsidR="001B3EA1" w:rsidRPr="00303044" w:rsidRDefault="001B3EA1" w:rsidP="001E1580">
            <w:pPr>
              <w:spacing w:line="256" w:lineRule="auto"/>
              <w:jc w:val="center"/>
              <w:rPr>
                <w:bCs/>
              </w:rPr>
            </w:pPr>
            <w:r w:rsidRPr="00303044">
              <w:rPr>
                <w:bCs/>
              </w:rPr>
              <w:t>2</w:t>
            </w:r>
            <w:r w:rsidR="007F6D58" w:rsidRPr="00303044">
              <w:rPr>
                <w:bCs/>
              </w:rPr>
              <w:t>0</w:t>
            </w:r>
            <w:r w:rsidRPr="00303044">
              <w:rPr>
                <w:bCs/>
              </w:rPr>
              <w:t>0</w:t>
            </w:r>
          </w:p>
        </w:tc>
        <w:tc>
          <w:tcPr>
            <w:tcW w:w="1902" w:type="dxa"/>
            <w:tcBorders>
              <w:top w:val="single" w:sz="4" w:space="0" w:color="auto"/>
              <w:left w:val="single" w:sz="4" w:space="0" w:color="auto"/>
              <w:bottom w:val="single" w:sz="4" w:space="0" w:color="auto"/>
              <w:right w:val="single" w:sz="4" w:space="0" w:color="auto"/>
            </w:tcBorders>
          </w:tcPr>
          <w:p w14:paraId="37C36480" w14:textId="77777777" w:rsidR="001B3EA1" w:rsidRPr="00303044" w:rsidRDefault="001B3EA1" w:rsidP="001E1580">
            <w:pPr>
              <w:spacing w:line="256" w:lineRule="auto"/>
              <w:jc w:val="center"/>
              <w:rPr>
                <w:bCs/>
              </w:rPr>
            </w:pPr>
            <w:r w:rsidRPr="00303044">
              <w:rPr>
                <w:bCs/>
              </w:rPr>
              <w:t>1</w:t>
            </w:r>
            <w:r w:rsidR="007F6D58" w:rsidRPr="00303044">
              <w:rPr>
                <w:bCs/>
              </w:rPr>
              <w:t>5</w:t>
            </w:r>
            <w:r w:rsidR="00372FE4" w:rsidRPr="00303044">
              <w:rPr>
                <w:bCs/>
              </w:rPr>
              <w:t>0</w:t>
            </w:r>
          </w:p>
        </w:tc>
        <w:tc>
          <w:tcPr>
            <w:tcW w:w="2021" w:type="dxa"/>
            <w:tcBorders>
              <w:top w:val="single" w:sz="4" w:space="0" w:color="auto"/>
              <w:left w:val="single" w:sz="4" w:space="0" w:color="auto"/>
              <w:bottom w:val="single" w:sz="4" w:space="0" w:color="auto"/>
              <w:right w:val="single" w:sz="4" w:space="0" w:color="auto"/>
            </w:tcBorders>
          </w:tcPr>
          <w:p w14:paraId="5DF363C1" w14:textId="77777777" w:rsidR="001B3EA1" w:rsidRPr="00303044" w:rsidRDefault="001B3EA1" w:rsidP="001E1580">
            <w:pPr>
              <w:spacing w:line="256" w:lineRule="auto"/>
              <w:jc w:val="center"/>
              <w:rPr>
                <w:bCs/>
              </w:rPr>
            </w:pPr>
            <w:r w:rsidRPr="00303044">
              <w:rPr>
                <w:bCs/>
              </w:rPr>
              <w:t>1</w:t>
            </w:r>
            <w:r w:rsidR="007F6D58" w:rsidRPr="00303044">
              <w:rPr>
                <w:bCs/>
              </w:rPr>
              <w:t>0</w:t>
            </w:r>
            <w:r w:rsidR="00372FE4" w:rsidRPr="00303044">
              <w:rPr>
                <w:bCs/>
              </w:rPr>
              <w:t>0</w:t>
            </w:r>
          </w:p>
        </w:tc>
      </w:tr>
    </w:tbl>
    <w:p w14:paraId="02383B5D" w14:textId="77777777" w:rsidR="003C0E5C" w:rsidRPr="00303044" w:rsidRDefault="003C0E5C" w:rsidP="003C0E5C"/>
    <w:p w14:paraId="424A0560" w14:textId="77777777" w:rsidR="003C0E5C" w:rsidRPr="00303044" w:rsidRDefault="003C0E5C" w:rsidP="003C0E5C">
      <w:pPr>
        <w:sectPr w:rsidR="003C0E5C" w:rsidRPr="00303044">
          <w:pgSz w:w="11906" w:h="16838" w:code="9"/>
          <w:pgMar w:top="1134" w:right="567" w:bottom="1134" w:left="1701" w:header="567" w:footer="567" w:gutter="0"/>
          <w:pgNumType w:start="1"/>
          <w:cols w:space="1296"/>
          <w:docGrid w:linePitch="360"/>
        </w:sectPr>
      </w:pPr>
    </w:p>
    <w:p w14:paraId="69264C49" w14:textId="0CF6D098" w:rsidR="00B21E75" w:rsidRPr="00303044" w:rsidRDefault="005F2B0E" w:rsidP="000B1DCD">
      <w:pPr>
        <w:ind w:firstLine="720"/>
        <w:jc w:val="both"/>
        <w:rPr>
          <w:b/>
        </w:rPr>
      </w:pPr>
      <w:r w:rsidRPr="007654FA">
        <w:rPr>
          <w:bCs/>
        </w:rPr>
        <w:lastRenderedPageBreak/>
        <w:t>27.2</w:t>
      </w:r>
      <w:r w:rsidR="00B21E75" w:rsidRPr="007654FA">
        <w:rPr>
          <w:bCs/>
        </w:rPr>
        <w:t>.</w:t>
      </w:r>
      <w:r w:rsidR="00B21E75" w:rsidRPr="00303044">
        <w:rPr>
          <w:b/>
        </w:rPr>
        <w:t xml:space="preserve"> Neolimpinių sporto šakų: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2860"/>
        <w:gridCol w:w="2021"/>
        <w:gridCol w:w="1902"/>
        <w:gridCol w:w="2021"/>
      </w:tblGrid>
      <w:tr w:rsidR="00585431" w:rsidRPr="00303044" w14:paraId="75AB2C3E" w14:textId="77777777" w:rsidTr="00D868B6">
        <w:tc>
          <w:tcPr>
            <w:tcW w:w="824" w:type="dxa"/>
            <w:vMerge w:val="restart"/>
            <w:tcBorders>
              <w:top w:val="single" w:sz="4" w:space="0" w:color="auto"/>
              <w:left w:val="single" w:sz="4" w:space="0" w:color="auto"/>
              <w:bottom w:val="single" w:sz="4" w:space="0" w:color="auto"/>
              <w:right w:val="single" w:sz="4" w:space="0" w:color="auto"/>
            </w:tcBorders>
            <w:hideMark/>
          </w:tcPr>
          <w:p w14:paraId="7D498454" w14:textId="77777777" w:rsidR="00585431" w:rsidRPr="00303044" w:rsidRDefault="00585431" w:rsidP="00D868B6">
            <w:pPr>
              <w:spacing w:line="256" w:lineRule="auto"/>
              <w:jc w:val="center"/>
              <w:rPr>
                <w:b/>
                <w:bCs/>
              </w:rPr>
            </w:pPr>
            <w:r w:rsidRPr="00303044">
              <w:rPr>
                <w:b/>
                <w:bCs/>
              </w:rPr>
              <w:t>Eil. Nr.</w:t>
            </w:r>
          </w:p>
        </w:tc>
        <w:tc>
          <w:tcPr>
            <w:tcW w:w="2860" w:type="dxa"/>
            <w:vMerge w:val="restart"/>
            <w:tcBorders>
              <w:top w:val="single" w:sz="4" w:space="0" w:color="auto"/>
              <w:left w:val="single" w:sz="4" w:space="0" w:color="auto"/>
              <w:bottom w:val="single" w:sz="4" w:space="0" w:color="auto"/>
              <w:right w:val="single" w:sz="4" w:space="0" w:color="auto"/>
            </w:tcBorders>
            <w:vAlign w:val="center"/>
            <w:hideMark/>
          </w:tcPr>
          <w:p w14:paraId="0866755E" w14:textId="77777777" w:rsidR="00585431" w:rsidRPr="00303044" w:rsidRDefault="00585431" w:rsidP="00D868B6">
            <w:pPr>
              <w:spacing w:line="256" w:lineRule="auto"/>
              <w:jc w:val="center"/>
              <w:rPr>
                <w:b/>
                <w:bCs/>
              </w:rPr>
            </w:pPr>
            <w:r w:rsidRPr="00303044">
              <w:rPr>
                <w:b/>
                <w:bCs/>
              </w:rPr>
              <w:t>Varžybų pavadinimas</w:t>
            </w:r>
          </w:p>
        </w:tc>
        <w:tc>
          <w:tcPr>
            <w:tcW w:w="5944" w:type="dxa"/>
            <w:gridSpan w:val="3"/>
            <w:tcBorders>
              <w:top w:val="single" w:sz="4" w:space="0" w:color="auto"/>
              <w:left w:val="single" w:sz="4" w:space="0" w:color="auto"/>
              <w:bottom w:val="single" w:sz="4" w:space="0" w:color="auto"/>
              <w:right w:val="single" w:sz="4" w:space="0" w:color="auto"/>
            </w:tcBorders>
            <w:vAlign w:val="center"/>
            <w:hideMark/>
          </w:tcPr>
          <w:p w14:paraId="5DB14B86" w14:textId="77777777" w:rsidR="00585431" w:rsidRPr="00303044" w:rsidRDefault="00585431" w:rsidP="00D868B6">
            <w:pPr>
              <w:spacing w:line="256" w:lineRule="auto"/>
              <w:jc w:val="center"/>
              <w:rPr>
                <w:b/>
                <w:bCs/>
              </w:rPr>
            </w:pPr>
            <w:r w:rsidRPr="00303044">
              <w:rPr>
                <w:b/>
                <w:bCs/>
              </w:rPr>
              <w:t>Iškovota vieta ir piniginės premijos dydis (Eur)</w:t>
            </w:r>
          </w:p>
        </w:tc>
      </w:tr>
      <w:tr w:rsidR="00585431" w:rsidRPr="00303044" w14:paraId="3ADF9F21" w14:textId="77777777" w:rsidTr="00D868B6">
        <w:tc>
          <w:tcPr>
            <w:tcW w:w="0" w:type="auto"/>
            <w:vMerge/>
            <w:tcBorders>
              <w:top w:val="single" w:sz="4" w:space="0" w:color="auto"/>
              <w:left w:val="single" w:sz="4" w:space="0" w:color="auto"/>
              <w:bottom w:val="single" w:sz="4" w:space="0" w:color="auto"/>
              <w:right w:val="single" w:sz="4" w:space="0" w:color="auto"/>
            </w:tcBorders>
            <w:vAlign w:val="center"/>
            <w:hideMark/>
          </w:tcPr>
          <w:p w14:paraId="42CD3B30" w14:textId="77777777" w:rsidR="00585431" w:rsidRPr="00303044" w:rsidRDefault="00585431" w:rsidP="00D868B6">
            <w:pPr>
              <w:spacing w:line="256"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4733B" w14:textId="77777777" w:rsidR="00585431" w:rsidRPr="00303044" w:rsidRDefault="00585431" w:rsidP="00D868B6">
            <w:pPr>
              <w:spacing w:line="256" w:lineRule="auto"/>
              <w:rPr>
                <w:b/>
                <w:bCs/>
              </w:rPr>
            </w:pPr>
          </w:p>
        </w:tc>
        <w:tc>
          <w:tcPr>
            <w:tcW w:w="2021" w:type="dxa"/>
            <w:tcBorders>
              <w:top w:val="single" w:sz="4" w:space="0" w:color="auto"/>
              <w:left w:val="single" w:sz="4" w:space="0" w:color="auto"/>
              <w:bottom w:val="single" w:sz="4" w:space="0" w:color="auto"/>
              <w:right w:val="single" w:sz="4" w:space="0" w:color="auto"/>
            </w:tcBorders>
            <w:hideMark/>
          </w:tcPr>
          <w:p w14:paraId="66A5939F" w14:textId="77777777" w:rsidR="00585431" w:rsidRPr="00303044" w:rsidRDefault="00585431" w:rsidP="00D868B6">
            <w:pPr>
              <w:spacing w:line="256" w:lineRule="auto"/>
              <w:jc w:val="center"/>
              <w:rPr>
                <w:b/>
                <w:bCs/>
              </w:rPr>
            </w:pPr>
            <w:r w:rsidRPr="00303044">
              <w:rPr>
                <w:b/>
                <w:bCs/>
              </w:rPr>
              <w:t>I</w:t>
            </w:r>
          </w:p>
        </w:tc>
        <w:tc>
          <w:tcPr>
            <w:tcW w:w="1902" w:type="dxa"/>
            <w:tcBorders>
              <w:top w:val="single" w:sz="4" w:space="0" w:color="auto"/>
              <w:left w:val="single" w:sz="4" w:space="0" w:color="auto"/>
              <w:bottom w:val="single" w:sz="4" w:space="0" w:color="auto"/>
              <w:right w:val="single" w:sz="4" w:space="0" w:color="auto"/>
            </w:tcBorders>
            <w:hideMark/>
          </w:tcPr>
          <w:p w14:paraId="791D17E5" w14:textId="77777777" w:rsidR="00585431" w:rsidRPr="00303044" w:rsidRDefault="00585431" w:rsidP="00D868B6">
            <w:pPr>
              <w:spacing w:line="256" w:lineRule="auto"/>
              <w:jc w:val="center"/>
              <w:rPr>
                <w:b/>
                <w:bCs/>
              </w:rPr>
            </w:pPr>
            <w:r w:rsidRPr="00303044">
              <w:rPr>
                <w:b/>
                <w:bCs/>
              </w:rPr>
              <w:t>II</w:t>
            </w:r>
          </w:p>
        </w:tc>
        <w:tc>
          <w:tcPr>
            <w:tcW w:w="2021" w:type="dxa"/>
            <w:tcBorders>
              <w:top w:val="single" w:sz="4" w:space="0" w:color="auto"/>
              <w:left w:val="single" w:sz="4" w:space="0" w:color="auto"/>
              <w:bottom w:val="single" w:sz="4" w:space="0" w:color="auto"/>
              <w:right w:val="single" w:sz="4" w:space="0" w:color="auto"/>
            </w:tcBorders>
            <w:hideMark/>
          </w:tcPr>
          <w:p w14:paraId="6C2AA3ED" w14:textId="77777777" w:rsidR="00585431" w:rsidRPr="00303044" w:rsidRDefault="00585431" w:rsidP="00D868B6">
            <w:pPr>
              <w:spacing w:line="256" w:lineRule="auto"/>
              <w:jc w:val="center"/>
              <w:rPr>
                <w:b/>
                <w:bCs/>
              </w:rPr>
            </w:pPr>
            <w:r w:rsidRPr="00303044">
              <w:rPr>
                <w:b/>
                <w:bCs/>
              </w:rPr>
              <w:t>III</w:t>
            </w:r>
          </w:p>
        </w:tc>
      </w:tr>
      <w:tr w:rsidR="00585431" w:rsidRPr="00303044" w14:paraId="5987A9C1" w14:textId="77777777" w:rsidTr="00D868B6">
        <w:trPr>
          <w:trHeight w:val="315"/>
        </w:trPr>
        <w:tc>
          <w:tcPr>
            <w:tcW w:w="824" w:type="dxa"/>
            <w:tcBorders>
              <w:top w:val="single" w:sz="4" w:space="0" w:color="auto"/>
              <w:left w:val="single" w:sz="4" w:space="0" w:color="auto"/>
              <w:bottom w:val="single" w:sz="4" w:space="0" w:color="auto"/>
              <w:right w:val="single" w:sz="4" w:space="0" w:color="auto"/>
            </w:tcBorders>
            <w:hideMark/>
          </w:tcPr>
          <w:p w14:paraId="2FE87B59" w14:textId="77777777" w:rsidR="00585431" w:rsidRPr="00303044" w:rsidRDefault="00585431" w:rsidP="00D868B6">
            <w:pPr>
              <w:spacing w:line="256" w:lineRule="auto"/>
              <w:jc w:val="center"/>
              <w:rPr>
                <w:b/>
                <w:bCs/>
              </w:rPr>
            </w:pPr>
            <w:r w:rsidRPr="00303044">
              <w:rPr>
                <w:b/>
                <w:bCs/>
              </w:rPr>
              <w:t>1.</w:t>
            </w:r>
          </w:p>
        </w:tc>
        <w:tc>
          <w:tcPr>
            <w:tcW w:w="8804" w:type="dxa"/>
            <w:gridSpan w:val="4"/>
            <w:tcBorders>
              <w:top w:val="single" w:sz="4" w:space="0" w:color="auto"/>
              <w:left w:val="single" w:sz="4" w:space="0" w:color="auto"/>
              <w:bottom w:val="single" w:sz="4" w:space="0" w:color="auto"/>
              <w:right w:val="single" w:sz="4" w:space="0" w:color="auto"/>
            </w:tcBorders>
            <w:hideMark/>
          </w:tcPr>
          <w:p w14:paraId="04D0CE51" w14:textId="77777777" w:rsidR="00585431" w:rsidRPr="00303044" w:rsidRDefault="00585431" w:rsidP="00D868B6">
            <w:pPr>
              <w:spacing w:line="256" w:lineRule="auto"/>
              <w:jc w:val="center"/>
              <w:rPr>
                <w:b/>
                <w:bCs/>
              </w:rPr>
            </w:pPr>
            <w:r w:rsidRPr="00303044">
              <w:rPr>
                <w:b/>
                <w:bCs/>
              </w:rPr>
              <w:t>Pasaulio čempionatas</w:t>
            </w:r>
          </w:p>
        </w:tc>
      </w:tr>
      <w:tr w:rsidR="00585431" w:rsidRPr="00303044" w14:paraId="5D2A1451"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44883106" w14:textId="77777777" w:rsidR="00585431" w:rsidRPr="00303044" w:rsidRDefault="00585431" w:rsidP="00D868B6">
            <w:pPr>
              <w:spacing w:line="256" w:lineRule="auto"/>
              <w:jc w:val="center"/>
              <w:rPr>
                <w:bCs/>
              </w:rPr>
            </w:pPr>
            <w:r w:rsidRPr="00303044">
              <w:rPr>
                <w:bCs/>
              </w:rPr>
              <w:t>1.1.</w:t>
            </w:r>
          </w:p>
        </w:tc>
        <w:tc>
          <w:tcPr>
            <w:tcW w:w="2860" w:type="dxa"/>
            <w:tcBorders>
              <w:top w:val="single" w:sz="4" w:space="0" w:color="auto"/>
              <w:left w:val="single" w:sz="4" w:space="0" w:color="auto"/>
              <w:bottom w:val="single" w:sz="4" w:space="0" w:color="auto"/>
              <w:right w:val="single" w:sz="4" w:space="0" w:color="auto"/>
            </w:tcBorders>
            <w:hideMark/>
          </w:tcPr>
          <w:p w14:paraId="37CD79D7" w14:textId="77777777" w:rsidR="00585431" w:rsidRPr="00303044" w:rsidRDefault="00585431" w:rsidP="00D868B6">
            <w:pPr>
              <w:spacing w:line="256" w:lineRule="auto"/>
              <w:rPr>
                <w:bCs/>
              </w:rPr>
            </w:pPr>
            <w:r w:rsidRPr="00303044">
              <w:rPr>
                <w:bCs/>
              </w:rPr>
              <w:t>suaugusiųjų</w:t>
            </w:r>
          </w:p>
        </w:tc>
        <w:tc>
          <w:tcPr>
            <w:tcW w:w="2021" w:type="dxa"/>
            <w:tcBorders>
              <w:top w:val="single" w:sz="4" w:space="0" w:color="auto"/>
              <w:left w:val="single" w:sz="4" w:space="0" w:color="auto"/>
              <w:bottom w:val="single" w:sz="4" w:space="0" w:color="auto"/>
              <w:right w:val="single" w:sz="4" w:space="0" w:color="auto"/>
            </w:tcBorders>
            <w:hideMark/>
          </w:tcPr>
          <w:p w14:paraId="60C7EB98" w14:textId="77777777" w:rsidR="00585431" w:rsidRPr="00303044" w:rsidRDefault="00C00997" w:rsidP="00D868B6">
            <w:pPr>
              <w:spacing w:line="256" w:lineRule="auto"/>
              <w:jc w:val="center"/>
              <w:rPr>
                <w:bCs/>
              </w:rPr>
            </w:pPr>
            <w:r w:rsidRPr="00303044">
              <w:rPr>
                <w:bCs/>
              </w:rPr>
              <w:t>3</w:t>
            </w:r>
            <w:r w:rsidR="00585431" w:rsidRPr="00303044">
              <w:rPr>
                <w:bCs/>
              </w:rPr>
              <w:t>00</w:t>
            </w:r>
          </w:p>
        </w:tc>
        <w:tc>
          <w:tcPr>
            <w:tcW w:w="1902" w:type="dxa"/>
            <w:tcBorders>
              <w:top w:val="single" w:sz="4" w:space="0" w:color="auto"/>
              <w:left w:val="single" w:sz="4" w:space="0" w:color="auto"/>
              <w:bottom w:val="single" w:sz="4" w:space="0" w:color="auto"/>
              <w:right w:val="single" w:sz="4" w:space="0" w:color="auto"/>
            </w:tcBorders>
            <w:hideMark/>
          </w:tcPr>
          <w:p w14:paraId="70A612CA" w14:textId="77777777" w:rsidR="00585431" w:rsidRPr="00303044" w:rsidRDefault="00C00997" w:rsidP="00D868B6">
            <w:pPr>
              <w:spacing w:line="256" w:lineRule="auto"/>
              <w:jc w:val="center"/>
              <w:rPr>
                <w:bCs/>
              </w:rPr>
            </w:pPr>
            <w:r w:rsidRPr="00303044">
              <w:rPr>
                <w:bCs/>
              </w:rPr>
              <w:t>25</w:t>
            </w:r>
            <w:r w:rsidR="00585431" w:rsidRPr="00303044">
              <w:rPr>
                <w:bCs/>
              </w:rPr>
              <w:t>0</w:t>
            </w:r>
          </w:p>
        </w:tc>
        <w:tc>
          <w:tcPr>
            <w:tcW w:w="2021" w:type="dxa"/>
            <w:tcBorders>
              <w:top w:val="single" w:sz="4" w:space="0" w:color="auto"/>
              <w:left w:val="single" w:sz="4" w:space="0" w:color="auto"/>
              <w:bottom w:val="single" w:sz="4" w:space="0" w:color="auto"/>
              <w:right w:val="single" w:sz="4" w:space="0" w:color="auto"/>
            </w:tcBorders>
            <w:hideMark/>
          </w:tcPr>
          <w:p w14:paraId="2E2BB0CA" w14:textId="77777777" w:rsidR="00585431" w:rsidRPr="00303044" w:rsidRDefault="00C00997" w:rsidP="00D868B6">
            <w:pPr>
              <w:spacing w:line="256" w:lineRule="auto"/>
              <w:jc w:val="center"/>
              <w:rPr>
                <w:bCs/>
              </w:rPr>
            </w:pPr>
            <w:r w:rsidRPr="00303044">
              <w:rPr>
                <w:bCs/>
              </w:rPr>
              <w:t>2</w:t>
            </w:r>
            <w:r w:rsidR="00585431" w:rsidRPr="00303044">
              <w:rPr>
                <w:bCs/>
              </w:rPr>
              <w:t>00</w:t>
            </w:r>
          </w:p>
        </w:tc>
      </w:tr>
      <w:tr w:rsidR="00585431" w:rsidRPr="00303044" w14:paraId="776CDF50"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325A4696" w14:textId="77777777" w:rsidR="00585431" w:rsidRPr="00303044" w:rsidRDefault="00585431" w:rsidP="00D868B6">
            <w:pPr>
              <w:spacing w:line="256" w:lineRule="auto"/>
              <w:jc w:val="center"/>
              <w:rPr>
                <w:bCs/>
              </w:rPr>
            </w:pPr>
            <w:r w:rsidRPr="00303044">
              <w:rPr>
                <w:bCs/>
              </w:rPr>
              <w:t>1.2.</w:t>
            </w:r>
          </w:p>
        </w:tc>
        <w:tc>
          <w:tcPr>
            <w:tcW w:w="2860" w:type="dxa"/>
            <w:tcBorders>
              <w:top w:val="single" w:sz="4" w:space="0" w:color="auto"/>
              <w:left w:val="single" w:sz="4" w:space="0" w:color="auto"/>
              <w:bottom w:val="single" w:sz="4" w:space="0" w:color="auto"/>
              <w:right w:val="single" w:sz="4" w:space="0" w:color="auto"/>
            </w:tcBorders>
            <w:hideMark/>
          </w:tcPr>
          <w:p w14:paraId="4C52B631" w14:textId="77777777" w:rsidR="00585431" w:rsidRPr="00303044" w:rsidRDefault="00585431" w:rsidP="00D868B6">
            <w:pPr>
              <w:spacing w:line="256" w:lineRule="auto"/>
              <w:rPr>
                <w:bCs/>
              </w:rPr>
            </w:pPr>
            <w:r w:rsidRPr="00303044">
              <w:rPr>
                <w:bCs/>
              </w:rPr>
              <w:t>jaunimo</w:t>
            </w:r>
          </w:p>
        </w:tc>
        <w:tc>
          <w:tcPr>
            <w:tcW w:w="2021" w:type="dxa"/>
            <w:tcBorders>
              <w:top w:val="single" w:sz="4" w:space="0" w:color="auto"/>
              <w:left w:val="single" w:sz="4" w:space="0" w:color="auto"/>
              <w:bottom w:val="single" w:sz="4" w:space="0" w:color="auto"/>
              <w:right w:val="single" w:sz="4" w:space="0" w:color="auto"/>
            </w:tcBorders>
            <w:hideMark/>
          </w:tcPr>
          <w:p w14:paraId="1C245D81" w14:textId="77777777" w:rsidR="00585431" w:rsidRPr="00303044" w:rsidRDefault="00C00997" w:rsidP="00D868B6">
            <w:pPr>
              <w:spacing w:line="256" w:lineRule="auto"/>
              <w:jc w:val="center"/>
              <w:rPr>
                <w:bCs/>
              </w:rPr>
            </w:pPr>
            <w:r w:rsidRPr="00303044">
              <w:rPr>
                <w:bCs/>
              </w:rPr>
              <w:t>250</w:t>
            </w:r>
          </w:p>
        </w:tc>
        <w:tc>
          <w:tcPr>
            <w:tcW w:w="1902" w:type="dxa"/>
            <w:tcBorders>
              <w:top w:val="single" w:sz="4" w:space="0" w:color="auto"/>
              <w:left w:val="single" w:sz="4" w:space="0" w:color="auto"/>
              <w:bottom w:val="single" w:sz="4" w:space="0" w:color="auto"/>
              <w:right w:val="single" w:sz="4" w:space="0" w:color="auto"/>
            </w:tcBorders>
            <w:hideMark/>
          </w:tcPr>
          <w:p w14:paraId="3A23E053" w14:textId="77777777" w:rsidR="00585431" w:rsidRPr="00303044" w:rsidRDefault="00C00997" w:rsidP="00D868B6">
            <w:pPr>
              <w:spacing w:line="256" w:lineRule="auto"/>
              <w:jc w:val="center"/>
              <w:rPr>
                <w:bCs/>
              </w:rPr>
            </w:pPr>
            <w:r w:rsidRPr="00303044">
              <w:rPr>
                <w:bCs/>
              </w:rPr>
              <w:t>200</w:t>
            </w:r>
          </w:p>
        </w:tc>
        <w:tc>
          <w:tcPr>
            <w:tcW w:w="2021" w:type="dxa"/>
            <w:tcBorders>
              <w:top w:val="single" w:sz="4" w:space="0" w:color="auto"/>
              <w:left w:val="single" w:sz="4" w:space="0" w:color="auto"/>
              <w:bottom w:val="single" w:sz="4" w:space="0" w:color="auto"/>
              <w:right w:val="single" w:sz="4" w:space="0" w:color="auto"/>
            </w:tcBorders>
            <w:hideMark/>
          </w:tcPr>
          <w:p w14:paraId="0D61AE6A" w14:textId="77777777" w:rsidR="00585431" w:rsidRPr="00303044" w:rsidRDefault="00C00997" w:rsidP="00D868B6">
            <w:pPr>
              <w:spacing w:line="256" w:lineRule="auto"/>
              <w:ind w:firstLine="62"/>
              <w:jc w:val="center"/>
              <w:rPr>
                <w:bCs/>
              </w:rPr>
            </w:pPr>
            <w:r w:rsidRPr="00303044">
              <w:rPr>
                <w:bCs/>
              </w:rPr>
              <w:t>1</w:t>
            </w:r>
            <w:r w:rsidR="00585431" w:rsidRPr="00303044">
              <w:rPr>
                <w:bCs/>
              </w:rPr>
              <w:t>50</w:t>
            </w:r>
          </w:p>
        </w:tc>
      </w:tr>
      <w:tr w:rsidR="00585431" w:rsidRPr="00303044" w14:paraId="10083B94" w14:textId="77777777" w:rsidTr="00D868B6">
        <w:tc>
          <w:tcPr>
            <w:tcW w:w="824" w:type="dxa"/>
            <w:tcBorders>
              <w:top w:val="single" w:sz="4" w:space="0" w:color="auto"/>
              <w:left w:val="single" w:sz="4" w:space="0" w:color="auto"/>
              <w:bottom w:val="single" w:sz="4" w:space="0" w:color="auto"/>
              <w:right w:val="single" w:sz="4" w:space="0" w:color="auto"/>
            </w:tcBorders>
          </w:tcPr>
          <w:p w14:paraId="26BFF2DB" w14:textId="77777777" w:rsidR="00585431" w:rsidRPr="00303044" w:rsidRDefault="00585431" w:rsidP="00D868B6">
            <w:pPr>
              <w:spacing w:line="256" w:lineRule="auto"/>
              <w:jc w:val="center"/>
              <w:rPr>
                <w:bCs/>
              </w:rPr>
            </w:pPr>
            <w:r w:rsidRPr="00303044">
              <w:rPr>
                <w:bCs/>
              </w:rPr>
              <w:t>1.3.</w:t>
            </w:r>
          </w:p>
        </w:tc>
        <w:tc>
          <w:tcPr>
            <w:tcW w:w="2860" w:type="dxa"/>
            <w:tcBorders>
              <w:top w:val="single" w:sz="4" w:space="0" w:color="auto"/>
              <w:left w:val="single" w:sz="4" w:space="0" w:color="auto"/>
              <w:bottom w:val="single" w:sz="4" w:space="0" w:color="auto"/>
              <w:right w:val="single" w:sz="4" w:space="0" w:color="auto"/>
            </w:tcBorders>
          </w:tcPr>
          <w:p w14:paraId="2CD47987" w14:textId="77777777" w:rsidR="00585431" w:rsidRPr="00303044" w:rsidRDefault="00585431" w:rsidP="00D868B6">
            <w:pPr>
              <w:spacing w:line="256" w:lineRule="auto"/>
              <w:rPr>
                <w:bCs/>
              </w:rPr>
            </w:pPr>
            <w:r w:rsidRPr="00303044">
              <w:rPr>
                <w:bCs/>
              </w:rPr>
              <w:t>jaunių</w:t>
            </w:r>
          </w:p>
        </w:tc>
        <w:tc>
          <w:tcPr>
            <w:tcW w:w="2021" w:type="dxa"/>
            <w:tcBorders>
              <w:top w:val="single" w:sz="4" w:space="0" w:color="auto"/>
              <w:left w:val="single" w:sz="4" w:space="0" w:color="auto"/>
              <w:bottom w:val="single" w:sz="4" w:space="0" w:color="auto"/>
              <w:right w:val="single" w:sz="4" w:space="0" w:color="auto"/>
            </w:tcBorders>
          </w:tcPr>
          <w:p w14:paraId="6E46EBD5" w14:textId="77777777" w:rsidR="00585431" w:rsidRPr="00303044" w:rsidRDefault="00C00997" w:rsidP="00D868B6">
            <w:pPr>
              <w:spacing w:line="256" w:lineRule="auto"/>
              <w:jc w:val="center"/>
              <w:rPr>
                <w:bCs/>
              </w:rPr>
            </w:pPr>
            <w:r w:rsidRPr="00303044">
              <w:rPr>
                <w:bCs/>
              </w:rPr>
              <w:t>180</w:t>
            </w:r>
          </w:p>
        </w:tc>
        <w:tc>
          <w:tcPr>
            <w:tcW w:w="1902" w:type="dxa"/>
            <w:tcBorders>
              <w:top w:val="single" w:sz="4" w:space="0" w:color="auto"/>
              <w:left w:val="single" w:sz="4" w:space="0" w:color="auto"/>
              <w:bottom w:val="single" w:sz="4" w:space="0" w:color="auto"/>
              <w:right w:val="single" w:sz="4" w:space="0" w:color="auto"/>
            </w:tcBorders>
          </w:tcPr>
          <w:p w14:paraId="31D248A2" w14:textId="77777777" w:rsidR="00585431" w:rsidRPr="00303044" w:rsidRDefault="00C00997" w:rsidP="00D868B6">
            <w:pPr>
              <w:spacing w:line="256" w:lineRule="auto"/>
              <w:jc w:val="center"/>
              <w:rPr>
                <w:bCs/>
              </w:rPr>
            </w:pPr>
            <w:r w:rsidRPr="00303044">
              <w:rPr>
                <w:bCs/>
              </w:rPr>
              <w:t>1</w:t>
            </w:r>
            <w:r w:rsidR="00585431" w:rsidRPr="00303044">
              <w:rPr>
                <w:bCs/>
              </w:rPr>
              <w:t>20</w:t>
            </w:r>
          </w:p>
        </w:tc>
        <w:tc>
          <w:tcPr>
            <w:tcW w:w="2021" w:type="dxa"/>
            <w:tcBorders>
              <w:top w:val="single" w:sz="4" w:space="0" w:color="auto"/>
              <w:left w:val="single" w:sz="4" w:space="0" w:color="auto"/>
              <w:bottom w:val="single" w:sz="4" w:space="0" w:color="auto"/>
              <w:right w:val="single" w:sz="4" w:space="0" w:color="auto"/>
            </w:tcBorders>
          </w:tcPr>
          <w:p w14:paraId="6B394B3C" w14:textId="77777777" w:rsidR="00585431" w:rsidRPr="00303044" w:rsidRDefault="00C00997" w:rsidP="00D868B6">
            <w:pPr>
              <w:spacing w:line="256" w:lineRule="auto"/>
              <w:ind w:firstLine="62"/>
              <w:jc w:val="center"/>
              <w:rPr>
                <w:bCs/>
              </w:rPr>
            </w:pPr>
            <w:r w:rsidRPr="00303044">
              <w:rPr>
                <w:bCs/>
              </w:rPr>
              <w:t>100</w:t>
            </w:r>
          </w:p>
        </w:tc>
      </w:tr>
      <w:tr w:rsidR="00585431" w:rsidRPr="00303044" w14:paraId="7CA6BA4F" w14:textId="77777777" w:rsidTr="00D868B6">
        <w:tc>
          <w:tcPr>
            <w:tcW w:w="824" w:type="dxa"/>
            <w:tcBorders>
              <w:top w:val="single" w:sz="4" w:space="0" w:color="auto"/>
              <w:left w:val="single" w:sz="4" w:space="0" w:color="auto"/>
              <w:bottom w:val="single" w:sz="4" w:space="0" w:color="auto"/>
              <w:right w:val="single" w:sz="4" w:space="0" w:color="auto"/>
            </w:tcBorders>
          </w:tcPr>
          <w:p w14:paraId="26E25D22" w14:textId="77777777" w:rsidR="00585431" w:rsidRPr="00303044" w:rsidRDefault="00585431" w:rsidP="00D868B6">
            <w:pPr>
              <w:spacing w:line="256" w:lineRule="auto"/>
              <w:jc w:val="center"/>
              <w:rPr>
                <w:bCs/>
              </w:rPr>
            </w:pPr>
            <w:r w:rsidRPr="00303044">
              <w:rPr>
                <w:bCs/>
              </w:rPr>
              <w:t>1.4.</w:t>
            </w:r>
          </w:p>
        </w:tc>
        <w:tc>
          <w:tcPr>
            <w:tcW w:w="2860" w:type="dxa"/>
            <w:tcBorders>
              <w:top w:val="single" w:sz="4" w:space="0" w:color="auto"/>
              <w:left w:val="single" w:sz="4" w:space="0" w:color="auto"/>
              <w:bottom w:val="single" w:sz="4" w:space="0" w:color="auto"/>
              <w:right w:val="single" w:sz="4" w:space="0" w:color="auto"/>
            </w:tcBorders>
          </w:tcPr>
          <w:p w14:paraId="551B95F3" w14:textId="77777777" w:rsidR="00585431" w:rsidRPr="00303044" w:rsidRDefault="00C00997" w:rsidP="00D868B6">
            <w:pPr>
              <w:spacing w:line="256" w:lineRule="auto"/>
              <w:rPr>
                <w:bCs/>
              </w:rPr>
            </w:pPr>
            <w:r w:rsidRPr="00303044">
              <w:rPr>
                <w:bCs/>
              </w:rPr>
              <w:t>veteranų</w:t>
            </w:r>
          </w:p>
        </w:tc>
        <w:tc>
          <w:tcPr>
            <w:tcW w:w="2021" w:type="dxa"/>
            <w:tcBorders>
              <w:top w:val="single" w:sz="4" w:space="0" w:color="auto"/>
              <w:left w:val="single" w:sz="4" w:space="0" w:color="auto"/>
              <w:bottom w:val="single" w:sz="4" w:space="0" w:color="auto"/>
              <w:right w:val="single" w:sz="4" w:space="0" w:color="auto"/>
            </w:tcBorders>
          </w:tcPr>
          <w:p w14:paraId="1E5478C0" w14:textId="77777777" w:rsidR="00585431" w:rsidRPr="00303044" w:rsidRDefault="00585431" w:rsidP="00D868B6">
            <w:pPr>
              <w:spacing w:line="256" w:lineRule="auto"/>
              <w:jc w:val="center"/>
              <w:rPr>
                <w:bCs/>
              </w:rPr>
            </w:pPr>
            <w:r w:rsidRPr="00303044">
              <w:rPr>
                <w:bCs/>
              </w:rPr>
              <w:t>250</w:t>
            </w:r>
          </w:p>
        </w:tc>
        <w:tc>
          <w:tcPr>
            <w:tcW w:w="1902" w:type="dxa"/>
            <w:tcBorders>
              <w:top w:val="single" w:sz="4" w:space="0" w:color="auto"/>
              <w:left w:val="single" w:sz="4" w:space="0" w:color="auto"/>
              <w:bottom w:val="single" w:sz="4" w:space="0" w:color="auto"/>
              <w:right w:val="single" w:sz="4" w:space="0" w:color="auto"/>
            </w:tcBorders>
          </w:tcPr>
          <w:p w14:paraId="29A91FB0" w14:textId="77777777" w:rsidR="00585431" w:rsidRPr="00303044" w:rsidRDefault="007F6D58" w:rsidP="00D868B6">
            <w:pPr>
              <w:spacing w:line="256" w:lineRule="auto"/>
              <w:jc w:val="center"/>
              <w:rPr>
                <w:bCs/>
              </w:rPr>
            </w:pPr>
            <w:r w:rsidRPr="00303044">
              <w:rPr>
                <w:bCs/>
              </w:rPr>
              <w:t>200</w:t>
            </w:r>
          </w:p>
        </w:tc>
        <w:tc>
          <w:tcPr>
            <w:tcW w:w="2021" w:type="dxa"/>
            <w:tcBorders>
              <w:top w:val="single" w:sz="4" w:space="0" w:color="auto"/>
              <w:left w:val="single" w:sz="4" w:space="0" w:color="auto"/>
              <w:bottom w:val="single" w:sz="4" w:space="0" w:color="auto"/>
              <w:right w:val="single" w:sz="4" w:space="0" w:color="auto"/>
            </w:tcBorders>
          </w:tcPr>
          <w:p w14:paraId="583176C8" w14:textId="77777777" w:rsidR="00585431" w:rsidRPr="00303044" w:rsidRDefault="00C00997" w:rsidP="00D868B6">
            <w:pPr>
              <w:spacing w:line="256" w:lineRule="auto"/>
              <w:ind w:firstLine="62"/>
              <w:jc w:val="center"/>
              <w:rPr>
                <w:bCs/>
              </w:rPr>
            </w:pPr>
            <w:r w:rsidRPr="00303044">
              <w:rPr>
                <w:bCs/>
              </w:rPr>
              <w:t>1</w:t>
            </w:r>
            <w:r w:rsidR="007F6D58" w:rsidRPr="00303044">
              <w:rPr>
                <w:bCs/>
              </w:rPr>
              <w:t>5</w:t>
            </w:r>
            <w:r w:rsidR="00585431" w:rsidRPr="00303044">
              <w:rPr>
                <w:bCs/>
              </w:rPr>
              <w:t>0</w:t>
            </w:r>
          </w:p>
        </w:tc>
      </w:tr>
      <w:tr w:rsidR="00585431" w:rsidRPr="00303044" w14:paraId="1C0ED084"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234658DE" w14:textId="77777777" w:rsidR="00585431" w:rsidRPr="00303044" w:rsidRDefault="00585431" w:rsidP="00D868B6">
            <w:pPr>
              <w:spacing w:line="256" w:lineRule="auto"/>
              <w:jc w:val="center"/>
              <w:rPr>
                <w:b/>
                <w:bCs/>
              </w:rPr>
            </w:pPr>
            <w:r w:rsidRPr="00303044">
              <w:rPr>
                <w:b/>
                <w:bCs/>
              </w:rPr>
              <w:t>2.</w:t>
            </w:r>
          </w:p>
        </w:tc>
        <w:tc>
          <w:tcPr>
            <w:tcW w:w="8804" w:type="dxa"/>
            <w:gridSpan w:val="4"/>
            <w:tcBorders>
              <w:top w:val="single" w:sz="4" w:space="0" w:color="auto"/>
              <w:left w:val="single" w:sz="4" w:space="0" w:color="auto"/>
              <w:bottom w:val="single" w:sz="4" w:space="0" w:color="auto"/>
              <w:right w:val="single" w:sz="4" w:space="0" w:color="auto"/>
            </w:tcBorders>
            <w:hideMark/>
          </w:tcPr>
          <w:p w14:paraId="5CCC1357" w14:textId="77777777" w:rsidR="00585431" w:rsidRPr="00303044" w:rsidRDefault="00585431" w:rsidP="00D868B6">
            <w:pPr>
              <w:spacing w:line="256" w:lineRule="auto"/>
              <w:jc w:val="center"/>
              <w:rPr>
                <w:b/>
                <w:bCs/>
              </w:rPr>
            </w:pPr>
            <w:r w:rsidRPr="00303044">
              <w:rPr>
                <w:b/>
                <w:bCs/>
              </w:rPr>
              <w:t>Europos čempionatas</w:t>
            </w:r>
          </w:p>
        </w:tc>
      </w:tr>
      <w:tr w:rsidR="00585431" w:rsidRPr="00303044" w14:paraId="596B442F"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7F621E9B" w14:textId="77777777" w:rsidR="00585431" w:rsidRPr="00303044" w:rsidRDefault="00585431" w:rsidP="00D868B6">
            <w:pPr>
              <w:spacing w:line="256" w:lineRule="auto"/>
              <w:jc w:val="center"/>
              <w:rPr>
                <w:bCs/>
              </w:rPr>
            </w:pPr>
            <w:r w:rsidRPr="00303044">
              <w:rPr>
                <w:bCs/>
              </w:rPr>
              <w:t>2.1.</w:t>
            </w:r>
          </w:p>
        </w:tc>
        <w:tc>
          <w:tcPr>
            <w:tcW w:w="2860" w:type="dxa"/>
            <w:tcBorders>
              <w:top w:val="single" w:sz="4" w:space="0" w:color="auto"/>
              <w:left w:val="single" w:sz="4" w:space="0" w:color="auto"/>
              <w:bottom w:val="single" w:sz="4" w:space="0" w:color="auto"/>
              <w:right w:val="single" w:sz="4" w:space="0" w:color="auto"/>
            </w:tcBorders>
            <w:hideMark/>
          </w:tcPr>
          <w:p w14:paraId="723D2B86" w14:textId="77777777" w:rsidR="00585431" w:rsidRPr="00303044" w:rsidRDefault="00585431" w:rsidP="00D868B6">
            <w:pPr>
              <w:spacing w:line="256" w:lineRule="auto"/>
              <w:rPr>
                <w:bCs/>
              </w:rPr>
            </w:pPr>
            <w:r w:rsidRPr="00303044">
              <w:rPr>
                <w:bCs/>
              </w:rPr>
              <w:t>suaugusiųjų</w:t>
            </w:r>
          </w:p>
        </w:tc>
        <w:tc>
          <w:tcPr>
            <w:tcW w:w="2021" w:type="dxa"/>
            <w:tcBorders>
              <w:top w:val="single" w:sz="4" w:space="0" w:color="auto"/>
              <w:left w:val="single" w:sz="4" w:space="0" w:color="auto"/>
              <w:bottom w:val="single" w:sz="4" w:space="0" w:color="auto"/>
              <w:right w:val="single" w:sz="4" w:space="0" w:color="auto"/>
            </w:tcBorders>
            <w:hideMark/>
          </w:tcPr>
          <w:p w14:paraId="2FBBA067" w14:textId="77777777" w:rsidR="00585431" w:rsidRPr="00303044" w:rsidRDefault="00C00997" w:rsidP="00D868B6">
            <w:pPr>
              <w:spacing w:line="256" w:lineRule="auto"/>
              <w:jc w:val="center"/>
              <w:rPr>
                <w:bCs/>
              </w:rPr>
            </w:pPr>
            <w:r w:rsidRPr="00303044">
              <w:rPr>
                <w:bCs/>
              </w:rPr>
              <w:t>250</w:t>
            </w:r>
          </w:p>
        </w:tc>
        <w:tc>
          <w:tcPr>
            <w:tcW w:w="1902" w:type="dxa"/>
            <w:tcBorders>
              <w:top w:val="single" w:sz="4" w:space="0" w:color="auto"/>
              <w:left w:val="single" w:sz="4" w:space="0" w:color="auto"/>
              <w:bottom w:val="single" w:sz="4" w:space="0" w:color="auto"/>
              <w:right w:val="single" w:sz="4" w:space="0" w:color="auto"/>
            </w:tcBorders>
            <w:hideMark/>
          </w:tcPr>
          <w:p w14:paraId="4C055879" w14:textId="77777777" w:rsidR="00585431" w:rsidRPr="00303044" w:rsidRDefault="00C00997" w:rsidP="00D868B6">
            <w:pPr>
              <w:spacing w:line="256" w:lineRule="auto"/>
              <w:jc w:val="center"/>
              <w:rPr>
                <w:bCs/>
              </w:rPr>
            </w:pPr>
            <w:r w:rsidRPr="00303044">
              <w:rPr>
                <w:bCs/>
              </w:rPr>
              <w:t>15</w:t>
            </w:r>
            <w:r w:rsidR="00585431" w:rsidRPr="00303044">
              <w:rPr>
                <w:bCs/>
              </w:rPr>
              <w:t>0</w:t>
            </w:r>
          </w:p>
        </w:tc>
        <w:tc>
          <w:tcPr>
            <w:tcW w:w="2021" w:type="dxa"/>
            <w:tcBorders>
              <w:top w:val="single" w:sz="4" w:space="0" w:color="auto"/>
              <w:left w:val="single" w:sz="4" w:space="0" w:color="auto"/>
              <w:bottom w:val="single" w:sz="4" w:space="0" w:color="auto"/>
              <w:right w:val="single" w:sz="4" w:space="0" w:color="auto"/>
            </w:tcBorders>
            <w:hideMark/>
          </w:tcPr>
          <w:p w14:paraId="041FF79F" w14:textId="77777777" w:rsidR="00585431" w:rsidRPr="00303044" w:rsidRDefault="00C00997" w:rsidP="00D868B6">
            <w:pPr>
              <w:spacing w:line="256" w:lineRule="auto"/>
              <w:jc w:val="center"/>
              <w:rPr>
                <w:bCs/>
              </w:rPr>
            </w:pPr>
            <w:r w:rsidRPr="00303044">
              <w:rPr>
                <w:bCs/>
              </w:rPr>
              <w:t>10</w:t>
            </w:r>
            <w:r w:rsidR="00585431" w:rsidRPr="00303044">
              <w:rPr>
                <w:bCs/>
              </w:rPr>
              <w:t>0</w:t>
            </w:r>
          </w:p>
        </w:tc>
      </w:tr>
      <w:tr w:rsidR="00585431" w:rsidRPr="00303044" w14:paraId="43931F66"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0323AC79" w14:textId="77777777" w:rsidR="00585431" w:rsidRPr="00303044" w:rsidRDefault="00FD3FC6" w:rsidP="00D868B6">
            <w:pPr>
              <w:spacing w:line="256" w:lineRule="auto"/>
              <w:jc w:val="center"/>
              <w:rPr>
                <w:bCs/>
              </w:rPr>
            </w:pPr>
            <w:r w:rsidRPr="00303044">
              <w:rPr>
                <w:bCs/>
              </w:rPr>
              <w:t>2</w:t>
            </w:r>
            <w:r w:rsidR="00585431" w:rsidRPr="00303044">
              <w:rPr>
                <w:bCs/>
              </w:rPr>
              <w:t>.2.</w:t>
            </w:r>
          </w:p>
        </w:tc>
        <w:tc>
          <w:tcPr>
            <w:tcW w:w="2860" w:type="dxa"/>
            <w:tcBorders>
              <w:top w:val="single" w:sz="4" w:space="0" w:color="auto"/>
              <w:left w:val="single" w:sz="4" w:space="0" w:color="auto"/>
              <w:bottom w:val="single" w:sz="4" w:space="0" w:color="auto"/>
              <w:right w:val="single" w:sz="4" w:space="0" w:color="auto"/>
            </w:tcBorders>
            <w:hideMark/>
          </w:tcPr>
          <w:p w14:paraId="0A9C58EE" w14:textId="77777777" w:rsidR="00585431" w:rsidRPr="00303044" w:rsidRDefault="00585431" w:rsidP="00D868B6">
            <w:pPr>
              <w:spacing w:line="256" w:lineRule="auto"/>
              <w:rPr>
                <w:bCs/>
              </w:rPr>
            </w:pPr>
            <w:r w:rsidRPr="00303044">
              <w:rPr>
                <w:bCs/>
              </w:rPr>
              <w:t>jaunimo</w:t>
            </w:r>
          </w:p>
        </w:tc>
        <w:tc>
          <w:tcPr>
            <w:tcW w:w="2021" w:type="dxa"/>
            <w:tcBorders>
              <w:top w:val="single" w:sz="4" w:space="0" w:color="auto"/>
              <w:left w:val="single" w:sz="4" w:space="0" w:color="auto"/>
              <w:bottom w:val="single" w:sz="4" w:space="0" w:color="auto"/>
              <w:right w:val="single" w:sz="4" w:space="0" w:color="auto"/>
            </w:tcBorders>
            <w:hideMark/>
          </w:tcPr>
          <w:p w14:paraId="2B0C5411" w14:textId="77777777" w:rsidR="00585431" w:rsidRPr="00303044" w:rsidRDefault="00C00997" w:rsidP="00D868B6">
            <w:pPr>
              <w:spacing w:line="256" w:lineRule="auto"/>
              <w:jc w:val="center"/>
              <w:rPr>
                <w:bCs/>
              </w:rPr>
            </w:pPr>
            <w:r w:rsidRPr="00303044">
              <w:rPr>
                <w:bCs/>
              </w:rPr>
              <w:t>2</w:t>
            </w:r>
            <w:r w:rsidR="00372FE4" w:rsidRPr="00303044">
              <w:rPr>
                <w:bCs/>
              </w:rPr>
              <w:t>5</w:t>
            </w:r>
            <w:r w:rsidRPr="00303044">
              <w:rPr>
                <w:bCs/>
              </w:rPr>
              <w:t>0</w:t>
            </w:r>
          </w:p>
        </w:tc>
        <w:tc>
          <w:tcPr>
            <w:tcW w:w="1902" w:type="dxa"/>
            <w:tcBorders>
              <w:top w:val="single" w:sz="4" w:space="0" w:color="auto"/>
              <w:left w:val="single" w:sz="4" w:space="0" w:color="auto"/>
              <w:bottom w:val="single" w:sz="4" w:space="0" w:color="auto"/>
              <w:right w:val="single" w:sz="4" w:space="0" w:color="auto"/>
            </w:tcBorders>
            <w:hideMark/>
          </w:tcPr>
          <w:p w14:paraId="1301E417" w14:textId="77777777" w:rsidR="00585431" w:rsidRPr="00303044" w:rsidRDefault="00585431" w:rsidP="00D868B6">
            <w:pPr>
              <w:spacing w:line="256" w:lineRule="auto"/>
              <w:jc w:val="center"/>
              <w:rPr>
                <w:bCs/>
              </w:rPr>
            </w:pPr>
            <w:r w:rsidRPr="00303044">
              <w:rPr>
                <w:bCs/>
              </w:rPr>
              <w:t>2</w:t>
            </w:r>
            <w:r w:rsidR="007F6D58" w:rsidRPr="00303044">
              <w:rPr>
                <w:bCs/>
              </w:rPr>
              <w:t>2</w:t>
            </w:r>
            <w:r w:rsidRPr="00303044">
              <w:rPr>
                <w:bCs/>
              </w:rPr>
              <w:t>0</w:t>
            </w:r>
          </w:p>
        </w:tc>
        <w:tc>
          <w:tcPr>
            <w:tcW w:w="2021" w:type="dxa"/>
            <w:tcBorders>
              <w:top w:val="single" w:sz="4" w:space="0" w:color="auto"/>
              <w:left w:val="single" w:sz="4" w:space="0" w:color="auto"/>
              <w:bottom w:val="single" w:sz="4" w:space="0" w:color="auto"/>
              <w:right w:val="single" w:sz="4" w:space="0" w:color="auto"/>
            </w:tcBorders>
            <w:hideMark/>
          </w:tcPr>
          <w:p w14:paraId="4A97FB5E" w14:textId="77777777" w:rsidR="00585431" w:rsidRPr="00303044" w:rsidRDefault="00585431" w:rsidP="00D868B6">
            <w:pPr>
              <w:spacing w:line="256" w:lineRule="auto"/>
              <w:jc w:val="center"/>
              <w:rPr>
                <w:bCs/>
              </w:rPr>
            </w:pPr>
            <w:r w:rsidRPr="00303044">
              <w:rPr>
                <w:bCs/>
              </w:rPr>
              <w:t>2</w:t>
            </w:r>
            <w:r w:rsidR="007F6D58" w:rsidRPr="00303044">
              <w:rPr>
                <w:bCs/>
              </w:rPr>
              <w:t>0</w:t>
            </w:r>
            <w:r w:rsidRPr="00303044">
              <w:rPr>
                <w:bCs/>
              </w:rPr>
              <w:t>0</w:t>
            </w:r>
          </w:p>
        </w:tc>
      </w:tr>
      <w:tr w:rsidR="00585431" w:rsidRPr="00303044" w14:paraId="3E879B59" w14:textId="77777777" w:rsidTr="00D868B6">
        <w:tc>
          <w:tcPr>
            <w:tcW w:w="824" w:type="dxa"/>
            <w:tcBorders>
              <w:top w:val="single" w:sz="4" w:space="0" w:color="auto"/>
              <w:left w:val="single" w:sz="4" w:space="0" w:color="auto"/>
              <w:bottom w:val="single" w:sz="4" w:space="0" w:color="auto"/>
              <w:right w:val="single" w:sz="4" w:space="0" w:color="auto"/>
            </w:tcBorders>
          </w:tcPr>
          <w:p w14:paraId="7E2870E8" w14:textId="77777777" w:rsidR="00585431" w:rsidRPr="00303044" w:rsidRDefault="00FD3FC6" w:rsidP="00D868B6">
            <w:pPr>
              <w:spacing w:line="256" w:lineRule="auto"/>
              <w:jc w:val="center"/>
              <w:rPr>
                <w:bCs/>
              </w:rPr>
            </w:pPr>
            <w:r w:rsidRPr="00303044">
              <w:rPr>
                <w:bCs/>
              </w:rPr>
              <w:t>2</w:t>
            </w:r>
            <w:r w:rsidR="00585431" w:rsidRPr="00303044">
              <w:rPr>
                <w:bCs/>
              </w:rPr>
              <w:t>.3.</w:t>
            </w:r>
          </w:p>
        </w:tc>
        <w:tc>
          <w:tcPr>
            <w:tcW w:w="2860" w:type="dxa"/>
            <w:tcBorders>
              <w:top w:val="single" w:sz="4" w:space="0" w:color="auto"/>
              <w:left w:val="single" w:sz="4" w:space="0" w:color="auto"/>
              <w:bottom w:val="single" w:sz="4" w:space="0" w:color="auto"/>
              <w:right w:val="single" w:sz="4" w:space="0" w:color="auto"/>
            </w:tcBorders>
          </w:tcPr>
          <w:p w14:paraId="708060DA" w14:textId="77777777" w:rsidR="00585431" w:rsidRPr="00303044" w:rsidRDefault="00585431" w:rsidP="00D868B6">
            <w:pPr>
              <w:spacing w:line="256" w:lineRule="auto"/>
              <w:rPr>
                <w:bCs/>
              </w:rPr>
            </w:pPr>
            <w:r w:rsidRPr="00303044">
              <w:rPr>
                <w:bCs/>
              </w:rPr>
              <w:t>jaunių</w:t>
            </w:r>
          </w:p>
        </w:tc>
        <w:tc>
          <w:tcPr>
            <w:tcW w:w="2021" w:type="dxa"/>
            <w:tcBorders>
              <w:top w:val="single" w:sz="4" w:space="0" w:color="auto"/>
              <w:left w:val="single" w:sz="4" w:space="0" w:color="auto"/>
              <w:bottom w:val="single" w:sz="4" w:space="0" w:color="auto"/>
              <w:right w:val="single" w:sz="4" w:space="0" w:color="auto"/>
            </w:tcBorders>
          </w:tcPr>
          <w:p w14:paraId="08106CAE" w14:textId="77777777" w:rsidR="00585431" w:rsidRPr="00303044" w:rsidRDefault="00C00997" w:rsidP="00D868B6">
            <w:pPr>
              <w:spacing w:line="256" w:lineRule="auto"/>
              <w:jc w:val="center"/>
              <w:rPr>
                <w:bCs/>
              </w:rPr>
            </w:pPr>
            <w:r w:rsidRPr="00303044">
              <w:rPr>
                <w:bCs/>
              </w:rPr>
              <w:t>1</w:t>
            </w:r>
            <w:r w:rsidR="00585431" w:rsidRPr="00303044">
              <w:rPr>
                <w:bCs/>
              </w:rPr>
              <w:t>50</w:t>
            </w:r>
          </w:p>
        </w:tc>
        <w:tc>
          <w:tcPr>
            <w:tcW w:w="1902" w:type="dxa"/>
            <w:tcBorders>
              <w:top w:val="single" w:sz="4" w:space="0" w:color="auto"/>
              <w:left w:val="single" w:sz="4" w:space="0" w:color="auto"/>
              <w:bottom w:val="single" w:sz="4" w:space="0" w:color="auto"/>
              <w:right w:val="single" w:sz="4" w:space="0" w:color="auto"/>
            </w:tcBorders>
          </w:tcPr>
          <w:p w14:paraId="79260ED2" w14:textId="77777777" w:rsidR="00585431" w:rsidRPr="00303044" w:rsidRDefault="00C00997" w:rsidP="00D868B6">
            <w:pPr>
              <w:spacing w:line="256" w:lineRule="auto"/>
              <w:jc w:val="center"/>
              <w:rPr>
                <w:bCs/>
              </w:rPr>
            </w:pPr>
            <w:r w:rsidRPr="00303044">
              <w:rPr>
                <w:bCs/>
              </w:rPr>
              <w:t>1</w:t>
            </w:r>
            <w:r w:rsidR="00585431" w:rsidRPr="00303044">
              <w:rPr>
                <w:bCs/>
              </w:rPr>
              <w:t>00</w:t>
            </w:r>
          </w:p>
        </w:tc>
        <w:tc>
          <w:tcPr>
            <w:tcW w:w="2021" w:type="dxa"/>
            <w:tcBorders>
              <w:top w:val="single" w:sz="4" w:space="0" w:color="auto"/>
              <w:left w:val="single" w:sz="4" w:space="0" w:color="auto"/>
              <w:bottom w:val="single" w:sz="4" w:space="0" w:color="auto"/>
              <w:right w:val="single" w:sz="4" w:space="0" w:color="auto"/>
            </w:tcBorders>
          </w:tcPr>
          <w:p w14:paraId="441396A9" w14:textId="77777777" w:rsidR="00585431" w:rsidRPr="00303044" w:rsidRDefault="00C00997" w:rsidP="00D868B6">
            <w:pPr>
              <w:spacing w:line="256" w:lineRule="auto"/>
              <w:jc w:val="center"/>
              <w:rPr>
                <w:bCs/>
              </w:rPr>
            </w:pPr>
            <w:r w:rsidRPr="00303044">
              <w:rPr>
                <w:bCs/>
              </w:rPr>
              <w:t>80</w:t>
            </w:r>
          </w:p>
        </w:tc>
      </w:tr>
      <w:tr w:rsidR="00585431" w:rsidRPr="00303044" w14:paraId="5E7CB0A3" w14:textId="77777777" w:rsidTr="00D868B6">
        <w:tc>
          <w:tcPr>
            <w:tcW w:w="824" w:type="dxa"/>
            <w:tcBorders>
              <w:top w:val="single" w:sz="4" w:space="0" w:color="auto"/>
              <w:left w:val="single" w:sz="4" w:space="0" w:color="auto"/>
              <w:bottom w:val="single" w:sz="4" w:space="0" w:color="auto"/>
              <w:right w:val="single" w:sz="4" w:space="0" w:color="auto"/>
            </w:tcBorders>
          </w:tcPr>
          <w:p w14:paraId="735F89E2" w14:textId="77777777" w:rsidR="00585431" w:rsidRPr="00303044" w:rsidRDefault="00FD3FC6" w:rsidP="00D868B6">
            <w:pPr>
              <w:spacing w:line="256" w:lineRule="auto"/>
              <w:jc w:val="center"/>
              <w:rPr>
                <w:bCs/>
              </w:rPr>
            </w:pPr>
            <w:r w:rsidRPr="00303044">
              <w:rPr>
                <w:bCs/>
              </w:rPr>
              <w:t>2</w:t>
            </w:r>
            <w:r w:rsidR="00585431" w:rsidRPr="00303044">
              <w:rPr>
                <w:bCs/>
              </w:rPr>
              <w:t>.4.</w:t>
            </w:r>
          </w:p>
        </w:tc>
        <w:tc>
          <w:tcPr>
            <w:tcW w:w="2860" w:type="dxa"/>
            <w:tcBorders>
              <w:top w:val="single" w:sz="4" w:space="0" w:color="auto"/>
              <w:left w:val="single" w:sz="4" w:space="0" w:color="auto"/>
              <w:bottom w:val="single" w:sz="4" w:space="0" w:color="auto"/>
              <w:right w:val="single" w:sz="4" w:space="0" w:color="auto"/>
            </w:tcBorders>
          </w:tcPr>
          <w:p w14:paraId="33399A2A" w14:textId="77777777" w:rsidR="00585431" w:rsidRPr="00303044" w:rsidRDefault="00C00997" w:rsidP="00D868B6">
            <w:pPr>
              <w:spacing w:line="256" w:lineRule="auto"/>
              <w:rPr>
                <w:bCs/>
              </w:rPr>
            </w:pPr>
            <w:r w:rsidRPr="00303044">
              <w:rPr>
                <w:bCs/>
              </w:rPr>
              <w:t>veteranų</w:t>
            </w:r>
          </w:p>
        </w:tc>
        <w:tc>
          <w:tcPr>
            <w:tcW w:w="2021" w:type="dxa"/>
            <w:tcBorders>
              <w:top w:val="single" w:sz="4" w:space="0" w:color="auto"/>
              <w:left w:val="single" w:sz="4" w:space="0" w:color="auto"/>
              <w:bottom w:val="single" w:sz="4" w:space="0" w:color="auto"/>
              <w:right w:val="single" w:sz="4" w:space="0" w:color="auto"/>
            </w:tcBorders>
          </w:tcPr>
          <w:p w14:paraId="43DC08DC" w14:textId="77777777" w:rsidR="00585431" w:rsidRPr="00303044" w:rsidRDefault="00C00997" w:rsidP="00D868B6">
            <w:pPr>
              <w:spacing w:line="256" w:lineRule="auto"/>
              <w:jc w:val="center"/>
              <w:rPr>
                <w:bCs/>
              </w:rPr>
            </w:pPr>
            <w:r w:rsidRPr="00303044">
              <w:rPr>
                <w:bCs/>
              </w:rPr>
              <w:t>2</w:t>
            </w:r>
            <w:r w:rsidR="007F6D58" w:rsidRPr="00303044">
              <w:rPr>
                <w:bCs/>
              </w:rPr>
              <w:t>5</w:t>
            </w:r>
            <w:r w:rsidRPr="00303044">
              <w:rPr>
                <w:bCs/>
              </w:rPr>
              <w:t>0</w:t>
            </w:r>
          </w:p>
        </w:tc>
        <w:tc>
          <w:tcPr>
            <w:tcW w:w="1902" w:type="dxa"/>
            <w:tcBorders>
              <w:top w:val="single" w:sz="4" w:space="0" w:color="auto"/>
              <w:left w:val="single" w:sz="4" w:space="0" w:color="auto"/>
              <w:bottom w:val="single" w:sz="4" w:space="0" w:color="auto"/>
              <w:right w:val="single" w:sz="4" w:space="0" w:color="auto"/>
            </w:tcBorders>
          </w:tcPr>
          <w:p w14:paraId="6B4CC453" w14:textId="77777777" w:rsidR="00585431" w:rsidRPr="00303044" w:rsidRDefault="007F6D58" w:rsidP="00D868B6">
            <w:pPr>
              <w:spacing w:line="256" w:lineRule="auto"/>
              <w:jc w:val="center"/>
              <w:rPr>
                <w:bCs/>
              </w:rPr>
            </w:pPr>
            <w:r w:rsidRPr="00303044">
              <w:rPr>
                <w:bCs/>
              </w:rPr>
              <w:t>2</w:t>
            </w:r>
            <w:r w:rsidR="00876F15" w:rsidRPr="00303044">
              <w:rPr>
                <w:bCs/>
              </w:rPr>
              <w:t>2</w:t>
            </w:r>
            <w:r w:rsidR="00585431" w:rsidRPr="00303044">
              <w:rPr>
                <w:bCs/>
              </w:rPr>
              <w:t>0</w:t>
            </w:r>
          </w:p>
        </w:tc>
        <w:tc>
          <w:tcPr>
            <w:tcW w:w="2021" w:type="dxa"/>
            <w:tcBorders>
              <w:top w:val="single" w:sz="4" w:space="0" w:color="auto"/>
              <w:left w:val="single" w:sz="4" w:space="0" w:color="auto"/>
              <w:bottom w:val="single" w:sz="4" w:space="0" w:color="auto"/>
              <w:right w:val="single" w:sz="4" w:space="0" w:color="auto"/>
            </w:tcBorders>
          </w:tcPr>
          <w:p w14:paraId="7B148D46" w14:textId="77777777" w:rsidR="00585431" w:rsidRPr="00303044" w:rsidRDefault="007F6D58" w:rsidP="00D868B6">
            <w:pPr>
              <w:spacing w:line="256" w:lineRule="auto"/>
              <w:jc w:val="center"/>
              <w:rPr>
                <w:bCs/>
              </w:rPr>
            </w:pPr>
            <w:r w:rsidRPr="00303044">
              <w:rPr>
                <w:bCs/>
              </w:rPr>
              <w:t>20</w:t>
            </w:r>
            <w:r w:rsidR="00372FE4" w:rsidRPr="00303044">
              <w:rPr>
                <w:bCs/>
              </w:rPr>
              <w:t>0</w:t>
            </w:r>
          </w:p>
        </w:tc>
      </w:tr>
      <w:tr w:rsidR="00585431" w:rsidRPr="00303044" w14:paraId="233EB696"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709140F1" w14:textId="09F7243C" w:rsidR="00585431" w:rsidRPr="00303044" w:rsidRDefault="00AB04E7" w:rsidP="00D868B6">
            <w:pPr>
              <w:spacing w:line="256" w:lineRule="auto"/>
              <w:jc w:val="center"/>
              <w:rPr>
                <w:b/>
                <w:bCs/>
              </w:rPr>
            </w:pPr>
            <w:r w:rsidRPr="00303044">
              <w:rPr>
                <w:b/>
                <w:bCs/>
              </w:rPr>
              <w:t>3</w:t>
            </w:r>
            <w:r w:rsidR="00585431" w:rsidRPr="00303044">
              <w:rPr>
                <w:b/>
                <w:bCs/>
              </w:rPr>
              <w:t>.</w:t>
            </w:r>
          </w:p>
        </w:tc>
        <w:tc>
          <w:tcPr>
            <w:tcW w:w="8804" w:type="dxa"/>
            <w:gridSpan w:val="4"/>
            <w:tcBorders>
              <w:top w:val="single" w:sz="4" w:space="0" w:color="auto"/>
              <w:left w:val="single" w:sz="4" w:space="0" w:color="auto"/>
              <w:bottom w:val="single" w:sz="4" w:space="0" w:color="auto"/>
              <w:right w:val="single" w:sz="4" w:space="0" w:color="auto"/>
            </w:tcBorders>
            <w:hideMark/>
          </w:tcPr>
          <w:p w14:paraId="0F7554B1" w14:textId="77777777" w:rsidR="00585431" w:rsidRPr="00303044" w:rsidRDefault="00585431" w:rsidP="00D868B6">
            <w:pPr>
              <w:spacing w:line="256" w:lineRule="auto"/>
              <w:jc w:val="center"/>
              <w:rPr>
                <w:b/>
                <w:bCs/>
              </w:rPr>
            </w:pPr>
            <w:r w:rsidRPr="00303044">
              <w:rPr>
                <w:b/>
                <w:bCs/>
              </w:rPr>
              <w:t>Lietuvos čempionatas</w:t>
            </w:r>
          </w:p>
        </w:tc>
      </w:tr>
      <w:tr w:rsidR="00585431" w:rsidRPr="00303044" w14:paraId="1BC03201"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37EF5962" w14:textId="4E8D63B9" w:rsidR="00585431" w:rsidRPr="00303044" w:rsidRDefault="00AB04E7" w:rsidP="00D868B6">
            <w:pPr>
              <w:spacing w:line="256" w:lineRule="auto"/>
              <w:jc w:val="center"/>
              <w:rPr>
                <w:bCs/>
              </w:rPr>
            </w:pPr>
            <w:r w:rsidRPr="00303044">
              <w:rPr>
                <w:bCs/>
              </w:rPr>
              <w:t>3</w:t>
            </w:r>
            <w:r w:rsidR="00585431" w:rsidRPr="00303044">
              <w:rPr>
                <w:bCs/>
              </w:rPr>
              <w:t>.1.</w:t>
            </w:r>
          </w:p>
        </w:tc>
        <w:tc>
          <w:tcPr>
            <w:tcW w:w="2860" w:type="dxa"/>
            <w:tcBorders>
              <w:top w:val="single" w:sz="4" w:space="0" w:color="auto"/>
              <w:left w:val="single" w:sz="4" w:space="0" w:color="auto"/>
              <w:bottom w:val="single" w:sz="4" w:space="0" w:color="auto"/>
              <w:right w:val="single" w:sz="4" w:space="0" w:color="auto"/>
            </w:tcBorders>
            <w:hideMark/>
          </w:tcPr>
          <w:p w14:paraId="7444C39D" w14:textId="77777777" w:rsidR="00585431" w:rsidRPr="00303044" w:rsidRDefault="00585431" w:rsidP="00D868B6">
            <w:pPr>
              <w:spacing w:line="256" w:lineRule="auto"/>
              <w:rPr>
                <w:bCs/>
              </w:rPr>
            </w:pPr>
            <w:r w:rsidRPr="00303044">
              <w:rPr>
                <w:bCs/>
              </w:rPr>
              <w:t>suaugusiųjų</w:t>
            </w:r>
          </w:p>
        </w:tc>
        <w:tc>
          <w:tcPr>
            <w:tcW w:w="2021" w:type="dxa"/>
            <w:tcBorders>
              <w:top w:val="single" w:sz="4" w:space="0" w:color="auto"/>
              <w:left w:val="single" w:sz="4" w:space="0" w:color="auto"/>
              <w:bottom w:val="single" w:sz="4" w:space="0" w:color="auto"/>
              <w:right w:val="single" w:sz="4" w:space="0" w:color="auto"/>
            </w:tcBorders>
            <w:hideMark/>
          </w:tcPr>
          <w:p w14:paraId="0D115506" w14:textId="77777777" w:rsidR="00585431" w:rsidRPr="00303044" w:rsidRDefault="00C00997" w:rsidP="00D868B6">
            <w:pPr>
              <w:spacing w:line="256" w:lineRule="auto"/>
              <w:jc w:val="center"/>
              <w:rPr>
                <w:bCs/>
              </w:rPr>
            </w:pPr>
            <w:r w:rsidRPr="00303044">
              <w:rPr>
                <w:bCs/>
              </w:rPr>
              <w:t>150</w:t>
            </w:r>
          </w:p>
        </w:tc>
        <w:tc>
          <w:tcPr>
            <w:tcW w:w="1902" w:type="dxa"/>
            <w:tcBorders>
              <w:top w:val="single" w:sz="4" w:space="0" w:color="auto"/>
              <w:left w:val="single" w:sz="4" w:space="0" w:color="auto"/>
              <w:bottom w:val="single" w:sz="4" w:space="0" w:color="auto"/>
              <w:right w:val="single" w:sz="4" w:space="0" w:color="auto"/>
            </w:tcBorders>
            <w:hideMark/>
          </w:tcPr>
          <w:p w14:paraId="6CF78BBD" w14:textId="77777777" w:rsidR="00585431" w:rsidRPr="00303044" w:rsidRDefault="00C00997" w:rsidP="00D868B6">
            <w:pPr>
              <w:spacing w:line="256" w:lineRule="auto"/>
              <w:jc w:val="center"/>
              <w:rPr>
                <w:bCs/>
              </w:rPr>
            </w:pPr>
            <w:r w:rsidRPr="00303044">
              <w:rPr>
                <w:bCs/>
              </w:rPr>
              <w:t>8</w:t>
            </w:r>
            <w:r w:rsidR="00585431" w:rsidRPr="00303044">
              <w:rPr>
                <w:bCs/>
              </w:rPr>
              <w:t>0</w:t>
            </w:r>
          </w:p>
        </w:tc>
        <w:tc>
          <w:tcPr>
            <w:tcW w:w="2021" w:type="dxa"/>
            <w:tcBorders>
              <w:top w:val="single" w:sz="4" w:space="0" w:color="auto"/>
              <w:left w:val="single" w:sz="4" w:space="0" w:color="auto"/>
              <w:bottom w:val="single" w:sz="4" w:space="0" w:color="auto"/>
              <w:right w:val="single" w:sz="4" w:space="0" w:color="auto"/>
            </w:tcBorders>
            <w:hideMark/>
          </w:tcPr>
          <w:p w14:paraId="6FB8B337" w14:textId="77777777" w:rsidR="00585431" w:rsidRPr="00303044" w:rsidRDefault="00C00997" w:rsidP="00D868B6">
            <w:pPr>
              <w:spacing w:line="256" w:lineRule="auto"/>
              <w:jc w:val="center"/>
              <w:rPr>
                <w:bCs/>
              </w:rPr>
            </w:pPr>
            <w:r w:rsidRPr="00303044">
              <w:rPr>
                <w:bCs/>
              </w:rPr>
              <w:t>5</w:t>
            </w:r>
            <w:r w:rsidR="00585431" w:rsidRPr="00303044">
              <w:rPr>
                <w:bCs/>
              </w:rPr>
              <w:t>0</w:t>
            </w:r>
          </w:p>
        </w:tc>
      </w:tr>
      <w:tr w:rsidR="00585431" w:rsidRPr="00303044" w14:paraId="32E11534" w14:textId="77777777" w:rsidTr="00D868B6">
        <w:tc>
          <w:tcPr>
            <w:tcW w:w="824" w:type="dxa"/>
            <w:tcBorders>
              <w:top w:val="single" w:sz="4" w:space="0" w:color="auto"/>
              <w:left w:val="single" w:sz="4" w:space="0" w:color="auto"/>
              <w:bottom w:val="single" w:sz="4" w:space="0" w:color="auto"/>
              <w:right w:val="single" w:sz="4" w:space="0" w:color="auto"/>
            </w:tcBorders>
            <w:hideMark/>
          </w:tcPr>
          <w:p w14:paraId="374B0EEE" w14:textId="6AB2004A" w:rsidR="00585431" w:rsidRPr="00303044" w:rsidRDefault="00AB04E7" w:rsidP="00D868B6">
            <w:pPr>
              <w:spacing w:line="256" w:lineRule="auto"/>
              <w:jc w:val="center"/>
              <w:rPr>
                <w:bCs/>
              </w:rPr>
            </w:pPr>
            <w:r w:rsidRPr="00303044">
              <w:rPr>
                <w:bCs/>
              </w:rPr>
              <w:t>3</w:t>
            </w:r>
            <w:r w:rsidR="00585431" w:rsidRPr="00303044">
              <w:rPr>
                <w:bCs/>
              </w:rPr>
              <w:t>.2.</w:t>
            </w:r>
          </w:p>
        </w:tc>
        <w:tc>
          <w:tcPr>
            <w:tcW w:w="2860" w:type="dxa"/>
            <w:tcBorders>
              <w:top w:val="single" w:sz="4" w:space="0" w:color="auto"/>
              <w:left w:val="single" w:sz="4" w:space="0" w:color="auto"/>
              <w:bottom w:val="single" w:sz="4" w:space="0" w:color="auto"/>
              <w:right w:val="single" w:sz="4" w:space="0" w:color="auto"/>
            </w:tcBorders>
            <w:hideMark/>
          </w:tcPr>
          <w:p w14:paraId="55888DA3" w14:textId="77777777" w:rsidR="00585431" w:rsidRPr="00303044" w:rsidRDefault="00585431" w:rsidP="00D868B6">
            <w:pPr>
              <w:spacing w:line="256" w:lineRule="auto"/>
              <w:rPr>
                <w:bCs/>
              </w:rPr>
            </w:pPr>
            <w:r w:rsidRPr="00303044">
              <w:rPr>
                <w:bCs/>
              </w:rPr>
              <w:t>jaunimo</w:t>
            </w:r>
          </w:p>
        </w:tc>
        <w:tc>
          <w:tcPr>
            <w:tcW w:w="2021" w:type="dxa"/>
            <w:tcBorders>
              <w:top w:val="single" w:sz="4" w:space="0" w:color="auto"/>
              <w:left w:val="single" w:sz="4" w:space="0" w:color="auto"/>
              <w:bottom w:val="single" w:sz="4" w:space="0" w:color="auto"/>
              <w:right w:val="single" w:sz="4" w:space="0" w:color="auto"/>
            </w:tcBorders>
            <w:hideMark/>
          </w:tcPr>
          <w:p w14:paraId="72AE837F" w14:textId="77777777" w:rsidR="00585431" w:rsidRPr="00303044" w:rsidRDefault="00C00997" w:rsidP="00D868B6">
            <w:pPr>
              <w:spacing w:line="256" w:lineRule="auto"/>
              <w:jc w:val="center"/>
              <w:rPr>
                <w:bCs/>
              </w:rPr>
            </w:pPr>
            <w:r w:rsidRPr="00303044">
              <w:rPr>
                <w:bCs/>
              </w:rPr>
              <w:t>1</w:t>
            </w:r>
            <w:r w:rsidR="00372FE4" w:rsidRPr="00303044">
              <w:rPr>
                <w:bCs/>
              </w:rPr>
              <w:t>5</w:t>
            </w:r>
            <w:r w:rsidRPr="00303044">
              <w:rPr>
                <w:bCs/>
              </w:rPr>
              <w:t>0</w:t>
            </w:r>
          </w:p>
        </w:tc>
        <w:tc>
          <w:tcPr>
            <w:tcW w:w="1902" w:type="dxa"/>
            <w:tcBorders>
              <w:top w:val="single" w:sz="4" w:space="0" w:color="auto"/>
              <w:left w:val="single" w:sz="4" w:space="0" w:color="auto"/>
              <w:bottom w:val="single" w:sz="4" w:space="0" w:color="auto"/>
              <w:right w:val="single" w:sz="4" w:space="0" w:color="auto"/>
            </w:tcBorders>
            <w:hideMark/>
          </w:tcPr>
          <w:p w14:paraId="2BF7A4CF" w14:textId="77777777" w:rsidR="00585431" w:rsidRPr="00303044" w:rsidRDefault="00585431" w:rsidP="00D868B6">
            <w:pPr>
              <w:spacing w:line="256" w:lineRule="auto"/>
              <w:jc w:val="center"/>
              <w:rPr>
                <w:bCs/>
              </w:rPr>
            </w:pPr>
            <w:r w:rsidRPr="00303044">
              <w:rPr>
                <w:bCs/>
              </w:rPr>
              <w:t>1</w:t>
            </w:r>
            <w:r w:rsidR="00372FE4" w:rsidRPr="00303044">
              <w:rPr>
                <w:bCs/>
              </w:rPr>
              <w:t>2</w:t>
            </w:r>
            <w:r w:rsidRPr="00303044">
              <w:rPr>
                <w:bCs/>
              </w:rPr>
              <w:t>0</w:t>
            </w:r>
          </w:p>
        </w:tc>
        <w:tc>
          <w:tcPr>
            <w:tcW w:w="2021" w:type="dxa"/>
            <w:tcBorders>
              <w:top w:val="single" w:sz="4" w:space="0" w:color="auto"/>
              <w:left w:val="single" w:sz="4" w:space="0" w:color="auto"/>
              <w:bottom w:val="single" w:sz="4" w:space="0" w:color="auto"/>
              <w:right w:val="single" w:sz="4" w:space="0" w:color="auto"/>
            </w:tcBorders>
            <w:hideMark/>
          </w:tcPr>
          <w:p w14:paraId="567A74D6" w14:textId="77777777" w:rsidR="00585431" w:rsidRPr="00303044" w:rsidRDefault="00585431" w:rsidP="00D868B6">
            <w:pPr>
              <w:spacing w:line="256" w:lineRule="auto"/>
              <w:jc w:val="center"/>
              <w:rPr>
                <w:bCs/>
              </w:rPr>
            </w:pPr>
            <w:r w:rsidRPr="00303044">
              <w:rPr>
                <w:bCs/>
              </w:rPr>
              <w:t>100</w:t>
            </w:r>
          </w:p>
        </w:tc>
      </w:tr>
      <w:tr w:rsidR="00585431" w:rsidRPr="00303044" w14:paraId="63F9A91F" w14:textId="77777777" w:rsidTr="00D868B6">
        <w:tc>
          <w:tcPr>
            <w:tcW w:w="824" w:type="dxa"/>
            <w:tcBorders>
              <w:top w:val="single" w:sz="4" w:space="0" w:color="auto"/>
              <w:left w:val="single" w:sz="4" w:space="0" w:color="auto"/>
              <w:bottom w:val="single" w:sz="4" w:space="0" w:color="auto"/>
              <w:right w:val="single" w:sz="4" w:space="0" w:color="auto"/>
            </w:tcBorders>
          </w:tcPr>
          <w:p w14:paraId="7FF72F19" w14:textId="3167AD6E" w:rsidR="00585431" w:rsidRPr="00303044" w:rsidRDefault="00AB04E7" w:rsidP="00D868B6">
            <w:pPr>
              <w:spacing w:line="256" w:lineRule="auto"/>
              <w:jc w:val="center"/>
              <w:rPr>
                <w:bCs/>
              </w:rPr>
            </w:pPr>
            <w:r w:rsidRPr="00303044">
              <w:rPr>
                <w:bCs/>
              </w:rPr>
              <w:t>3</w:t>
            </w:r>
            <w:r w:rsidR="00585431" w:rsidRPr="00303044">
              <w:rPr>
                <w:bCs/>
              </w:rPr>
              <w:t>.3.</w:t>
            </w:r>
          </w:p>
        </w:tc>
        <w:tc>
          <w:tcPr>
            <w:tcW w:w="2860" w:type="dxa"/>
            <w:tcBorders>
              <w:top w:val="single" w:sz="4" w:space="0" w:color="auto"/>
              <w:left w:val="single" w:sz="4" w:space="0" w:color="auto"/>
              <w:bottom w:val="single" w:sz="4" w:space="0" w:color="auto"/>
              <w:right w:val="single" w:sz="4" w:space="0" w:color="auto"/>
            </w:tcBorders>
          </w:tcPr>
          <w:p w14:paraId="48D6CFA9" w14:textId="77777777" w:rsidR="00585431" w:rsidRPr="00303044" w:rsidRDefault="00585431" w:rsidP="00D868B6">
            <w:pPr>
              <w:spacing w:line="256" w:lineRule="auto"/>
              <w:rPr>
                <w:bCs/>
              </w:rPr>
            </w:pPr>
            <w:r w:rsidRPr="00303044">
              <w:rPr>
                <w:bCs/>
              </w:rPr>
              <w:t>jaunių</w:t>
            </w:r>
          </w:p>
        </w:tc>
        <w:tc>
          <w:tcPr>
            <w:tcW w:w="2021" w:type="dxa"/>
            <w:tcBorders>
              <w:top w:val="single" w:sz="4" w:space="0" w:color="auto"/>
              <w:left w:val="single" w:sz="4" w:space="0" w:color="auto"/>
              <w:bottom w:val="single" w:sz="4" w:space="0" w:color="auto"/>
              <w:right w:val="single" w:sz="4" w:space="0" w:color="auto"/>
            </w:tcBorders>
          </w:tcPr>
          <w:p w14:paraId="73E970B7" w14:textId="77777777" w:rsidR="00585431" w:rsidRPr="00303044" w:rsidRDefault="001B3EA1" w:rsidP="00D868B6">
            <w:pPr>
              <w:spacing w:line="256" w:lineRule="auto"/>
              <w:jc w:val="center"/>
              <w:rPr>
                <w:bCs/>
              </w:rPr>
            </w:pPr>
            <w:r w:rsidRPr="00303044">
              <w:rPr>
                <w:bCs/>
              </w:rPr>
              <w:t>100</w:t>
            </w:r>
          </w:p>
        </w:tc>
        <w:tc>
          <w:tcPr>
            <w:tcW w:w="1902" w:type="dxa"/>
            <w:tcBorders>
              <w:top w:val="single" w:sz="4" w:space="0" w:color="auto"/>
              <w:left w:val="single" w:sz="4" w:space="0" w:color="auto"/>
              <w:bottom w:val="single" w:sz="4" w:space="0" w:color="auto"/>
              <w:right w:val="single" w:sz="4" w:space="0" w:color="auto"/>
            </w:tcBorders>
          </w:tcPr>
          <w:p w14:paraId="5D961304" w14:textId="77777777" w:rsidR="00585431" w:rsidRPr="00303044" w:rsidRDefault="001B3EA1" w:rsidP="00D868B6">
            <w:pPr>
              <w:spacing w:line="256" w:lineRule="auto"/>
              <w:jc w:val="center"/>
              <w:rPr>
                <w:bCs/>
              </w:rPr>
            </w:pPr>
            <w:r w:rsidRPr="00303044">
              <w:rPr>
                <w:bCs/>
              </w:rPr>
              <w:t>60</w:t>
            </w:r>
          </w:p>
        </w:tc>
        <w:tc>
          <w:tcPr>
            <w:tcW w:w="2021" w:type="dxa"/>
            <w:tcBorders>
              <w:top w:val="single" w:sz="4" w:space="0" w:color="auto"/>
              <w:left w:val="single" w:sz="4" w:space="0" w:color="auto"/>
              <w:bottom w:val="single" w:sz="4" w:space="0" w:color="auto"/>
              <w:right w:val="single" w:sz="4" w:space="0" w:color="auto"/>
            </w:tcBorders>
          </w:tcPr>
          <w:p w14:paraId="61646814" w14:textId="77777777" w:rsidR="00585431" w:rsidRPr="00303044" w:rsidRDefault="001B3EA1" w:rsidP="00D868B6">
            <w:pPr>
              <w:spacing w:line="256" w:lineRule="auto"/>
              <w:jc w:val="center"/>
              <w:rPr>
                <w:bCs/>
              </w:rPr>
            </w:pPr>
            <w:r w:rsidRPr="00303044">
              <w:rPr>
                <w:bCs/>
              </w:rPr>
              <w:t>4</w:t>
            </w:r>
            <w:r w:rsidR="00585431" w:rsidRPr="00303044">
              <w:rPr>
                <w:bCs/>
              </w:rPr>
              <w:t>0</w:t>
            </w:r>
          </w:p>
        </w:tc>
      </w:tr>
      <w:tr w:rsidR="00585431" w:rsidRPr="00303044" w14:paraId="59136E4C" w14:textId="77777777" w:rsidTr="00D868B6">
        <w:tc>
          <w:tcPr>
            <w:tcW w:w="824" w:type="dxa"/>
            <w:tcBorders>
              <w:top w:val="single" w:sz="4" w:space="0" w:color="auto"/>
              <w:left w:val="single" w:sz="4" w:space="0" w:color="auto"/>
              <w:bottom w:val="single" w:sz="4" w:space="0" w:color="auto"/>
              <w:right w:val="single" w:sz="4" w:space="0" w:color="auto"/>
            </w:tcBorders>
          </w:tcPr>
          <w:p w14:paraId="7BD9ECA4" w14:textId="36830C4D" w:rsidR="00585431" w:rsidRPr="00303044" w:rsidRDefault="00AB04E7" w:rsidP="00D868B6">
            <w:pPr>
              <w:spacing w:line="256" w:lineRule="auto"/>
              <w:jc w:val="center"/>
              <w:rPr>
                <w:bCs/>
              </w:rPr>
            </w:pPr>
            <w:r w:rsidRPr="00303044">
              <w:rPr>
                <w:bCs/>
              </w:rPr>
              <w:t>3</w:t>
            </w:r>
            <w:r w:rsidR="00585431" w:rsidRPr="00303044">
              <w:rPr>
                <w:bCs/>
              </w:rPr>
              <w:t>.4.</w:t>
            </w:r>
          </w:p>
        </w:tc>
        <w:tc>
          <w:tcPr>
            <w:tcW w:w="2860" w:type="dxa"/>
            <w:tcBorders>
              <w:top w:val="single" w:sz="4" w:space="0" w:color="auto"/>
              <w:left w:val="single" w:sz="4" w:space="0" w:color="auto"/>
              <w:bottom w:val="single" w:sz="4" w:space="0" w:color="auto"/>
              <w:right w:val="single" w:sz="4" w:space="0" w:color="auto"/>
            </w:tcBorders>
          </w:tcPr>
          <w:p w14:paraId="72583C5F" w14:textId="77777777" w:rsidR="00585431" w:rsidRPr="00303044" w:rsidRDefault="00C00997" w:rsidP="00D868B6">
            <w:pPr>
              <w:spacing w:line="256" w:lineRule="auto"/>
              <w:rPr>
                <w:bCs/>
              </w:rPr>
            </w:pPr>
            <w:r w:rsidRPr="00303044">
              <w:rPr>
                <w:bCs/>
              </w:rPr>
              <w:t>veteranų</w:t>
            </w:r>
          </w:p>
        </w:tc>
        <w:tc>
          <w:tcPr>
            <w:tcW w:w="2021" w:type="dxa"/>
            <w:tcBorders>
              <w:top w:val="single" w:sz="4" w:space="0" w:color="auto"/>
              <w:left w:val="single" w:sz="4" w:space="0" w:color="auto"/>
              <w:bottom w:val="single" w:sz="4" w:space="0" w:color="auto"/>
              <w:right w:val="single" w:sz="4" w:space="0" w:color="auto"/>
            </w:tcBorders>
          </w:tcPr>
          <w:p w14:paraId="3E10FED3" w14:textId="77777777" w:rsidR="00585431" w:rsidRPr="00303044" w:rsidRDefault="00C00997" w:rsidP="00D868B6">
            <w:pPr>
              <w:spacing w:line="256" w:lineRule="auto"/>
              <w:jc w:val="center"/>
              <w:rPr>
                <w:bCs/>
              </w:rPr>
            </w:pPr>
            <w:r w:rsidRPr="00303044">
              <w:rPr>
                <w:bCs/>
              </w:rPr>
              <w:t>1</w:t>
            </w:r>
            <w:r w:rsidR="007F6D58" w:rsidRPr="00303044">
              <w:rPr>
                <w:bCs/>
              </w:rPr>
              <w:t>5</w:t>
            </w:r>
            <w:r w:rsidR="00372FE4" w:rsidRPr="00303044">
              <w:rPr>
                <w:bCs/>
              </w:rPr>
              <w:t>0</w:t>
            </w:r>
          </w:p>
        </w:tc>
        <w:tc>
          <w:tcPr>
            <w:tcW w:w="1902" w:type="dxa"/>
            <w:tcBorders>
              <w:top w:val="single" w:sz="4" w:space="0" w:color="auto"/>
              <w:left w:val="single" w:sz="4" w:space="0" w:color="auto"/>
              <w:bottom w:val="single" w:sz="4" w:space="0" w:color="auto"/>
              <w:right w:val="single" w:sz="4" w:space="0" w:color="auto"/>
            </w:tcBorders>
          </w:tcPr>
          <w:p w14:paraId="2D0CB74D" w14:textId="77777777" w:rsidR="00585431" w:rsidRPr="00303044" w:rsidRDefault="007F6D58" w:rsidP="00D868B6">
            <w:pPr>
              <w:spacing w:line="256" w:lineRule="auto"/>
              <w:jc w:val="center"/>
              <w:rPr>
                <w:bCs/>
              </w:rPr>
            </w:pPr>
            <w:r w:rsidRPr="00303044">
              <w:rPr>
                <w:bCs/>
              </w:rPr>
              <w:t>120</w:t>
            </w:r>
          </w:p>
        </w:tc>
        <w:tc>
          <w:tcPr>
            <w:tcW w:w="2021" w:type="dxa"/>
            <w:tcBorders>
              <w:top w:val="single" w:sz="4" w:space="0" w:color="auto"/>
              <w:left w:val="single" w:sz="4" w:space="0" w:color="auto"/>
              <w:bottom w:val="single" w:sz="4" w:space="0" w:color="auto"/>
              <w:right w:val="single" w:sz="4" w:space="0" w:color="auto"/>
            </w:tcBorders>
          </w:tcPr>
          <w:p w14:paraId="5BE0C5DC" w14:textId="77777777" w:rsidR="00585431" w:rsidRPr="00303044" w:rsidRDefault="007F6D58" w:rsidP="00D868B6">
            <w:pPr>
              <w:spacing w:line="256" w:lineRule="auto"/>
              <w:jc w:val="center"/>
              <w:rPr>
                <w:bCs/>
              </w:rPr>
            </w:pPr>
            <w:r w:rsidRPr="00303044">
              <w:rPr>
                <w:bCs/>
              </w:rPr>
              <w:t>10</w:t>
            </w:r>
            <w:r w:rsidR="00372FE4" w:rsidRPr="00303044">
              <w:rPr>
                <w:bCs/>
              </w:rPr>
              <w:t>0</w:t>
            </w:r>
          </w:p>
        </w:tc>
      </w:tr>
    </w:tbl>
    <w:p w14:paraId="597B5098" w14:textId="77777777" w:rsidR="00585431" w:rsidRPr="00303044" w:rsidRDefault="00585431" w:rsidP="00B21E75">
      <w:pPr>
        <w:ind w:firstLine="540"/>
        <w:jc w:val="both"/>
      </w:pPr>
    </w:p>
    <w:p w14:paraId="6ACFC224" w14:textId="55039A39" w:rsidR="00B21E75" w:rsidRPr="00303044" w:rsidRDefault="005F2B0E" w:rsidP="000B1DCD">
      <w:pPr>
        <w:ind w:firstLine="720"/>
        <w:jc w:val="both"/>
        <w:rPr>
          <w:color w:val="993300"/>
        </w:rPr>
      </w:pPr>
      <w:r w:rsidRPr="00303044">
        <w:t>27.3.</w:t>
      </w:r>
      <w:r w:rsidR="00B21E75" w:rsidRPr="00303044">
        <w:t xml:space="preserve"> </w:t>
      </w:r>
      <w:r w:rsidR="00B21E75" w:rsidRPr="00303044">
        <w:rPr>
          <w:color w:val="000000"/>
        </w:rPr>
        <w:t>Žaidimų sport</w:t>
      </w:r>
      <w:r w:rsidRPr="00303044">
        <w:rPr>
          <w:color w:val="000000"/>
        </w:rPr>
        <w:t xml:space="preserve">o šakų komandos, iškovojusios </w:t>
      </w:r>
      <w:r w:rsidR="00B21E75" w:rsidRPr="00303044">
        <w:rPr>
          <w:color w:val="000000"/>
        </w:rPr>
        <w:t>Lietuvos Respublikos suaugusiųjų čempionatuose prizines vietas, apdovanojamos (aukščiausioje ir antroje pagal pajėgumą lygose): pirma vieta – 1000 Eur, antra vieta – 800 Eur, trečia vieta – 600 Eur piniginiu prizu.</w:t>
      </w:r>
    </w:p>
    <w:p w14:paraId="3F57C0A3" w14:textId="5EE67886" w:rsidR="00A449DD" w:rsidRPr="00303044" w:rsidRDefault="005F2B0E" w:rsidP="000B1DCD">
      <w:pPr>
        <w:ind w:firstLine="720"/>
        <w:jc w:val="both"/>
        <w:rPr>
          <w:color w:val="EE0000"/>
        </w:rPr>
      </w:pPr>
      <w:r w:rsidRPr="00303044">
        <w:t>28.</w:t>
      </w:r>
      <w:r w:rsidR="00B21E75" w:rsidRPr="00303044">
        <w:t xml:space="preserve"> </w:t>
      </w:r>
      <w:r w:rsidR="00D62926" w:rsidRPr="00303044">
        <w:t>Šakių rajono sporto įstaigų</w:t>
      </w:r>
      <w:r w:rsidR="000B1DCD" w:rsidRPr="00303044">
        <w:t xml:space="preserve"> (</w:t>
      </w:r>
      <w:r w:rsidR="00D62926" w:rsidRPr="00303044">
        <w:t>organizacijų</w:t>
      </w:r>
      <w:r w:rsidR="000B1DCD" w:rsidRPr="00303044">
        <w:t>)</w:t>
      </w:r>
      <w:r w:rsidR="00D62926" w:rsidRPr="00303044">
        <w:t xml:space="preserve"> individualių</w:t>
      </w:r>
      <w:r w:rsidR="00603A35" w:rsidRPr="00303044">
        <w:t xml:space="preserve"> ir komandinių </w:t>
      </w:r>
      <w:r w:rsidR="00D62926" w:rsidRPr="00303044">
        <w:t>sporto šakų treneriams</w:t>
      </w:r>
      <w:r w:rsidR="000B1DCD" w:rsidRPr="00303044">
        <w:t xml:space="preserve"> </w:t>
      </w:r>
      <w:r w:rsidR="00D62926" w:rsidRPr="00303044">
        <w:t>/</w:t>
      </w:r>
      <w:r w:rsidR="000B1DCD" w:rsidRPr="00303044">
        <w:t xml:space="preserve"> </w:t>
      </w:r>
      <w:r w:rsidR="00D62926" w:rsidRPr="00303044">
        <w:t xml:space="preserve">mokytojams, ne mažiau nei vienerius metus dirbantiems su sportininkais, piniginio prizo už individualių </w:t>
      </w:r>
      <w:r w:rsidR="00345CDE" w:rsidRPr="00303044">
        <w:t xml:space="preserve">ir komandinių </w:t>
      </w:r>
      <w:r w:rsidR="00D62926" w:rsidRPr="00303044">
        <w:t>sporto šakų auklėtinių pasiektus rezultatus dydis lygus</w:t>
      </w:r>
      <w:r w:rsidR="00EE6AF3" w:rsidRPr="00303044">
        <w:t xml:space="preserve"> 50</w:t>
      </w:r>
      <w:r w:rsidR="000B1DCD" w:rsidRPr="00303044">
        <w:t xml:space="preserve"> </w:t>
      </w:r>
      <w:r w:rsidR="00D62926" w:rsidRPr="00303044">
        <w:t>% jo auklėtiniui</w:t>
      </w:r>
      <w:r w:rsidR="000B1DCD" w:rsidRPr="00303044">
        <w:t xml:space="preserve"> (</w:t>
      </w:r>
      <w:r w:rsidR="00345CDE" w:rsidRPr="00303044">
        <w:t>auklėtiniams</w:t>
      </w:r>
      <w:r w:rsidR="000B1DCD" w:rsidRPr="00303044">
        <w:t>)</w:t>
      </w:r>
      <w:r w:rsidR="00D62926" w:rsidRPr="00303044">
        <w:t xml:space="preserve"> skiriamo piniginio prizo dydžio.</w:t>
      </w:r>
      <w:r w:rsidR="0067166D" w:rsidRPr="00303044">
        <w:t xml:space="preserve"> </w:t>
      </w:r>
    </w:p>
    <w:p w14:paraId="2485F3E0" w14:textId="57A73038" w:rsidR="00FB665B" w:rsidRPr="00303044" w:rsidRDefault="00C0712C" w:rsidP="000B1DCD">
      <w:pPr>
        <w:ind w:firstLine="720"/>
        <w:jc w:val="both"/>
        <w:rPr>
          <w:b/>
          <w:bCs/>
        </w:rPr>
      </w:pPr>
      <w:r w:rsidRPr="00303044">
        <w:rPr>
          <w:lang w:eastAsia="lt-LT"/>
        </w:rPr>
        <w:t>29</w:t>
      </w:r>
      <w:r w:rsidR="00D62926" w:rsidRPr="00303044">
        <w:t>. Savarankiškai</w:t>
      </w:r>
      <w:r w:rsidR="00BE6483" w:rsidRPr="00303044">
        <w:t xml:space="preserve"> rajone </w:t>
      </w:r>
      <w:r w:rsidR="00D62926" w:rsidRPr="00303044">
        <w:t>sportuojant</w:t>
      </w:r>
      <w:r w:rsidR="0042545C" w:rsidRPr="00303044">
        <w:t>ys</w:t>
      </w:r>
      <w:r w:rsidR="00BE6483" w:rsidRPr="00303044">
        <w:t>, nepriklausantys jokiam juridiniam asmeniui, norėdami sporto varžybose atstovauti Šakių rajonui ir pretenduoti į skatinimą  už pasiektus rezultatus  turi būti savo gyvenamąją vietą deklaravę Šakių rajone.</w:t>
      </w:r>
      <w:r w:rsidR="00DD4AFE" w:rsidRPr="00303044">
        <w:rPr>
          <w:b/>
          <w:bCs/>
        </w:rPr>
        <w:t xml:space="preserve"> </w:t>
      </w:r>
    </w:p>
    <w:p w14:paraId="41E996DE" w14:textId="45FEEEE8" w:rsidR="00D62926" w:rsidRPr="00303044" w:rsidRDefault="00FB665B" w:rsidP="000B1DCD">
      <w:pPr>
        <w:ind w:firstLine="720"/>
        <w:jc w:val="both"/>
      </w:pPr>
      <w:r w:rsidRPr="00303044">
        <w:t xml:space="preserve">30. </w:t>
      </w:r>
      <w:r w:rsidR="00DD4AFE" w:rsidRPr="00303044">
        <w:t>Gauti premijas turi teisę sportininkai, kurie atstovavo Šakių rajono savivaldybei, Šakių rajone registruoto</w:t>
      </w:r>
      <w:r w:rsidR="000B1DCD" w:rsidRPr="00303044">
        <w:t>ms</w:t>
      </w:r>
      <w:r w:rsidR="00DD4AFE" w:rsidRPr="00303044">
        <w:t xml:space="preserve"> sporto įstaigo</w:t>
      </w:r>
      <w:r w:rsidR="000B1DCD" w:rsidRPr="00303044">
        <w:t>ms</w:t>
      </w:r>
      <w:r w:rsidR="00DD4AFE" w:rsidRPr="00303044">
        <w:t xml:space="preserve"> ar organizacijo</w:t>
      </w:r>
      <w:r w:rsidR="000B1DCD" w:rsidRPr="00303044">
        <w:t>ms</w:t>
      </w:r>
      <w:r w:rsidR="00DD4AFE" w:rsidRPr="00303044">
        <w:t>, Lietuvos čempionatuose ar Lietuvos rinktinės sudėtyje dalyvavo Europos ir Pasaulio čempionatuose ir yra deklaravę savo gyvenamąją vietą Šakių rajono savivaldybėje. Jei sportininkas deklaravęs savo gyvenamąją vietą kitoje savivaldybėje, tai teisę gauti premiją turi tuo atveju, jei Šakių rajono savivaldyb</w:t>
      </w:r>
      <w:r w:rsidR="000B1DCD" w:rsidRPr="00303044">
        <w:t>ei</w:t>
      </w:r>
      <w:r w:rsidR="00DD4AFE" w:rsidRPr="00303044">
        <w:t xml:space="preserve"> atstovavo ne trumpiau nei 5 metus.</w:t>
      </w:r>
    </w:p>
    <w:p w14:paraId="394D88DB" w14:textId="77777777" w:rsidR="00B21E75" w:rsidRPr="00303044" w:rsidRDefault="005E4690" w:rsidP="000B1DCD">
      <w:pPr>
        <w:ind w:firstLine="720"/>
        <w:jc w:val="both"/>
      </w:pPr>
      <w:r w:rsidRPr="00303044">
        <w:t>3</w:t>
      </w:r>
      <w:r w:rsidR="00FB665B" w:rsidRPr="00303044">
        <w:t>1</w:t>
      </w:r>
      <w:r w:rsidR="00B21E75" w:rsidRPr="00303044">
        <w:t>. Už šio Aprašo vykdymą, atsižvelgiant į Sporto tarybos siūlymus, atsakingas Savivaldy</w:t>
      </w:r>
      <w:r w:rsidR="005F2B0E" w:rsidRPr="00303044">
        <w:t>bės administracijos direktorius.</w:t>
      </w:r>
    </w:p>
    <w:p w14:paraId="6E881AF6" w14:textId="77777777" w:rsidR="00B21E75" w:rsidRPr="00303044" w:rsidRDefault="00B21E75" w:rsidP="00B21E75">
      <w:pPr>
        <w:rPr>
          <w:b/>
        </w:rPr>
      </w:pPr>
    </w:p>
    <w:p w14:paraId="767F54A9" w14:textId="77777777" w:rsidR="00B21E75" w:rsidRPr="00303044" w:rsidRDefault="00B21E75" w:rsidP="00B21E75">
      <w:pPr>
        <w:jc w:val="center"/>
        <w:rPr>
          <w:b/>
        </w:rPr>
      </w:pPr>
      <w:r w:rsidRPr="00303044">
        <w:rPr>
          <w:b/>
        </w:rPr>
        <w:t xml:space="preserve">IV SKYRIUS </w:t>
      </w:r>
    </w:p>
    <w:p w14:paraId="0DDFDCFF" w14:textId="77777777" w:rsidR="00B21E75" w:rsidRPr="00303044" w:rsidRDefault="00B21E75" w:rsidP="00B21E75">
      <w:pPr>
        <w:jc w:val="center"/>
        <w:rPr>
          <w:b/>
        </w:rPr>
      </w:pPr>
      <w:r w:rsidRPr="00303044">
        <w:rPr>
          <w:b/>
        </w:rPr>
        <w:t>BAIGIAMOSIOS NUOSTATOS</w:t>
      </w:r>
    </w:p>
    <w:p w14:paraId="602DD104" w14:textId="77777777" w:rsidR="00631FE8" w:rsidRPr="00303044" w:rsidRDefault="00631FE8" w:rsidP="00B21E75">
      <w:pPr>
        <w:jc w:val="center"/>
        <w:rPr>
          <w:b/>
        </w:rPr>
      </w:pPr>
    </w:p>
    <w:p w14:paraId="58B87100" w14:textId="73AD0E10" w:rsidR="00D71E47" w:rsidRPr="00303044" w:rsidRDefault="005E4690" w:rsidP="000B1DCD">
      <w:pPr>
        <w:tabs>
          <w:tab w:val="left" w:pos="567"/>
          <w:tab w:val="left" w:pos="851"/>
        </w:tabs>
        <w:ind w:firstLine="720"/>
        <w:jc w:val="both"/>
        <w:rPr>
          <w:bCs/>
        </w:rPr>
      </w:pPr>
      <w:r w:rsidRPr="00303044">
        <w:rPr>
          <w:bCs/>
        </w:rPr>
        <w:t>3</w:t>
      </w:r>
      <w:r w:rsidR="00FB665B" w:rsidRPr="00303044">
        <w:rPr>
          <w:bCs/>
        </w:rPr>
        <w:t>2</w:t>
      </w:r>
      <w:r w:rsidR="00631FE8" w:rsidRPr="00303044">
        <w:rPr>
          <w:bCs/>
        </w:rPr>
        <w:t xml:space="preserve">. </w:t>
      </w:r>
      <w:r w:rsidR="00631FE8" w:rsidRPr="00303044">
        <w:t xml:space="preserve">Šio Aprašo reikalavimų laikymąsi prižiūri </w:t>
      </w:r>
      <w:r w:rsidR="00631FE8" w:rsidRPr="00303044">
        <w:rPr>
          <w:shd w:val="clear" w:color="auto" w:fill="FFFFFF"/>
        </w:rPr>
        <w:t>S</w:t>
      </w:r>
      <w:r w:rsidR="00631FE8" w:rsidRPr="00303044">
        <w:t>avivaldybės administracijos direktorius.</w:t>
      </w:r>
    </w:p>
    <w:p w14:paraId="36D3F214" w14:textId="51017A84" w:rsidR="00D71E47" w:rsidRPr="00303044" w:rsidRDefault="005E4690" w:rsidP="000B1DCD">
      <w:pPr>
        <w:tabs>
          <w:tab w:val="left" w:pos="567"/>
          <w:tab w:val="left" w:pos="851"/>
        </w:tabs>
        <w:ind w:firstLine="720"/>
        <w:jc w:val="both"/>
        <w:rPr>
          <w:bCs/>
        </w:rPr>
      </w:pPr>
      <w:r w:rsidRPr="00303044">
        <w:rPr>
          <w:bCs/>
        </w:rPr>
        <w:t>3</w:t>
      </w:r>
      <w:r w:rsidR="00FB665B" w:rsidRPr="00303044">
        <w:rPr>
          <w:bCs/>
        </w:rPr>
        <w:t>3</w:t>
      </w:r>
      <w:r w:rsidR="00631FE8" w:rsidRPr="00303044">
        <w:rPr>
          <w:bCs/>
        </w:rPr>
        <w:t xml:space="preserve">. Savivaldybės tarybos </w:t>
      </w:r>
      <w:r w:rsidR="00631FE8" w:rsidRPr="00303044">
        <w:t>priimti sprendimai viešai skelbiami Savivaldybės interneto svetainėje.</w:t>
      </w:r>
    </w:p>
    <w:p w14:paraId="7BFAC460" w14:textId="40C5F9C9" w:rsidR="00D71E47" w:rsidRPr="00303044" w:rsidRDefault="005E4690" w:rsidP="000B1DCD">
      <w:pPr>
        <w:tabs>
          <w:tab w:val="left" w:pos="567"/>
          <w:tab w:val="left" w:pos="851"/>
        </w:tabs>
        <w:ind w:firstLine="720"/>
        <w:jc w:val="both"/>
        <w:rPr>
          <w:bCs/>
        </w:rPr>
      </w:pPr>
      <w:r w:rsidRPr="00303044">
        <w:t>3</w:t>
      </w:r>
      <w:r w:rsidR="00FB665B" w:rsidRPr="00303044">
        <w:t>4</w:t>
      </w:r>
      <w:r w:rsidR="00631FE8" w:rsidRPr="00303044">
        <w:t>. Aprašas gali būti keičiamas, papildomas ar pripažįstamas netekusiu galios Savivaldybės tarybos sprendimu.</w:t>
      </w:r>
    </w:p>
    <w:p w14:paraId="5E4C9248" w14:textId="060C7A13" w:rsidR="00EE6AF3" w:rsidRPr="00303044" w:rsidRDefault="005E4690" w:rsidP="000B1DCD">
      <w:pPr>
        <w:tabs>
          <w:tab w:val="left" w:pos="567"/>
          <w:tab w:val="left" w:pos="851"/>
        </w:tabs>
        <w:ind w:firstLine="720"/>
        <w:jc w:val="both"/>
        <w:rPr>
          <w:bCs/>
        </w:rPr>
      </w:pPr>
      <w:r w:rsidRPr="00303044">
        <w:t>3</w:t>
      </w:r>
      <w:r w:rsidR="00FB665B" w:rsidRPr="00303044">
        <w:t>5</w:t>
      </w:r>
      <w:r w:rsidR="00631FE8" w:rsidRPr="00303044">
        <w:t xml:space="preserve">. </w:t>
      </w:r>
      <w:r w:rsidR="00631FE8" w:rsidRPr="00303044">
        <w:rPr>
          <w:shd w:val="clear" w:color="auto" w:fill="FFFFFF"/>
        </w:rPr>
        <w:t xml:space="preserve">Kilus ginčams, visi klausimai sprendžiami derybų keliu, nepavykus susitarti </w:t>
      </w:r>
      <w:r w:rsidR="00EE6AF3" w:rsidRPr="00303044">
        <w:rPr>
          <w:shd w:val="clear" w:color="auto" w:fill="FFFFFF"/>
        </w:rPr>
        <w:t>– teisės aktų nustatyta tvarka.</w:t>
      </w:r>
    </w:p>
    <w:p w14:paraId="3A94B44A" w14:textId="77777777" w:rsidR="00EE6AF3" w:rsidRPr="00303044" w:rsidRDefault="00EE6AF3" w:rsidP="00057E8D">
      <w:pPr>
        <w:tabs>
          <w:tab w:val="left" w:pos="851"/>
        </w:tabs>
        <w:ind w:firstLine="851"/>
        <w:jc w:val="center"/>
        <w:rPr>
          <w:shd w:val="clear" w:color="auto" w:fill="FFFFFF"/>
        </w:rPr>
      </w:pPr>
      <w:r w:rsidRPr="00303044">
        <w:rPr>
          <w:shd w:val="clear" w:color="auto" w:fill="FFFFFF"/>
        </w:rPr>
        <w:t>________________________________</w:t>
      </w:r>
    </w:p>
    <w:p w14:paraId="3CABA6C9" w14:textId="77777777" w:rsidR="007654FA" w:rsidRDefault="007654FA" w:rsidP="00057E8D">
      <w:pPr>
        <w:ind w:left="3524" w:firstLine="1296"/>
      </w:pPr>
    </w:p>
    <w:p w14:paraId="14622BE8" w14:textId="27B3ED84" w:rsidR="00EE6AF3" w:rsidRPr="00303044" w:rsidRDefault="00EE6AF3" w:rsidP="00057E8D">
      <w:pPr>
        <w:ind w:left="3524" w:firstLine="1296"/>
      </w:pPr>
      <w:r w:rsidRPr="00303044">
        <w:lastRenderedPageBreak/>
        <w:t xml:space="preserve">Šakių </w:t>
      </w:r>
      <w:r w:rsidR="00057E8D" w:rsidRPr="00303044">
        <w:t>rajono savivaldybės sportininkų</w:t>
      </w:r>
    </w:p>
    <w:p w14:paraId="153B2AB1" w14:textId="77777777" w:rsidR="00EE6AF3" w:rsidRPr="00303044" w:rsidRDefault="00057E8D" w:rsidP="00EE6AF3">
      <w:pPr>
        <w:ind w:firstLine="4820"/>
        <w:rPr>
          <w:lang w:eastAsia="lt-LT"/>
        </w:rPr>
      </w:pPr>
      <w:r w:rsidRPr="00303044">
        <w:t xml:space="preserve">skatinimo </w:t>
      </w:r>
      <w:r w:rsidR="00EE6AF3" w:rsidRPr="00303044">
        <w:t xml:space="preserve">tvarkos aprašo </w:t>
      </w:r>
    </w:p>
    <w:p w14:paraId="19E17FC0" w14:textId="3C004396" w:rsidR="00EE6AF3" w:rsidRPr="00303044" w:rsidRDefault="00EE6AF3" w:rsidP="00EE6AF3">
      <w:pPr>
        <w:ind w:firstLine="4820"/>
      </w:pPr>
      <w:r w:rsidRPr="00303044">
        <w:t>priedas</w:t>
      </w:r>
    </w:p>
    <w:p w14:paraId="7AEEAC1B" w14:textId="77777777" w:rsidR="00EE6AF3" w:rsidRPr="00303044" w:rsidRDefault="00EE6AF3" w:rsidP="00EE6AF3"/>
    <w:p w14:paraId="314D9354" w14:textId="69BC0F33" w:rsidR="00EE6AF3" w:rsidRPr="00303044" w:rsidRDefault="00EE6AF3" w:rsidP="00EE6AF3">
      <w:pPr>
        <w:tabs>
          <w:tab w:val="left" w:pos="5245"/>
          <w:tab w:val="left" w:pos="5387"/>
        </w:tabs>
        <w:jc w:val="center"/>
        <w:rPr>
          <w:b/>
        </w:rPr>
      </w:pPr>
      <w:r w:rsidRPr="00303044">
        <w:rPr>
          <w:b/>
        </w:rPr>
        <w:t xml:space="preserve">(Paraiškos </w:t>
      </w:r>
      <w:r w:rsidRPr="00303044">
        <w:rPr>
          <w:b/>
          <w:bCs/>
        </w:rPr>
        <w:t>Šakių rajono savivaldybės premijai už pasiektus sporto laimėjimus sportininkams ir jų treneriams</w:t>
      </w:r>
      <w:r w:rsidR="000B1DCD" w:rsidRPr="00303044">
        <w:rPr>
          <w:b/>
          <w:bCs/>
        </w:rPr>
        <w:t xml:space="preserve"> </w:t>
      </w:r>
      <w:r w:rsidR="00354EEB" w:rsidRPr="00303044">
        <w:rPr>
          <w:b/>
          <w:bCs/>
        </w:rPr>
        <w:t>/</w:t>
      </w:r>
      <w:r w:rsidR="000B1DCD" w:rsidRPr="00303044">
        <w:rPr>
          <w:b/>
          <w:bCs/>
        </w:rPr>
        <w:t xml:space="preserve"> </w:t>
      </w:r>
      <w:r w:rsidR="00354EEB" w:rsidRPr="00303044">
        <w:rPr>
          <w:b/>
          <w:bCs/>
        </w:rPr>
        <w:t>mokytojams</w:t>
      </w:r>
      <w:r w:rsidRPr="00303044">
        <w:rPr>
          <w:b/>
          <w:bCs/>
        </w:rPr>
        <w:t xml:space="preserve"> forma</w:t>
      </w:r>
      <w:r w:rsidRPr="00303044">
        <w:rPr>
          <w:b/>
        </w:rPr>
        <w:t>)</w:t>
      </w:r>
    </w:p>
    <w:p w14:paraId="0819B963" w14:textId="77777777" w:rsidR="00EE6AF3" w:rsidRPr="00303044" w:rsidRDefault="00EE6AF3" w:rsidP="00EE6AF3">
      <w:pPr>
        <w:rPr>
          <w:b/>
        </w:rPr>
      </w:pPr>
    </w:p>
    <w:p w14:paraId="5DE9C376" w14:textId="77777777" w:rsidR="00EE6AF3" w:rsidRPr="00303044" w:rsidRDefault="00EE6AF3" w:rsidP="00EE6AF3">
      <w:pPr>
        <w:jc w:val="both"/>
        <w:rPr>
          <w:bCs/>
        </w:rPr>
      </w:pPr>
      <w:r w:rsidRPr="00303044">
        <w:rPr>
          <w:bCs/>
        </w:rPr>
        <w:t>Šakių rajono savivaldybės</w:t>
      </w:r>
    </w:p>
    <w:p w14:paraId="6BFC5E0E" w14:textId="77777777" w:rsidR="00EE6AF3" w:rsidRPr="00303044" w:rsidRDefault="00354EEB" w:rsidP="00EE6AF3">
      <w:pPr>
        <w:jc w:val="both"/>
        <w:rPr>
          <w:bCs/>
        </w:rPr>
      </w:pPr>
      <w:r w:rsidRPr="00303044">
        <w:rPr>
          <w:bCs/>
        </w:rPr>
        <w:t>Sporto tarybai</w:t>
      </w:r>
    </w:p>
    <w:p w14:paraId="4BB13745" w14:textId="77777777" w:rsidR="00EE6AF3" w:rsidRPr="00303044" w:rsidRDefault="00EE6AF3" w:rsidP="00EE6AF3">
      <w:pPr>
        <w:jc w:val="both"/>
        <w:rPr>
          <w:bCs/>
        </w:rPr>
      </w:pPr>
    </w:p>
    <w:p w14:paraId="68A23964" w14:textId="77777777" w:rsidR="00EE6AF3" w:rsidRPr="00303044" w:rsidRDefault="00EE6AF3" w:rsidP="00EE6AF3">
      <w:pPr>
        <w:jc w:val="center"/>
        <w:rPr>
          <w:b/>
        </w:rPr>
      </w:pPr>
      <w:r w:rsidRPr="00303044">
        <w:rPr>
          <w:b/>
        </w:rPr>
        <w:t>PARAIŠKA</w:t>
      </w:r>
    </w:p>
    <w:p w14:paraId="32809DAD" w14:textId="202A51F3" w:rsidR="00EE6AF3" w:rsidRPr="00303044" w:rsidRDefault="00EE6AF3" w:rsidP="00EE6AF3">
      <w:pPr>
        <w:jc w:val="center"/>
        <w:rPr>
          <w:b/>
        </w:rPr>
      </w:pPr>
      <w:r w:rsidRPr="00303044">
        <w:rPr>
          <w:b/>
        </w:rPr>
        <w:t>ŠAKIŲ RAJONO SAVIVALDYBĖS PREMIJŲ UŽ PASIEKTUS SPORTO LAIMĖJIMUS SPORTININKAMS IR JŲ TRENERIAMS GAUTI</w:t>
      </w:r>
    </w:p>
    <w:p w14:paraId="0B2DC25A" w14:textId="77777777" w:rsidR="00EE6AF3" w:rsidRPr="00303044" w:rsidRDefault="00EE6AF3" w:rsidP="00EE6AF3">
      <w:pPr>
        <w:rPr>
          <w:b/>
        </w:rPr>
      </w:pPr>
    </w:p>
    <w:p w14:paraId="7585BBA0" w14:textId="77777777" w:rsidR="00EE6AF3" w:rsidRPr="00303044" w:rsidRDefault="00EE6AF3" w:rsidP="00EE6AF3">
      <w:pPr>
        <w:jc w:val="center"/>
        <w:rPr>
          <w:b/>
        </w:rPr>
      </w:pPr>
      <w:r w:rsidRPr="00303044">
        <w:rPr>
          <w:b/>
        </w:rPr>
        <w:t>_____________</w:t>
      </w:r>
    </w:p>
    <w:p w14:paraId="267BED86" w14:textId="77777777" w:rsidR="00EE6AF3" w:rsidRPr="00303044" w:rsidRDefault="00EE6AF3" w:rsidP="00EE6AF3">
      <w:pPr>
        <w:jc w:val="center"/>
      </w:pPr>
      <w:r w:rsidRPr="00303044">
        <w:t>(data)</w:t>
      </w:r>
    </w:p>
    <w:p w14:paraId="7B540604" w14:textId="77777777" w:rsidR="00EE6AF3" w:rsidRPr="00303044" w:rsidRDefault="00EE6AF3" w:rsidP="00EE6AF3">
      <w:pPr>
        <w:jc w:val="center"/>
      </w:pPr>
      <w:r w:rsidRPr="00303044">
        <w:t>Šakiai</w:t>
      </w:r>
    </w:p>
    <w:p w14:paraId="6177CD93" w14:textId="77777777" w:rsidR="00D957F8" w:rsidRPr="00303044" w:rsidRDefault="00D957F8" w:rsidP="00EE6AF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686"/>
        <w:gridCol w:w="2268"/>
        <w:gridCol w:w="2664"/>
      </w:tblGrid>
      <w:tr w:rsidR="00EE6AF3" w:rsidRPr="00303044" w14:paraId="7FADFD68" w14:textId="77777777" w:rsidTr="00AB3469">
        <w:tc>
          <w:tcPr>
            <w:tcW w:w="704" w:type="dxa"/>
          </w:tcPr>
          <w:p w14:paraId="4C165FA3" w14:textId="77777777" w:rsidR="00EE6AF3" w:rsidRPr="00303044" w:rsidRDefault="00EE6AF3" w:rsidP="00AB3469">
            <w:pPr>
              <w:jc w:val="both"/>
            </w:pPr>
            <w:r w:rsidRPr="00303044">
              <w:t>1.</w:t>
            </w:r>
          </w:p>
        </w:tc>
        <w:tc>
          <w:tcPr>
            <w:tcW w:w="3686" w:type="dxa"/>
          </w:tcPr>
          <w:p w14:paraId="115FC4E3" w14:textId="6EA00D89" w:rsidR="00EE6AF3" w:rsidRPr="00303044" w:rsidRDefault="00EE6AF3" w:rsidP="00AB3469">
            <w:r w:rsidRPr="00303044">
              <w:t>Asmens</w:t>
            </w:r>
            <w:r w:rsidR="000B1DCD" w:rsidRPr="00303044">
              <w:t>,</w:t>
            </w:r>
            <w:r w:rsidRPr="00303044">
              <w:t xml:space="preserve"> pateikusio paraišką vardas, pavardė, pareigos</w:t>
            </w:r>
          </w:p>
        </w:tc>
        <w:tc>
          <w:tcPr>
            <w:tcW w:w="4932" w:type="dxa"/>
            <w:gridSpan w:val="2"/>
          </w:tcPr>
          <w:p w14:paraId="2210F5AF" w14:textId="77777777" w:rsidR="00EE6AF3" w:rsidRPr="00303044" w:rsidRDefault="00EE6AF3" w:rsidP="00AB3469">
            <w:pPr>
              <w:ind w:left="142" w:hanging="142"/>
              <w:jc w:val="both"/>
            </w:pPr>
          </w:p>
        </w:tc>
      </w:tr>
      <w:tr w:rsidR="00EE6AF3" w:rsidRPr="00303044" w14:paraId="154DC2D9" w14:textId="77777777" w:rsidTr="00AB3469">
        <w:trPr>
          <w:trHeight w:val="419"/>
        </w:trPr>
        <w:tc>
          <w:tcPr>
            <w:tcW w:w="704" w:type="dxa"/>
          </w:tcPr>
          <w:p w14:paraId="50DF7FE2" w14:textId="77777777" w:rsidR="00EE6AF3" w:rsidRPr="00303044" w:rsidRDefault="00EE6AF3" w:rsidP="00AB3469">
            <w:pPr>
              <w:jc w:val="both"/>
            </w:pPr>
            <w:r w:rsidRPr="00303044">
              <w:t>2.</w:t>
            </w:r>
          </w:p>
        </w:tc>
        <w:tc>
          <w:tcPr>
            <w:tcW w:w="3686" w:type="dxa"/>
          </w:tcPr>
          <w:p w14:paraId="2939D9BE" w14:textId="77777777" w:rsidR="00EE6AF3" w:rsidRPr="00303044" w:rsidRDefault="00EE6AF3" w:rsidP="00AB3469">
            <w:pPr>
              <w:rPr>
                <w:bCs/>
              </w:rPr>
            </w:pPr>
            <w:r w:rsidRPr="00303044">
              <w:rPr>
                <w:bCs/>
              </w:rPr>
              <w:t>Asmens arba sporto organizacijos adresas, veiklos registracijos Nr., telefono numeris, elektroninio pašto adresas</w:t>
            </w:r>
          </w:p>
        </w:tc>
        <w:tc>
          <w:tcPr>
            <w:tcW w:w="4932" w:type="dxa"/>
            <w:gridSpan w:val="2"/>
          </w:tcPr>
          <w:p w14:paraId="2B63234B" w14:textId="77777777" w:rsidR="00EE6AF3" w:rsidRPr="00303044" w:rsidRDefault="00EE6AF3" w:rsidP="00AB3469"/>
        </w:tc>
      </w:tr>
      <w:tr w:rsidR="00EE6AF3" w:rsidRPr="00303044" w14:paraId="4E46374F" w14:textId="77777777" w:rsidTr="00AB3469">
        <w:tc>
          <w:tcPr>
            <w:tcW w:w="704" w:type="dxa"/>
          </w:tcPr>
          <w:p w14:paraId="6338C710" w14:textId="77777777" w:rsidR="00EE6AF3" w:rsidRPr="00303044" w:rsidRDefault="00EE6AF3" w:rsidP="00AB3469">
            <w:pPr>
              <w:jc w:val="both"/>
            </w:pPr>
            <w:r w:rsidRPr="00303044">
              <w:t>3.</w:t>
            </w:r>
          </w:p>
        </w:tc>
        <w:tc>
          <w:tcPr>
            <w:tcW w:w="3686" w:type="dxa"/>
          </w:tcPr>
          <w:p w14:paraId="14398E8D" w14:textId="77777777" w:rsidR="00EE6AF3" w:rsidRPr="00303044" w:rsidRDefault="00EE6AF3" w:rsidP="00AB3469">
            <w:pPr>
              <w:rPr>
                <w:bCs/>
              </w:rPr>
            </w:pPr>
            <w:r w:rsidRPr="00303044">
              <w:rPr>
                <w:bCs/>
              </w:rPr>
              <w:t xml:space="preserve">Sporto varžybų pavadinimas </w:t>
            </w:r>
          </w:p>
        </w:tc>
        <w:tc>
          <w:tcPr>
            <w:tcW w:w="4932" w:type="dxa"/>
            <w:gridSpan w:val="2"/>
          </w:tcPr>
          <w:p w14:paraId="7F1E739D" w14:textId="77777777" w:rsidR="00EE6AF3" w:rsidRPr="00303044" w:rsidRDefault="00EE6AF3" w:rsidP="00AB3469"/>
        </w:tc>
      </w:tr>
      <w:tr w:rsidR="00EE6AF3" w:rsidRPr="00303044" w14:paraId="065F9ADE" w14:textId="77777777" w:rsidTr="00AB3469">
        <w:trPr>
          <w:trHeight w:val="591"/>
        </w:trPr>
        <w:tc>
          <w:tcPr>
            <w:tcW w:w="704" w:type="dxa"/>
          </w:tcPr>
          <w:p w14:paraId="76C4B37A" w14:textId="77777777" w:rsidR="00EE6AF3" w:rsidRPr="00303044" w:rsidRDefault="00EE6AF3" w:rsidP="00AB3469">
            <w:pPr>
              <w:jc w:val="both"/>
            </w:pPr>
            <w:r w:rsidRPr="00303044">
              <w:t>4.</w:t>
            </w:r>
          </w:p>
        </w:tc>
        <w:tc>
          <w:tcPr>
            <w:tcW w:w="3686" w:type="dxa"/>
          </w:tcPr>
          <w:p w14:paraId="73265118" w14:textId="77777777" w:rsidR="00EE6AF3" w:rsidRPr="00303044" w:rsidRDefault="00EE6AF3" w:rsidP="00AB3469">
            <w:pPr>
              <w:rPr>
                <w:bCs/>
              </w:rPr>
            </w:pPr>
            <w:r w:rsidRPr="00303044">
              <w:rPr>
                <w:bCs/>
              </w:rPr>
              <w:t>Sporto varžybų vykdymo data ir vieta</w:t>
            </w:r>
          </w:p>
        </w:tc>
        <w:tc>
          <w:tcPr>
            <w:tcW w:w="4932" w:type="dxa"/>
            <w:gridSpan w:val="2"/>
          </w:tcPr>
          <w:p w14:paraId="2001F6A3" w14:textId="77777777" w:rsidR="00EE6AF3" w:rsidRPr="00303044" w:rsidRDefault="00EE6AF3" w:rsidP="00AB3469"/>
        </w:tc>
      </w:tr>
      <w:tr w:rsidR="00EE6AF3" w:rsidRPr="00303044" w14:paraId="432046F2" w14:textId="77777777" w:rsidTr="00AB3469">
        <w:tc>
          <w:tcPr>
            <w:tcW w:w="704" w:type="dxa"/>
          </w:tcPr>
          <w:p w14:paraId="1CC4ED59" w14:textId="77777777" w:rsidR="00EE6AF3" w:rsidRPr="00303044" w:rsidRDefault="00EE6AF3" w:rsidP="00AB3469">
            <w:pPr>
              <w:jc w:val="both"/>
            </w:pPr>
            <w:r w:rsidRPr="00303044">
              <w:t>5.</w:t>
            </w:r>
          </w:p>
        </w:tc>
        <w:tc>
          <w:tcPr>
            <w:tcW w:w="3686" w:type="dxa"/>
          </w:tcPr>
          <w:p w14:paraId="49D239BC" w14:textId="77777777" w:rsidR="00EE6AF3" w:rsidRPr="00303044" w:rsidRDefault="00EE6AF3" w:rsidP="00AB3469">
            <w:pPr>
              <w:rPr>
                <w:bCs/>
              </w:rPr>
            </w:pPr>
            <w:r w:rsidRPr="00303044">
              <w:rPr>
                <w:bCs/>
              </w:rPr>
              <w:t>Sporto rungtis</w:t>
            </w:r>
            <w:r w:rsidRPr="00303044">
              <w:rPr>
                <w:bCs/>
                <w:shd w:val="clear" w:color="auto" w:fill="FFFFFF"/>
              </w:rPr>
              <w:t xml:space="preserve"> (kartu nurodoma, ar sporto rungtis olimpinė ar neolimpinė);</w:t>
            </w:r>
          </w:p>
        </w:tc>
        <w:tc>
          <w:tcPr>
            <w:tcW w:w="4932" w:type="dxa"/>
            <w:gridSpan w:val="2"/>
          </w:tcPr>
          <w:p w14:paraId="20FDC94D" w14:textId="77777777" w:rsidR="00EE6AF3" w:rsidRPr="00303044" w:rsidRDefault="00EE6AF3" w:rsidP="00AB3469"/>
        </w:tc>
      </w:tr>
      <w:tr w:rsidR="00EE6AF3" w:rsidRPr="00303044" w14:paraId="45F94DB9" w14:textId="77777777" w:rsidTr="00AB3469">
        <w:tc>
          <w:tcPr>
            <w:tcW w:w="704" w:type="dxa"/>
          </w:tcPr>
          <w:p w14:paraId="484E7FB0" w14:textId="77777777" w:rsidR="00EE6AF3" w:rsidRPr="00303044" w:rsidRDefault="00EE6AF3" w:rsidP="00AB3469">
            <w:pPr>
              <w:jc w:val="both"/>
            </w:pPr>
            <w:r w:rsidRPr="00303044">
              <w:t>6.</w:t>
            </w:r>
          </w:p>
        </w:tc>
        <w:tc>
          <w:tcPr>
            <w:tcW w:w="3686" w:type="dxa"/>
          </w:tcPr>
          <w:p w14:paraId="0685719C" w14:textId="77777777" w:rsidR="00EE6AF3" w:rsidRPr="00303044" w:rsidRDefault="00EE6AF3" w:rsidP="00AB3469">
            <w:pPr>
              <w:rPr>
                <w:bCs/>
              </w:rPr>
            </w:pPr>
            <w:r w:rsidRPr="00303044">
              <w:rPr>
                <w:bCs/>
              </w:rPr>
              <w:t>Kas kiek metų vykdomos sporto varžybos</w:t>
            </w:r>
          </w:p>
        </w:tc>
        <w:tc>
          <w:tcPr>
            <w:tcW w:w="4932" w:type="dxa"/>
            <w:gridSpan w:val="2"/>
          </w:tcPr>
          <w:p w14:paraId="48642C03" w14:textId="77777777" w:rsidR="00EE6AF3" w:rsidRPr="00303044" w:rsidRDefault="00EE6AF3" w:rsidP="00AB3469"/>
        </w:tc>
      </w:tr>
      <w:tr w:rsidR="00EE6AF3" w:rsidRPr="00303044" w14:paraId="1A26729F" w14:textId="77777777" w:rsidTr="00AB3469">
        <w:tc>
          <w:tcPr>
            <w:tcW w:w="704" w:type="dxa"/>
          </w:tcPr>
          <w:p w14:paraId="08279BDC" w14:textId="77777777" w:rsidR="00EE6AF3" w:rsidRPr="00303044" w:rsidRDefault="00EE6AF3" w:rsidP="00AB3469">
            <w:pPr>
              <w:jc w:val="both"/>
            </w:pPr>
            <w:r w:rsidRPr="00303044">
              <w:t>7.</w:t>
            </w:r>
          </w:p>
        </w:tc>
        <w:tc>
          <w:tcPr>
            <w:tcW w:w="3686" w:type="dxa"/>
          </w:tcPr>
          <w:p w14:paraId="7292FEBE" w14:textId="77777777" w:rsidR="00EE6AF3" w:rsidRPr="00303044" w:rsidRDefault="00EE6AF3" w:rsidP="00AB3469">
            <w:pPr>
              <w:rPr>
                <w:bCs/>
              </w:rPr>
            </w:pPr>
            <w:r w:rsidRPr="00303044">
              <w:rPr>
                <w:bCs/>
              </w:rPr>
              <w:t xml:space="preserve">Sportininko vardas, pavardė, gimimo data, </w:t>
            </w:r>
            <w:r w:rsidR="00142014" w:rsidRPr="00303044">
              <w:rPr>
                <w:bCs/>
              </w:rPr>
              <w:t xml:space="preserve">deklaruotos </w:t>
            </w:r>
            <w:r w:rsidRPr="00303044">
              <w:rPr>
                <w:bCs/>
              </w:rPr>
              <w:t>gyvenamosios vietos adresas</w:t>
            </w:r>
          </w:p>
        </w:tc>
        <w:tc>
          <w:tcPr>
            <w:tcW w:w="4932" w:type="dxa"/>
            <w:gridSpan w:val="2"/>
            <w:vAlign w:val="center"/>
          </w:tcPr>
          <w:p w14:paraId="0C43A53B" w14:textId="77777777" w:rsidR="00EE6AF3" w:rsidRPr="00303044" w:rsidRDefault="00EE6AF3" w:rsidP="00AB3469">
            <w:pPr>
              <w:jc w:val="center"/>
            </w:pPr>
            <w:r w:rsidRPr="00303044">
              <w:rPr>
                <w:bCs/>
              </w:rPr>
              <w:t>Banko pavadinimas ir sąskaitos Nr.</w:t>
            </w:r>
          </w:p>
        </w:tc>
      </w:tr>
      <w:tr w:rsidR="00EE6AF3" w:rsidRPr="00303044" w14:paraId="0951E52B" w14:textId="77777777" w:rsidTr="00AB3469">
        <w:tc>
          <w:tcPr>
            <w:tcW w:w="704" w:type="dxa"/>
          </w:tcPr>
          <w:p w14:paraId="5007FB5A" w14:textId="77777777" w:rsidR="00EE6AF3" w:rsidRPr="00303044" w:rsidRDefault="00EE6AF3" w:rsidP="00AB3469">
            <w:pPr>
              <w:jc w:val="both"/>
            </w:pPr>
            <w:r w:rsidRPr="00303044">
              <w:t>7.1.</w:t>
            </w:r>
          </w:p>
        </w:tc>
        <w:tc>
          <w:tcPr>
            <w:tcW w:w="3686" w:type="dxa"/>
          </w:tcPr>
          <w:p w14:paraId="5D42915F" w14:textId="77777777" w:rsidR="00EE6AF3" w:rsidRPr="00303044" w:rsidRDefault="00EE6AF3" w:rsidP="00AB3469">
            <w:pPr>
              <w:rPr>
                <w:bCs/>
              </w:rPr>
            </w:pPr>
          </w:p>
        </w:tc>
        <w:tc>
          <w:tcPr>
            <w:tcW w:w="4932" w:type="dxa"/>
            <w:gridSpan w:val="2"/>
          </w:tcPr>
          <w:p w14:paraId="5DCFD602" w14:textId="77777777" w:rsidR="00EE6AF3" w:rsidRPr="00303044" w:rsidRDefault="00EE6AF3" w:rsidP="00AB3469"/>
        </w:tc>
      </w:tr>
      <w:tr w:rsidR="00EE6AF3" w:rsidRPr="00303044" w14:paraId="56CCFB07" w14:textId="77777777" w:rsidTr="00AB3469">
        <w:tc>
          <w:tcPr>
            <w:tcW w:w="704" w:type="dxa"/>
          </w:tcPr>
          <w:p w14:paraId="25D15F51" w14:textId="77777777" w:rsidR="00EE6AF3" w:rsidRPr="00303044" w:rsidRDefault="00EE6AF3" w:rsidP="00AB3469">
            <w:pPr>
              <w:jc w:val="both"/>
            </w:pPr>
            <w:r w:rsidRPr="00303044">
              <w:t>7.2.</w:t>
            </w:r>
          </w:p>
        </w:tc>
        <w:tc>
          <w:tcPr>
            <w:tcW w:w="3686" w:type="dxa"/>
          </w:tcPr>
          <w:p w14:paraId="6C425ED8" w14:textId="77777777" w:rsidR="00EE6AF3" w:rsidRPr="00303044" w:rsidRDefault="00EE6AF3" w:rsidP="00AB3469">
            <w:pPr>
              <w:rPr>
                <w:bCs/>
              </w:rPr>
            </w:pPr>
          </w:p>
        </w:tc>
        <w:tc>
          <w:tcPr>
            <w:tcW w:w="4932" w:type="dxa"/>
            <w:gridSpan w:val="2"/>
          </w:tcPr>
          <w:p w14:paraId="493D7C0E" w14:textId="77777777" w:rsidR="00EE6AF3" w:rsidRPr="00303044" w:rsidRDefault="00EE6AF3" w:rsidP="00AB3469"/>
        </w:tc>
      </w:tr>
      <w:tr w:rsidR="00EE6AF3" w:rsidRPr="00303044" w14:paraId="2BB60A00" w14:textId="77777777" w:rsidTr="00AB3469">
        <w:tc>
          <w:tcPr>
            <w:tcW w:w="704" w:type="dxa"/>
          </w:tcPr>
          <w:p w14:paraId="10C7227F" w14:textId="77777777" w:rsidR="00EE6AF3" w:rsidRPr="00303044" w:rsidRDefault="00EE6AF3" w:rsidP="00AB3469">
            <w:pPr>
              <w:jc w:val="both"/>
            </w:pPr>
            <w:r w:rsidRPr="00303044">
              <w:t>7.3.</w:t>
            </w:r>
          </w:p>
        </w:tc>
        <w:tc>
          <w:tcPr>
            <w:tcW w:w="3686" w:type="dxa"/>
          </w:tcPr>
          <w:p w14:paraId="42832BA4" w14:textId="77777777" w:rsidR="00EE6AF3" w:rsidRPr="00303044" w:rsidRDefault="00EE6AF3" w:rsidP="00AB3469">
            <w:pPr>
              <w:rPr>
                <w:bCs/>
              </w:rPr>
            </w:pPr>
          </w:p>
        </w:tc>
        <w:tc>
          <w:tcPr>
            <w:tcW w:w="4932" w:type="dxa"/>
            <w:gridSpan w:val="2"/>
          </w:tcPr>
          <w:p w14:paraId="3D2E13B0" w14:textId="77777777" w:rsidR="00EE6AF3" w:rsidRPr="00303044" w:rsidRDefault="00EE6AF3" w:rsidP="00AB3469"/>
        </w:tc>
      </w:tr>
      <w:tr w:rsidR="00EE6AF3" w:rsidRPr="00303044" w14:paraId="5C9578FC" w14:textId="77777777" w:rsidTr="00AB3469">
        <w:tc>
          <w:tcPr>
            <w:tcW w:w="704" w:type="dxa"/>
          </w:tcPr>
          <w:p w14:paraId="01AA6B49" w14:textId="77777777" w:rsidR="00EE6AF3" w:rsidRPr="00303044" w:rsidRDefault="00EE6AF3" w:rsidP="00AB3469">
            <w:pPr>
              <w:jc w:val="both"/>
            </w:pPr>
            <w:r w:rsidRPr="00303044">
              <w:t>8.</w:t>
            </w:r>
          </w:p>
        </w:tc>
        <w:tc>
          <w:tcPr>
            <w:tcW w:w="3686" w:type="dxa"/>
          </w:tcPr>
          <w:p w14:paraId="01E2755D" w14:textId="77777777" w:rsidR="00EE6AF3" w:rsidRPr="00303044" w:rsidRDefault="00EE6AF3" w:rsidP="00AB3469">
            <w:pPr>
              <w:rPr>
                <w:bCs/>
              </w:rPr>
            </w:pPr>
            <w:r w:rsidRPr="00303044">
              <w:rPr>
                <w:bCs/>
              </w:rPr>
              <w:t>Sporto varžybose dalyvavusių dalyvių (rungtyje, svorio kategorijoje) ir komandų skaičius</w:t>
            </w:r>
          </w:p>
        </w:tc>
        <w:tc>
          <w:tcPr>
            <w:tcW w:w="4932" w:type="dxa"/>
            <w:gridSpan w:val="2"/>
          </w:tcPr>
          <w:p w14:paraId="67BD19D9" w14:textId="77777777" w:rsidR="00EE6AF3" w:rsidRPr="00303044" w:rsidRDefault="00EE6AF3" w:rsidP="00AB3469"/>
        </w:tc>
      </w:tr>
      <w:tr w:rsidR="00EE6AF3" w:rsidRPr="00303044" w14:paraId="30FB1090" w14:textId="77777777" w:rsidTr="00AB3469">
        <w:tc>
          <w:tcPr>
            <w:tcW w:w="704" w:type="dxa"/>
          </w:tcPr>
          <w:p w14:paraId="6D4F47F7" w14:textId="77777777" w:rsidR="00EE6AF3" w:rsidRPr="00303044" w:rsidRDefault="00EE6AF3" w:rsidP="00AB3469">
            <w:pPr>
              <w:jc w:val="both"/>
            </w:pPr>
            <w:r w:rsidRPr="00303044">
              <w:t>9.</w:t>
            </w:r>
          </w:p>
        </w:tc>
        <w:tc>
          <w:tcPr>
            <w:tcW w:w="3686" w:type="dxa"/>
          </w:tcPr>
          <w:p w14:paraId="1588C891" w14:textId="707D7B7E" w:rsidR="00EE6AF3" w:rsidRPr="00303044" w:rsidRDefault="00EE6AF3" w:rsidP="00AB3469">
            <w:pPr>
              <w:rPr>
                <w:bCs/>
              </w:rPr>
            </w:pPr>
            <w:r w:rsidRPr="00303044">
              <w:rPr>
                <w:bCs/>
              </w:rPr>
              <w:t>Sportininko</w:t>
            </w:r>
            <w:r w:rsidR="0042545C" w:rsidRPr="00303044">
              <w:rPr>
                <w:bCs/>
              </w:rPr>
              <w:t xml:space="preserve"> </w:t>
            </w:r>
            <w:r w:rsidR="00B75524" w:rsidRPr="00303044">
              <w:rPr>
                <w:bCs/>
              </w:rPr>
              <w:t>/</w:t>
            </w:r>
            <w:r w:rsidR="0042545C" w:rsidRPr="00303044">
              <w:rPr>
                <w:bCs/>
              </w:rPr>
              <w:t xml:space="preserve"> </w:t>
            </w:r>
            <w:r w:rsidR="00B75524" w:rsidRPr="00303044">
              <w:rPr>
                <w:bCs/>
              </w:rPr>
              <w:t>sportininkų</w:t>
            </w:r>
            <w:r w:rsidRPr="00303044">
              <w:rPr>
                <w:bCs/>
              </w:rPr>
              <w:t xml:space="preserve"> sporto varžybose laimėta vieta</w:t>
            </w:r>
          </w:p>
        </w:tc>
        <w:tc>
          <w:tcPr>
            <w:tcW w:w="4932" w:type="dxa"/>
            <w:gridSpan w:val="2"/>
          </w:tcPr>
          <w:p w14:paraId="3B8323A4" w14:textId="77777777" w:rsidR="00EE6AF3" w:rsidRPr="00303044" w:rsidRDefault="00EE6AF3" w:rsidP="00AB3469"/>
        </w:tc>
      </w:tr>
      <w:tr w:rsidR="00EE6AF3" w:rsidRPr="00303044" w14:paraId="1E79FDDC" w14:textId="77777777" w:rsidTr="00AB3469">
        <w:tc>
          <w:tcPr>
            <w:tcW w:w="704" w:type="dxa"/>
          </w:tcPr>
          <w:p w14:paraId="2AB730D1" w14:textId="77777777" w:rsidR="00EE6AF3" w:rsidRPr="00303044" w:rsidRDefault="00EE6AF3" w:rsidP="00AB3469">
            <w:pPr>
              <w:jc w:val="both"/>
            </w:pPr>
            <w:r w:rsidRPr="00303044">
              <w:t>10.</w:t>
            </w:r>
          </w:p>
        </w:tc>
        <w:tc>
          <w:tcPr>
            <w:tcW w:w="3686" w:type="dxa"/>
            <w:vAlign w:val="center"/>
          </w:tcPr>
          <w:p w14:paraId="50D886DC" w14:textId="77777777" w:rsidR="00EE6AF3" w:rsidRPr="00303044" w:rsidRDefault="00EE6AF3" w:rsidP="00AB3469">
            <w:pPr>
              <w:rPr>
                <w:bCs/>
              </w:rPr>
            </w:pPr>
            <w:r w:rsidRPr="00303044">
              <w:rPr>
                <w:bCs/>
              </w:rPr>
              <w:t>Trenerio vardas, pavardė, gimimo data,</w:t>
            </w:r>
            <w:r w:rsidRPr="00303044">
              <w:t xml:space="preserve"> </w:t>
            </w:r>
            <w:r w:rsidR="00BE5676" w:rsidRPr="00303044">
              <w:t xml:space="preserve">deklaruotas </w:t>
            </w:r>
            <w:r w:rsidRPr="00303044">
              <w:rPr>
                <w:bCs/>
              </w:rPr>
              <w:t>gyvenamosios vietos adresas</w:t>
            </w:r>
          </w:p>
        </w:tc>
        <w:tc>
          <w:tcPr>
            <w:tcW w:w="4932" w:type="dxa"/>
            <w:gridSpan w:val="2"/>
            <w:vAlign w:val="center"/>
          </w:tcPr>
          <w:p w14:paraId="1DBA83F6" w14:textId="77777777" w:rsidR="00EE6AF3" w:rsidRPr="00303044" w:rsidRDefault="00EE6AF3" w:rsidP="00AB3469">
            <w:pPr>
              <w:jc w:val="center"/>
              <w:rPr>
                <w:bCs/>
              </w:rPr>
            </w:pPr>
            <w:r w:rsidRPr="00303044">
              <w:rPr>
                <w:bCs/>
              </w:rPr>
              <w:t>Banko pavadinimas ir sąskaitos Nr.</w:t>
            </w:r>
          </w:p>
          <w:p w14:paraId="17652646" w14:textId="77777777" w:rsidR="00EE6AF3" w:rsidRPr="00303044" w:rsidRDefault="00EE6AF3" w:rsidP="00AB3469">
            <w:pPr>
              <w:jc w:val="center"/>
              <w:rPr>
                <w:bCs/>
              </w:rPr>
            </w:pPr>
          </w:p>
        </w:tc>
      </w:tr>
      <w:tr w:rsidR="00EE6AF3" w:rsidRPr="00303044" w14:paraId="4BB0FAF0" w14:textId="77777777" w:rsidTr="00AB3469">
        <w:tc>
          <w:tcPr>
            <w:tcW w:w="704" w:type="dxa"/>
          </w:tcPr>
          <w:p w14:paraId="490C9DC3" w14:textId="77777777" w:rsidR="00EE6AF3" w:rsidRPr="00303044" w:rsidRDefault="00EE6AF3" w:rsidP="00AB3469">
            <w:pPr>
              <w:jc w:val="both"/>
            </w:pPr>
            <w:r w:rsidRPr="00303044">
              <w:t>10.1.</w:t>
            </w:r>
          </w:p>
        </w:tc>
        <w:tc>
          <w:tcPr>
            <w:tcW w:w="3686" w:type="dxa"/>
          </w:tcPr>
          <w:p w14:paraId="040D2E91" w14:textId="77777777" w:rsidR="00EE6AF3" w:rsidRPr="00303044" w:rsidRDefault="00EE6AF3" w:rsidP="00AB3469"/>
        </w:tc>
        <w:tc>
          <w:tcPr>
            <w:tcW w:w="4932" w:type="dxa"/>
            <w:gridSpan w:val="2"/>
          </w:tcPr>
          <w:p w14:paraId="08C0134C" w14:textId="77777777" w:rsidR="00EE6AF3" w:rsidRPr="00303044" w:rsidRDefault="00EE6AF3" w:rsidP="00AB3469"/>
        </w:tc>
      </w:tr>
      <w:tr w:rsidR="00EE6AF3" w:rsidRPr="00303044" w14:paraId="36943D5F" w14:textId="77777777" w:rsidTr="00AB3469">
        <w:tc>
          <w:tcPr>
            <w:tcW w:w="704" w:type="dxa"/>
          </w:tcPr>
          <w:p w14:paraId="5F97A918" w14:textId="77777777" w:rsidR="00EE6AF3" w:rsidRPr="00303044" w:rsidRDefault="00EE6AF3" w:rsidP="00AB3469">
            <w:pPr>
              <w:jc w:val="both"/>
            </w:pPr>
            <w:r w:rsidRPr="00303044">
              <w:t>10.2.</w:t>
            </w:r>
          </w:p>
        </w:tc>
        <w:tc>
          <w:tcPr>
            <w:tcW w:w="3686" w:type="dxa"/>
          </w:tcPr>
          <w:p w14:paraId="583EEABD" w14:textId="77777777" w:rsidR="00EE6AF3" w:rsidRPr="00303044" w:rsidRDefault="004D6DC2" w:rsidP="00AB3469">
            <w:r w:rsidRPr="00303044">
              <w:t>Ar buvo vartota dopingas, narkotinės ar kitos draudžiamos medžiagos:</w:t>
            </w:r>
          </w:p>
        </w:tc>
        <w:tc>
          <w:tcPr>
            <w:tcW w:w="4932" w:type="dxa"/>
            <w:gridSpan w:val="2"/>
          </w:tcPr>
          <w:p w14:paraId="00C03985" w14:textId="77777777" w:rsidR="004D6DC2" w:rsidRPr="00303044" w:rsidRDefault="004D6DC2" w:rsidP="004D6DC2">
            <w:pPr>
              <w:jc w:val="both"/>
            </w:pPr>
            <w:r w:rsidRPr="00303044">
              <w:t>TAIP                                   NE</w:t>
            </w:r>
          </w:p>
          <w:p w14:paraId="696B4329" w14:textId="77777777" w:rsidR="004D6DC2" w:rsidRPr="00303044" w:rsidRDefault="004D6DC2" w:rsidP="004D6DC2">
            <w:pPr>
              <w:jc w:val="both"/>
            </w:pPr>
          </w:p>
          <w:p w14:paraId="52FC5D4D" w14:textId="77777777" w:rsidR="00EE6AF3" w:rsidRPr="00303044" w:rsidRDefault="004D6DC2" w:rsidP="004D6DC2">
            <w:pPr>
              <w:jc w:val="both"/>
            </w:pPr>
            <w:r w:rsidRPr="00303044">
              <w:t>(atsakymą pabraukti)</w:t>
            </w:r>
          </w:p>
        </w:tc>
      </w:tr>
      <w:tr w:rsidR="00EE6AF3" w:rsidRPr="00303044" w14:paraId="083440CE" w14:textId="77777777" w:rsidTr="00AB3469">
        <w:tc>
          <w:tcPr>
            <w:tcW w:w="704" w:type="dxa"/>
          </w:tcPr>
          <w:p w14:paraId="70033CA7" w14:textId="77777777" w:rsidR="00EE6AF3" w:rsidRPr="00303044" w:rsidRDefault="00EE6AF3" w:rsidP="00AB3469">
            <w:pPr>
              <w:jc w:val="both"/>
            </w:pPr>
            <w:r w:rsidRPr="00303044">
              <w:t>11.</w:t>
            </w:r>
          </w:p>
        </w:tc>
        <w:tc>
          <w:tcPr>
            <w:tcW w:w="5954" w:type="dxa"/>
            <w:gridSpan w:val="2"/>
          </w:tcPr>
          <w:p w14:paraId="473AB606" w14:textId="77777777" w:rsidR="00EE6AF3" w:rsidRPr="00303044" w:rsidRDefault="00EE6AF3" w:rsidP="00AB3469">
            <w:pPr>
              <w:jc w:val="center"/>
              <w:rPr>
                <w:b/>
                <w:bCs/>
              </w:rPr>
            </w:pPr>
            <w:r w:rsidRPr="00303044">
              <w:rPr>
                <w:b/>
                <w:bCs/>
              </w:rPr>
              <w:t>Prie paraiškos pridedami dokumentai:</w:t>
            </w:r>
          </w:p>
        </w:tc>
        <w:tc>
          <w:tcPr>
            <w:tcW w:w="2664" w:type="dxa"/>
          </w:tcPr>
          <w:p w14:paraId="3265D8A0" w14:textId="23DC1D96" w:rsidR="00EE6AF3" w:rsidRPr="00303044" w:rsidRDefault="00EE6AF3" w:rsidP="00AB3469">
            <w:pPr>
              <w:jc w:val="center"/>
              <w:rPr>
                <w:b/>
                <w:bCs/>
              </w:rPr>
            </w:pPr>
            <w:r w:rsidRPr="00303044">
              <w:rPr>
                <w:b/>
                <w:bCs/>
              </w:rPr>
              <w:t>Lapų skaiči</w:t>
            </w:r>
            <w:r w:rsidR="0042545C" w:rsidRPr="00303044">
              <w:rPr>
                <w:b/>
                <w:bCs/>
              </w:rPr>
              <w:t>us</w:t>
            </w:r>
            <w:r w:rsidRPr="00303044">
              <w:rPr>
                <w:b/>
                <w:bCs/>
              </w:rPr>
              <w:t>:</w:t>
            </w:r>
          </w:p>
        </w:tc>
      </w:tr>
      <w:tr w:rsidR="00EE6AF3" w:rsidRPr="00303044" w14:paraId="24595A5F" w14:textId="77777777" w:rsidTr="00AB3469">
        <w:trPr>
          <w:trHeight w:val="402"/>
        </w:trPr>
        <w:tc>
          <w:tcPr>
            <w:tcW w:w="704" w:type="dxa"/>
          </w:tcPr>
          <w:p w14:paraId="57A6C7AC" w14:textId="77777777" w:rsidR="00EE6AF3" w:rsidRPr="00303044" w:rsidRDefault="00EE6AF3" w:rsidP="00AB3469">
            <w:pPr>
              <w:jc w:val="both"/>
            </w:pPr>
            <w:r w:rsidRPr="00303044">
              <w:lastRenderedPageBreak/>
              <w:t>11.1.</w:t>
            </w:r>
          </w:p>
        </w:tc>
        <w:tc>
          <w:tcPr>
            <w:tcW w:w="5954" w:type="dxa"/>
            <w:gridSpan w:val="2"/>
          </w:tcPr>
          <w:p w14:paraId="3446EB1A" w14:textId="77777777" w:rsidR="00EE6AF3" w:rsidRPr="00303044" w:rsidRDefault="00EE6AF3" w:rsidP="00AB3469">
            <w:pPr>
              <w:tabs>
                <w:tab w:val="left" w:pos="567"/>
              </w:tabs>
              <w:suppressAutoHyphens/>
              <w:rPr>
                <w:kern w:val="1"/>
                <w:lang w:eastAsia="ar-SA"/>
              </w:rPr>
            </w:pPr>
            <w:r w:rsidRPr="00303044">
              <w:rPr>
                <w:kern w:val="1"/>
                <w:shd w:val="clear" w:color="auto" w:fill="FFFFFF"/>
                <w:lang w:eastAsia="ar-SA"/>
              </w:rPr>
              <w:t>Sporto varžybų, kuriose dalyvavo sportininkas, protokolai (kopija)</w:t>
            </w:r>
          </w:p>
        </w:tc>
        <w:tc>
          <w:tcPr>
            <w:tcW w:w="2664" w:type="dxa"/>
          </w:tcPr>
          <w:p w14:paraId="1FB60137" w14:textId="77777777" w:rsidR="00EE6AF3" w:rsidRPr="00303044" w:rsidRDefault="00EE6AF3" w:rsidP="00AB3469">
            <w:pPr>
              <w:jc w:val="both"/>
            </w:pPr>
          </w:p>
        </w:tc>
      </w:tr>
      <w:tr w:rsidR="00BE5676" w:rsidRPr="00303044" w14:paraId="5AD432E3" w14:textId="77777777" w:rsidTr="00AB3469">
        <w:trPr>
          <w:trHeight w:val="402"/>
        </w:trPr>
        <w:tc>
          <w:tcPr>
            <w:tcW w:w="704" w:type="dxa"/>
          </w:tcPr>
          <w:p w14:paraId="12ECBB9E" w14:textId="77777777" w:rsidR="00BE5676" w:rsidRPr="00303044" w:rsidRDefault="00BE5676" w:rsidP="00AB3469">
            <w:pPr>
              <w:jc w:val="both"/>
            </w:pPr>
            <w:r w:rsidRPr="00303044">
              <w:t>11.2.</w:t>
            </w:r>
          </w:p>
        </w:tc>
        <w:tc>
          <w:tcPr>
            <w:tcW w:w="5954" w:type="dxa"/>
            <w:gridSpan w:val="2"/>
          </w:tcPr>
          <w:p w14:paraId="1EE64C5B" w14:textId="77777777" w:rsidR="00BE5676" w:rsidRPr="00303044" w:rsidRDefault="00B370C5" w:rsidP="00AB3469">
            <w:pPr>
              <w:tabs>
                <w:tab w:val="left" w:pos="567"/>
              </w:tabs>
              <w:suppressAutoHyphens/>
              <w:rPr>
                <w:kern w:val="1"/>
                <w:shd w:val="clear" w:color="auto" w:fill="FFFFFF"/>
                <w:lang w:eastAsia="ar-SA"/>
              </w:rPr>
            </w:pPr>
            <w:r w:rsidRPr="00303044">
              <w:rPr>
                <w:color w:val="000000"/>
                <w:shd w:val="clear" w:color="auto" w:fill="FFFFFF"/>
              </w:rPr>
              <w:t>Kiti dokumentai, reikšmingi kandidato /-ų laimėjimui pagrįsti</w:t>
            </w:r>
          </w:p>
        </w:tc>
        <w:tc>
          <w:tcPr>
            <w:tcW w:w="2664" w:type="dxa"/>
          </w:tcPr>
          <w:p w14:paraId="040BFC21" w14:textId="77777777" w:rsidR="00BE5676" w:rsidRPr="00303044" w:rsidRDefault="00BE5676" w:rsidP="00AB3469">
            <w:pPr>
              <w:jc w:val="both"/>
            </w:pPr>
          </w:p>
        </w:tc>
      </w:tr>
    </w:tbl>
    <w:p w14:paraId="7D9A1B8B" w14:textId="77777777" w:rsidR="00EE6AF3" w:rsidRPr="00303044" w:rsidRDefault="00EE6AF3" w:rsidP="00EE6AF3">
      <w:pPr>
        <w:jc w:val="center"/>
      </w:pPr>
    </w:p>
    <w:p w14:paraId="1C1F8F8C" w14:textId="77777777" w:rsidR="00EE6AF3" w:rsidRPr="00303044" w:rsidRDefault="00EE6AF3" w:rsidP="00D957F8">
      <w:pPr>
        <w:tabs>
          <w:tab w:val="left" w:pos="851"/>
        </w:tabs>
        <w:ind w:firstLine="567"/>
      </w:pPr>
      <w:r w:rsidRPr="00303044">
        <w:t>Tvirtinu, kad pateikta informacija yra tiksli ir teisinga.</w:t>
      </w:r>
    </w:p>
    <w:p w14:paraId="01D29EA4" w14:textId="77777777" w:rsidR="00EE6AF3" w:rsidRPr="00303044" w:rsidRDefault="00EE6AF3" w:rsidP="00EE6AF3">
      <w:pPr>
        <w:tabs>
          <w:tab w:val="left" w:pos="851"/>
        </w:tabs>
      </w:pPr>
    </w:p>
    <w:p w14:paraId="081CB693" w14:textId="6211F9C1" w:rsidR="00EE6AF3" w:rsidRPr="00303044" w:rsidRDefault="00EE6AF3" w:rsidP="00D957F8">
      <w:pPr>
        <w:tabs>
          <w:tab w:val="left" w:pos="851"/>
        </w:tabs>
        <w:ind w:firstLine="567"/>
        <w:jc w:val="both"/>
      </w:pPr>
      <w:r w:rsidRPr="00303044">
        <w:rPr>
          <w:color w:val="000000"/>
          <w:shd w:val="clear" w:color="auto" w:fill="FFFFFF"/>
        </w:rPr>
        <w:t>Sutinku, kad mano asmens duomenys, pateikti Paraiškoje ir jos prieduose, būtų tvarkom</w:t>
      </w:r>
      <w:r w:rsidR="002F68D1" w:rsidRPr="00303044">
        <w:rPr>
          <w:color w:val="000000"/>
          <w:shd w:val="clear" w:color="auto" w:fill="FFFFFF"/>
        </w:rPr>
        <w:t>i siekiant įgyvendinti Šakių</w:t>
      </w:r>
      <w:r w:rsidRPr="00303044">
        <w:rPr>
          <w:color w:val="000000"/>
          <w:shd w:val="clear" w:color="auto" w:fill="FFFFFF"/>
        </w:rPr>
        <w:t xml:space="preserve"> rajono savivaldybės </w:t>
      </w:r>
      <w:r w:rsidR="00AB04E7" w:rsidRPr="00303044">
        <w:rPr>
          <w:color w:val="000000"/>
          <w:shd w:val="clear" w:color="auto" w:fill="FFFFFF"/>
        </w:rPr>
        <w:t xml:space="preserve">sportininkų skatinimo </w:t>
      </w:r>
      <w:r w:rsidRPr="00303044">
        <w:rPr>
          <w:color w:val="000000"/>
          <w:shd w:val="clear" w:color="auto" w:fill="FFFFFF"/>
        </w:rPr>
        <w:t>tvarkos aprašo nuostatas.</w:t>
      </w:r>
    </w:p>
    <w:p w14:paraId="5094D356" w14:textId="77777777" w:rsidR="00EE6AF3" w:rsidRPr="00303044" w:rsidRDefault="00EE6AF3" w:rsidP="00EE6AF3">
      <w:pPr>
        <w:tabs>
          <w:tab w:val="left" w:pos="851"/>
        </w:tabs>
      </w:pPr>
    </w:p>
    <w:p w14:paraId="787C61F9" w14:textId="77777777" w:rsidR="00EE6AF3" w:rsidRPr="00303044" w:rsidRDefault="00EE6AF3" w:rsidP="00EE6AF3">
      <w:r w:rsidRPr="00303044">
        <w:t>____________________________</w:t>
      </w:r>
      <w:r w:rsidRPr="00303044">
        <w:tab/>
      </w:r>
      <w:r w:rsidRPr="00303044">
        <w:tab/>
        <w:t>___________________________</w:t>
      </w:r>
    </w:p>
    <w:p w14:paraId="56C772E9" w14:textId="77777777" w:rsidR="00EE6AF3" w:rsidRPr="00303044" w:rsidRDefault="00EE6AF3" w:rsidP="00EE6AF3">
      <w:pPr>
        <w:tabs>
          <w:tab w:val="left" w:pos="851"/>
        </w:tabs>
        <w:ind w:firstLine="851"/>
        <w:jc w:val="both"/>
        <w:rPr>
          <w:shd w:val="clear" w:color="auto" w:fill="FFFFFF"/>
        </w:rPr>
      </w:pPr>
      <w:r w:rsidRPr="00303044">
        <w:t>(pareigos)</w:t>
      </w:r>
      <w:r w:rsidRPr="00303044">
        <w:tab/>
      </w:r>
      <w:r w:rsidRPr="00303044">
        <w:tab/>
      </w:r>
      <w:r w:rsidRPr="00303044">
        <w:tab/>
        <w:t xml:space="preserve">      (parašas, vardas, pavardė</w:t>
      </w:r>
      <w:r w:rsidR="00D957F8" w:rsidRPr="00303044">
        <w:t>)</w:t>
      </w:r>
    </w:p>
    <w:p w14:paraId="3C902C63" w14:textId="77777777" w:rsidR="00EE6AF3" w:rsidRPr="00303044" w:rsidRDefault="00EE6AF3" w:rsidP="00EE6AF3">
      <w:pPr>
        <w:tabs>
          <w:tab w:val="left" w:pos="851"/>
        </w:tabs>
        <w:ind w:firstLine="851"/>
        <w:jc w:val="both"/>
        <w:rPr>
          <w:shd w:val="clear" w:color="auto" w:fill="FFFFFF"/>
        </w:rPr>
      </w:pPr>
    </w:p>
    <w:p w14:paraId="0203A058" w14:textId="77777777" w:rsidR="00EE6AF3" w:rsidRPr="00303044" w:rsidRDefault="00EE6AF3" w:rsidP="00EE6AF3">
      <w:pPr>
        <w:tabs>
          <w:tab w:val="left" w:pos="851"/>
        </w:tabs>
        <w:ind w:firstLine="851"/>
        <w:jc w:val="both"/>
        <w:rPr>
          <w:shd w:val="clear" w:color="auto" w:fill="FFFFFF"/>
        </w:rPr>
      </w:pPr>
    </w:p>
    <w:p w14:paraId="602B034B" w14:textId="77777777" w:rsidR="00EE6AF3" w:rsidRPr="00303044" w:rsidRDefault="00EE6AF3" w:rsidP="00EE6AF3">
      <w:pPr>
        <w:tabs>
          <w:tab w:val="left" w:pos="851"/>
        </w:tabs>
        <w:ind w:firstLine="851"/>
        <w:jc w:val="both"/>
        <w:rPr>
          <w:shd w:val="clear" w:color="auto" w:fill="FFFFFF"/>
        </w:rPr>
      </w:pPr>
    </w:p>
    <w:p w14:paraId="6D2A3E58" w14:textId="77777777" w:rsidR="00EC5177" w:rsidRPr="00303044" w:rsidRDefault="00EC5177" w:rsidP="00631FE8">
      <w:pPr>
        <w:jc w:val="center"/>
      </w:pPr>
    </w:p>
    <w:sectPr w:rsidR="00EC5177" w:rsidRPr="00303044" w:rsidSect="00E9682F">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7E42E" w14:textId="77777777" w:rsidR="00B85671" w:rsidRDefault="00B85671">
      <w:r>
        <w:separator/>
      </w:r>
    </w:p>
  </w:endnote>
  <w:endnote w:type="continuationSeparator" w:id="0">
    <w:p w14:paraId="5A4C15D6" w14:textId="77777777" w:rsidR="00B85671" w:rsidRDefault="00B8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FA1CE" w14:textId="77777777" w:rsidR="00B85671" w:rsidRDefault="00B85671">
      <w:r>
        <w:separator/>
      </w:r>
    </w:p>
  </w:footnote>
  <w:footnote w:type="continuationSeparator" w:id="0">
    <w:p w14:paraId="0C43B3F1" w14:textId="77777777" w:rsidR="00B85671" w:rsidRDefault="00B8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710"/>
        </w:tabs>
        <w:ind w:left="1710" w:hanging="990"/>
      </w:pPr>
      <w:rPr>
        <w:rFonts w:ascii="Times New Roman" w:hAnsi="Times New Roman" w:cs="Times New Roman"/>
        <w:lang w:eastAsia="lt-LT"/>
      </w:rPr>
    </w:lvl>
  </w:abstractNum>
  <w:abstractNum w:abstractNumId="1" w15:restartNumberingAfterBreak="0">
    <w:nsid w:val="02DD7F46"/>
    <w:multiLevelType w:val="hybridMultilevel"/>
    <w:tmpl w:val="7EA4E5DC"/>
    <w:lvl w:ilvl="0" w:tplc="858853F0">
      <w:start w:val="2"/>
      <w:numFmt w:val="decimal"/>
      <w:lvlText w:val="%1."/>
      <w:lvlJc w:val="left"/>
      <w:pPr>
        <w:ind w:left="786"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64F34AE"/>
    <w:multiLevelType w:val="hybridMultilevel"/>
    <w:tmpl w:val="C90C7CB0"/>
    <w:lvl w:ilvl="0" w:tplc="7FE03A72">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0CC47227"/>
    <w:multiLevelType w:val="hybridMultilevel"/>
    <w:tmpl w:val="C0C4BD60"/>
    <w:lvl w:ilvl="0" w:tplc="E5127090">
      <w:start w:val="5"/>
      <w:numFmt w:val="decimal"/>
      <w:lvlText w:val="%1."/>
      <w:lvlJc w:val="left"/>
      <w:pPr>
        <w:tabs>
          <w:tab w:val="num" w:pos="720"/>
        </w:tabs>
        <w:ind w:left="720" w:hanging="360"/>
      </w:pPr>
      <w:rPr>
        <w:rFonts w:hint="default"/>
        <w:b/>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26472F50"/>
    <w:multiLevelType w:val="hybridMultilevel"/>
    <w:tmpl w:val="3B20A646"/>
    <w:lvl w:ilvl="0" w:tplc="B89272C4">
      <w:start w:val="1"/>
      <w:numFmt w:val="decimal"/>
      <w:lvlText w:val="%1."/>
      <w:lvlJc w:val="left"/>
      <w:pPr>
        <w:ind w:left="1125"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72C83D1A"/>
    <w:multiLevelType w:val="hybridMultilevel"/>
    <w:tmpl w:val="806E781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76F72869"/>
    <w:multiLevelType w:val="multilevel"/>
    <w:tmpl w:val="E78A57F0"/>
    <w:lvl w:ilvl="0">
      <w:start w:val="1"/>
      <w:numFmt w:val="decimal"/>
      <w:lvlText w:val="%1."/>
      <w:lvlJc w:val="left"/>
      <w:pPr>
        <w:ind w:left="1854" w:hanging="360"/>
      </w:pPr>
    </w:lvl>
    <w:lvl w:ilvl="1">
      <w:start w:val="1"/>
      <w:numFmt w:val="decimal"/>
      <w:isLgl/>
      <w:lvlText w:val="%1.%2."/>
      <w:lvlJc w:val="left"/>
      <w:pPr>
        <w:ind w:left="1854"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2934" w:hanging="1440"/>
      </w:pPr>
      <w:rPr>
        <w:rFonts w:hint="default"/>
      </w:rPr>
    </w:lvl>
    <w:lvl w:ilvl="8">
      <w:start w:val="1"/>
      <w:numFmt w:val="decimal"/>
      <w:isLgl/>
      <w:lvlText w:val="%1.%2.%3.%4.%5.%6.%7.%8.%9."/>
      <w:lvlJc w:val="left"/>
      <w:pPr>
        <w:ind w:left="3294" w:hanging="1800"/>
      </w:pPr>
      <w:rPr>
        <w:rFonts w:hint="default"/>
      </w:rPr>
    </w:lvl>
  </w:abstractNum>
  <w:num w:numId="1">
    <w:abstractNumId w:val="0"/>
  </w:num>
  <w:num w:numId="2">
    <w:abstractNumId w:val="5"/>
  </w:num>
  <w:num w:numId="3">
    <w:abstractNumId w:val="6"/>
  </w:num>
  <w:num w:numId="4">
    <w:abstractNumId w:val="1"/>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77"/>
    <w:rsid w:val="000272F6"/>
    <w:rsid w:val="0003113A"/>
    <w:rsid w:val="00051AC9"/>
    <w:rsid w:val="00056962"/>
    <w:rsid w:val="00057E8D"/>
    <w:rsid w:val="000A1CF5"/>
    <w:rsid w:val="000B1DCD"/>
    <w:rsid w:val="000C169D"/>
    <w:rsid w:val="000D3BB1"/>
    <w:rsid w:val="000F0C87"/>
    <w:rsid w:val="000F6163"/>
    <w:rsid w:val="00113B0D"/>
    <w:rsid w:val="00142014"/>
    <w:rsid w:val="001B3EA1"/>
    <w:rsid w:val="001B45DF"/>
    <w:rsid w:val="001E1580"/>
    <w:rsid w:val="002065EE"/>
    <w:rsid w:val="00212A8C"/>
    <w:rsid w:val="00245DEE"/>
    <w:rsid w:val="0024730E"/>
    <w:rsid w:val="00254F9B"/>
    <w:rsid w:val="002769AD"/>
    <w:rsid w:val="0028043E"/>
    <w:rsid w:val="00280A72"/>
    <w:rsid w:val="002B03D4"/>
    <w:rsid w:val="002E5623"/>
    <w:rsid w:val="002F68D1"/>
    <w:rsid w:val="00303044"/>
    <w:rsid w:val="00322A63"/>
    <w:rsid w:val="00326D26"/>
    <w:rsid w:val="00345CDE"/>
    <w:rsid w:val="00354EEB"/>
    <w:rsid w:val="00367AC0"/>
    <w:rsid w:val="00372FE4"/>
    <w:rsid w:val="00374B04"/>
    <w:rsid w:val="00387E0B"/>
    <w:rsid w:val="003A3C8A"/>
    <w:rsid w:val="003B00B9"/>
    <w:rsid w:val="003C0E5C"/>
    <w:rsid w:val="003F43C0"/>
    <w:rsid w:val="003F453B"/>
    <w:rsid w:val="00421E6D"/>
    <w:rsid w:val="0042545C"/>
    <w:rsid w:val="00435DF2"/>
    <w:rsid w:val="004428BB"/>
    <w:rsid w:val="004453A4"/>
    <w:rsid w:val="004512ED"/>
    <w:rsid w:val="004527D4"/>
    <w:rsid w:val="004529DB"/>
    <w:rsid w:val="00461765"/>
    <w:rsid w:val="004B5404"/>
    <w:rsid w:val="004B71E9"/>
    <w:rsid w:val="004C0552"/>
    <w:rsid w:val="004C0FFC"/>
    <w:rsid w:val="004C5A09"/>
    <w:rsid w:val="004D1AF2"/>
    <w:rsid w:val="004D3D6B"/>
    <w:rsid w:val="004D649D"/>
    <w:rsid w:val="004D6DC2"/>
    <w:rsid w:val="004F3BE6"/>
    <w:rsid w:val="005115EB"/>
    <w:rsid w:val="00532528"/>
    <w:rsid w:val="00542A26"/>
    <w:rsid w:val="00563D99"/>
    <w:rsid w:val="00575B5C"/>
    <w:rsid w:val="00581377"/>
    <w:rsid w:val="00585431"/>
    <w:rsid w:val="005B1F54"/>
    <w:rsid w:val="005D346F"/>
    <w:rsid w:val="005E4690"/>
    <w:rsid w:val="005F2B0E"/>
    <w:rsid w:val="00603A35"/>
    <w:rsid w:val="0060516D"/>
    <w:rsid w:val="006069AD"/>
    <w:rsid w:val="006164D6"/>
    <w:rsid w:val="00631FE8"/>
    <w:rsid w:val="00636710"/>
    <w:rsid w:val="00656B2A"/>
    <w:rsid w:val="00664267"/>
    <w:rsid w:val="0067166D"/>
    <w:rsid w:val="0067490B"/>
    <w:rsid w:val="00676910"/>
    <w:rsid w:val="006C2580"/>
    <w:rsid w:val="006D7915"/>
    <w:rsid w:val="006E6B9D"/>
    <w:rsid w:val="00700ED7"/>
    <w:rsid w:val="007016EC"/>
    <w:rsid w:val="00707943"/>
    <w:rsid w:val="00715595"/>
    <w:rsid w:val="00717898"/>
    <w:rsid w:val="0072490C"/>
    <w:rsid w:val="0073366A"/>
    <w:rsid w:val="0076237E"/>
    <w:rsid w:val="007654FA"/>
    <w:rsid w:val="00767DDF"/>
    <w:rsid w:val="00767F9E"/>
    <w:rsid w:val="007927E0"/>
    <w:rsid w:val="007A5477"/>
    <w:rsid w:val="007B08AA"/>
    <w:rsid w:val="007B6572"/>
    <w:rsid w:val="007C23CA"/>
    <w:rsid w:val="007D0A95"/>
    <w:rsid w:val="007F28E6"/>
    <w:rsid w:val="007F6D58"/>
    <w:rsid w:val="00822FE0"/>
    <w:rsid w:val="008233E8"/>
    <w:rsid w:val="00860B7D"/>
    <w:rsid w:val="00866301"/>
    <w:rsid w:val="00876F15"/>
    <w:rsid w:val="00877243"/>
    <w:rsid w:val="00884808"/>
    <w:rsid w:val="008A0688"/>
    <w:rsid w:val="008C3865"/>
    <w:rsid w:val="008E4B4C"/>
    <w:rsid w:val="00922A95"/>
    <w:rsid w:val="009423C7"/>
    <w:rsid w:val="00960630"/>
    <w:rsid w:val="0097635F"/>
    <w:rsid w:val="00986309"/>
    <w:rsid w:val="009C6BFB"/>
    <w:rsid w:val="009C7B71"/>
    <w:rsid w:val="009F6A5D"/>
    <w:rsid w:val="00A03ABF"/>
    <w:rsid w:val="00A12C11"/>
    <w:rsid w:val="00A36CD6"/>
    <w:rsid w:val="00A449DD"/>
    <w:rsid w:val="00A721E6"/>
    <w:rsid w:val="00A72E06"/>
    <w:rsid w:val="00A956D9"/>
    <w:rsid w:val="00AA47DF"/>
    <w:rsid w:val="00AA5923"/>
    <w:rsid w:val="00AB04E7"/>
    <w:rsid w:val="00AB0A96"/>
    <w:rsid w:val="00AB3469"/>
    <w:rsid w:val="00AF041D"/>
    <w:rsid w:val="00B0299F"/>
    <w:rsid w:val="00B07A98"/>
    <w:rsid w:val="00B1753C"/>
    <w:rsid w:val="00B21E75"/>
    <w:rsid w:val="00B267D4"/>
    <w:rsid w:val="00B316C0"/>
    <w:rsid w:val="00B370C5"/>
    <w:rsid w:val="00B719F0"/>
    <w:rsid w:val="00B75524"/>
    <w:rsid w:val="00B85671"/>
    <w:rsid w:val="00BA0FF5"/>
    <w:rsid w:val="00BC2B1F"/>
    <w:rsid w:val="00BD77D5"/>
    <w:rsid w:val="00BE2226"/>
    <w:rsid w:val="00BE5676"/>
    <w:rsid w:val="00BE6483"/>
    <w:rsid w:val="00BF1177"/>
    <w:rsid w:val="00C00997"/>
    <w:rsid w:val="00C0712C"/>
    <w:rsid w:val="00C247E6"/>
    <w:rsid w:val="00C63734"/>
    <w:rsid w:val="00C713AB"/>
    <w:rsid w:val="00CA4EB5"/>
    <w:rsid w:val="00CA689A"/>
    <w:rsid w:val="00CB0CAC"/>
    <w:rsid w:val="00CD5510"/>
    <w:rsid w:val="00CF2CE8"/>
    <w:rsid w:val="00D05456"/>
    <w:rsid w:val="00D062C8"/>
    <w:rsid w:val="00D12A3F"/>
    <w:rsid w:val="00D261EB"/>
    <w:rsid w:val="00D62926"/>
    <w:rsid w:val="00D71E47"/>
    <w:rsid w:val="00D868B6"/>
    <w:rsid w:val="00D957F8"/>
    <w:rsid w:val="00DA7071"/>
    <w:rsid w:val="00DB58A1"/>
    <w:rsid w:val="00DD0884"/>
    <w:rsid w:val="00DD49E5"/>
    <w:rsid w:val="00DD4AFE"/>
    <w:rsid w:val="00DE3255"/>
    <w:rsid w:val="00DF7E89"/>
    <w:rsid w:val="00E14B1B"/>
    <w:rsid w:val="00E444F8"/>
    <w:rsid w:val="00E66839"/>
    <w:rsid w:val="00E72B84"/>
    <w:rsid w:val="00E90B28"/>
    <w:rsid w:val="00E9682F"/>
    <w:rsid w:val="00EA67E6"/>
    <w:rsid w:val="00EA6DFC"/>
    <w:rsid w:val="00EC501D"/>
    <w:rsid w:val="00EC5177"/>
    <w:rsid w:val="00ED49E9"/>
    <w:rsid w:val="00ED5432"/>
    <w:rsid w:val="00ED7774"/>
    <w:rsid w:val="00EE6AF3"/>
    <w:rsid w:val="00F0216F"/>
    <w:rsid w:val="00F4548D"/>
    <w:rsid w:val="00F506E9"/>
    <w:rsid w:val="00F66541"/>
    <w:rsid w:val="00F82F10"/>
    <w:rsid w:val="00F83DB2"/>
    <w:rsid w:val="00F86043"/>
    <w:rsid w:val="00F97E4F"/>
    <w:rsid w:val="00FB665B"/>
    <w:rsid w:val="00FD0238"/>
    <w:rsid w:val="00FD3FC6"/>
    <w:rsid w:val="00FE2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E37CE"/>
  <w15:chartTrackingRefBased/>
  <w15:docId w15:val="{FF716547-8F06-4579-A8ED-CA081B767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247E6"/>
    <w:rPr>
      <w:rFonts w:ascii="Times New Roman" w:eastAsia="Times New Roman" w:hAnsi="Times New Roman"/>
      <w:sz w:val="24"/>
      <w:szCs w:val="24"/>
      <w:lang w:val="lt-LT"/>
    </w:rPr>
  </w:style>
  <w:style w:type="paragraph" w:styleId="Antrat2">
    <w:name w:val="heading 2"/>
    <w:basedOn w:val="prastasis"/>
    <w:next w:val="prastasis"/>
    <w:link w:val="Antrat2Diagrama"/>
    <w:qFormat/>
    <w:rsid w:val="00435DF2"/>
    <w:pPr>
      <w:keepNext/>
      <w:outlineLvl w:val="1"/>
    </w:pPr>
    <w:rPr>
      <w:rFonts w:eastAsia="Arial Unicode MS"/>
      <w:szCs w:val="20"/>
    </w:rPr>
  </w:style>
  <w:style w:type="paragraph" w:styleId="Antrat3">
    <w:name w:val="heading 3"/>
    <w:basedOn w:val="prastasis"/>
    <w:next w:val="prastasis"/>
    <w:link w:val="Antrat3Diagrama"/>
    <w:qFormat/>
    <w:rsid w:val="00435DF2"/>
    <w:pPr>
      <w:keepNext/>
      <w:jc w:val="center"/>
      <w:outlineLvl w:val="2"/>
    </w:pPr>
    <w:rPr>
      <w:b/>
      <w:caps/>
      <w:sz w:val="22"/>
    </w:rPr>
  </w:style>
  <w:style w:type="paragraph" w:styleId="Antrat4">
    <w:name w:val="heading 4"/>
    <w:basedOn w:val="prastasis"/>
    <w:next w:val="prastasis"/>
    <w:link w:val="Antrat4Diagrama"/>
    <w:qFormat/>
    <w:rsid w:val="00435DF2"/>
    <w:pPr>
      <w:keepNext/>
      <w:jc w:val="center"/>
      <w:outlineLvl w:val="3"/>
    </w:pPr>
    <w:rPr>
      <w:rFonts w:eastAsia="Arial Unicode MS"/>
      <w:b/>
      <w:szCs w:val="20"/>
    </w:rPr>
  </w:style>
  <w:style w:type="paragraph" w:styleId="Antrat5">
    <w:name w:val="heading 5"/>
    <w:basedOn w:val="prastasis"/>
    <w:next w:val="prastasis"/>
    <w:link w:val="Antrat5Diagrama"/>
    <w:qFormat/>
    <w:rsid w:val="00435DF2"/>
    <w:pPr>
      <w:keepNext/>
      <w:spacing w:line="480" w:lineRule="auto"/>
      <w:jc w:val="center"/>
      <w:outlineLvl w:val="4"/>
    </w:pPr>
    <w:rPr>
      <w:rFonts w:eastAsia="Arial Unicode M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435DF2"/>
    <w:rPr>
      <w:rFonts w:ascii="Times New Roman" w:eastAsia="Arial Unicode MS" w:hAnsi="Times New Roman" w:cs="Times New Roman"/>
      <w:sz w:val="24"/>
      <w:szCs w:val="20"/>
    </w:rPr>
  </w:style>
  <w:style w:type="character" w:customStyle="1" w:styleId="Antrat3Diagrama">
    <w:name w:val="Antraštė 3 Diagrama"/>
    <w:link w:val="Antrat3"/>
    <w:rsid w:val="00435DF2"/>
    <w:rPr>
      <w:rFonts w:ascii="Times New Roman" w:eastAsia="Times New Roman" w:hAnsi="Times New Roman" w:cs="Times New Roman"/>
      <w:b/>
      <w:caps/>
      <w:szCs w:val="24"/>
    </w:rPr>
  </w:style>
  <w:style w:type="character" w:customStyle="1" w:styleId="Antrat4Diagrama">
    <w:name w:val="Antraštė 4 Diagrama"/>
    <w:link w:val="Antrat4"/>
    <w:rsid w:val="00435DF2"/>
    <w:rPr>
      <w:rFonts w:ascii="Times New Roman" w:eastAsia="Arial Unicode MS" w:hAnsi="Times New Roman" w:cs="Times New Roman"/>
      <w:b/>
      <w:sz w:val="24"/>
      <w:szCs w:val="20"/>
    </w:rPr>
  </w:style>
  <w:style w:type="character" w:customStyle="1" w:styleId="Antrat5Diagrama">
    <w:name w:val="Antraštė 5 Diagrama"/>
    <w:link w:val="Antrat5"/>
    <w:rsid w:val="00435DF2"/>
    <w:rPr>
      <w:rFonts w:ascii="Times New Roman" w:eastAsia="Arial Unicode MS" w:hAnsi="Times New Roman" w:cs="Times New Roman"/>
      <w:sz w:val="24"/>
      <w:szCs w:val="20"/>
    </w:rPr>
  </w:style>
  <w:style w:type="paragraph" w:styleId="Antrats">
    <w:name w:val="header"/>
    <w:basedOn w:val="prastasis"/>
    <w:link w:val="AntratsDiagrama"/>
    <w:rsid w:val="00435DF2"/>
    <w:pPr>
      <w:widowControl w:val="0"/>
      <w:tabs>
        <w:tab w:val="center" w:pos="4153"/>
        <w:tab w:val="right" w:pos="8306"/>
      </w:tabs>
    </w:pPr>
    <w:rPr>
      <w:sz w:val="22"/>
      <w:szCs w:val="20"/>
    </w:rPr>
  </w:style>
  <w:style w:type="character" w:customStyle="1" w:styleId="AntratsDiagrama">
    <w:name w:val="Antraštės Diagrama"/>
    <w:link w:val="Antrats"/>
    <w:rsid w:val="00435DF2"/>
    <w:rPr>
      <w:rFonts w:ascii="Times New Roman" w:eastAsia="Times New Roman" w:hAnsi="Times New Roman" w:cs="Times New Roman"/>
      <w:szCs w:val="20"/>
    </w:rPr>
  </w:style>
  <w:style w:type="character" w:styleId="Hipersaitas">
    <w:name w:val="Hyperlink"/>
    <w:rsid w:val="00435DF2"/>
    <w:rPr>
      <w:rFonts w:ascii="Verdana" w:hAnsi="Verdana" w:hint="default"/>
      <w:i w:val="0"/>
      <w:iCs w:val="0"/>
      <w:strike w:val="0"/>
      <w:dstrike w:val="0"/>
      <w:color w:val="1E2A3A"/>
      <w:sz w:val="15"/>
      <w:szCs w:val="15"/>
      <w:u w:val="none"/>
      <w:effect w:val="none"/>
    </w:rPr>
  </w:style>
  <w:style w:type="paragraph" w:styleId="Pagrindiniotekstotrauka">
    <w:name w:val="Body Text Indent"/>
    <w:basedOn w:val="prastasis"/>
    <w:link w:val="PagrindiniotekstotraukaDiagrama"/>
    <w:semiHidden/>
    <w:unhideWhenUsed/>
    <w:rsid w:val="00245DEE"/>
    <w:pPr>
      <w:ind w:right="720" w:firstLine="420"/>
      <w:jc w:val="both"/>
    </w:pPr>
    <w:rPr>
      <w:bCs/>
      <w:color w:val="000000"/>
    </w:rPr>
  </w:style>
  <w:style w:type="character" w:customStyle="1" w:styleId="PagrindiniotekstotraukaDiagrama">
    <w:name w:val="Pagrindinio teksto įtrauka Diagrama"/>
    <w:link w:val="Pagrindiniotekstotrauka"/>
    <w:semiHidden/>
    <w:rsid w:val="00245DEE"/>
    <w:rPr>
      <w:rFonts w:ascii="Times New Roman" w:eastAsia="Times New Roman" w:hAnsi="Times New Roman" w:cs="Times New Roman"/>
      <w:bCs/>
      <w:color w:val="000000"/>
      <w:sz w:val="24"/>
      <w:szCs w:val="24"/>
    </w:rPr>
  </w:style>
  <w:style w:type="paragraph" w:styleId="Pagrindiniotekstotrauka2">
    <w:name w:val="Body Text Indent 2"/>
    <w:basedOn w:val="prastasis"/>
    <w:link w:val="Pagrindiniotekstotrauka2Diagrama"/>
    <w:semiHidden/>
    <w:unhideWhenUsed/>
    <w:rsid w:val="00245DEE"/>
    <w:pPr>
      <w:ind w:left="420"/>
      <w:jc w:val="both"/>
    </w:pPr>
    <w:rPr>
      <w:bCs/>
      <w:color w:val="000000"/>
      <w:szCs w:val="20"/>
    </w:rPr>
  </w:style>
  <w:style w:type="character" w:customStyle="1" w:styleId="Pagrindiniotekstotrauka2Diagrama">
    <w:name w:val="Pagrindinio teksto įtrauka 2 Diagrama"/>
    <w:link w:val="Pagrindiniotekstotrauka2"/>
    <w:semiHidden/>
    <w:rsid w:val="00245DEE"/>
    <w:rPr>
      <w:rFonts w:ascii="Times New Roman" w:eastAsia="Times New Roman" w:hAnsi="Times New Roman" w:cs="Times New Roman"/>
      <w:bCs/>
      <w:color w:val="000000"/>
      <w:sz w:val="24"/>
      <w:szCs w:val="20"/>
    </w:rPr>
  </w:style>
  <w:style w:type="character" w:customStyle="1" w:styleId="apple-converted-space">
    <w:name w:val="apple-converted-space"/>
    <w:basedOn w:val="Numatytasispastraiposriftas"/>
    <w:rsid w:val="00DF7E89"/>
  </w:style>
  <w:style w:type="paragraph" w:styleId="Debesliotekstas">
    <w:name w:val="Balloon Text"/>
    <w:basedOn w:val="prastasis"/>
    <w:link w:val="DebesliotekstasDiagrama"/>
    <w:uiPriority w:val="99"/>
    <w:semiHidden/>
    <w:unhideWhenUsed/>
    <w:rsid w:val="00E66839"/>
    <w:rPr>
      <w:rFonts w:ascii="Segoe UI" w:hAnsi="Segoe UI" w:cs="Segoe UI"/>
      <w:sz w:val="18"/>
      <w:szCs w:val="18"/>
    </w:rPr>
  </w:style>
  <w:style w:type="character" w:customStyle="1" w:styleId="DebesliotekstasDiagrama">
    <w:name w:val="Debesėlio tekstas Diagrama"/>
    <w:link w:val="Debesliotekstas"/>
    <w:uiPriority w:val="99"/>
    <w:semiHidden/>
    <w:rsid w:val="00E66839"/>
    <w:rPr>
      <w:rFonts w:ascii="Segoe UI" w:eastAsia="Times New Roman" w:hAnsi="Segoe UI" w:cs="Segoe UI"/>
      <w:sz w:val="18"/>
      <w:szCs w:val="18"/>
    </w:rPr>
  </w:style>
  <w:style w:type="paragraph" w:styleId="Sraopastraipa">
    <w:name w:val="List Paragraph"/>
    <w:basedOn w:val="prastasis"/>
    <w:uiPriority w:val="34"/>
    <w:qFormat/>
    <w:rsid w:val="00BC2B1F"/>
    <w:pPr>
      <w:ind w:left="720"/>
      <w:contextualSpacing/>
    </w:pPr>
    <w:rPr>
      <w:lang w:eastAsia="lt-LT"/>
    </w:rPr>
  </w:style>
  <w:style w:type="paragraph" w:styleId="Pagrindinistekstas2">
    <w:name w:val="Body Text 2"/>
    <w:basedOn w:val="prastasis"/>
    <w:link w:val="Pagrindinistekstas2Diagrama"/>
    <w:rsid w:val="00E72B84"/>
    <w:pPr>
      <w:spacing w:after="120" w:line="480" w:lineRule="auto"/>
    </w:pPr>
    <w:rPr>
      <w:szCs w:val="20"/>
    </w:rPr>
  </w:style>
  <w:style w:type="character" w:customStyle="1" w:styleId="Pagrindinistekstas2Diagrama">
    <w:name w:val="Pagrindinis tekstas 2 Diagrama"/>
    <w:link w:val="Pagrindinistekstas2"/>
    <w:rsid w:val="00E72B84"/>
    <w:rPr>
      <w:rFonts w:ascii="Times New Roman" w:eastAsia="Times New Roman" w:hAnsi="Times New Roman" w:cs="Times New Roman"/>
      <w:sz w:val="24"/>
      <w:szCs w:val="20"/>
    </w:rPr>
  </w:style>
  <w:style w:type="paragraph" w:styleId="Betarp">
    <w:name w:val="No Spacing"/>
    <w:uiPriority w:val="1"/>
    <w:qFormat/>
    <w:rsid w:val="00B21E75"/>
    <w:rPr>
      <w:rFonts w:ascii="Times New Roman" w:eastAsia="Times New Roman" w:hAnsi="Times New Roman"/>
      <w:sz w:val="24"/>
      <w:lang w:val="lt-LT"/>
    </w:rPr>
  </w:style>
  <w:style w:type="paragraph" w:styleId="Pagrindinistekstas">
    <w:name w:val="Body Text"/>
    <w:basedOn w:val="prastasis"/>
    <w:link w:val="PagrindinistekstasDiagrama"/>
    <w:uiPriority w:val="99"/>
    <w:unhideWhenUsed/>
    <w:rsid w:val="004B71E9"/>
    <w:pPr>
      <w:spacing w:after="120"/>
    </w:pPr>
  </w:style>
  <w:style w:type="character" w:customStyle="1" w:styleId="PagrindinistekstasDiagrama">
    <w:name w:val="Pagrindinis tekstas Diagrama"/>
    <w:link w:val="Pagrindinistekstas"/>
    <w:uiPriority w:val="99"/>
    <w:rsid w:val="004B71E9"/>
    <w:rPr>
      <w:rFonts w:ascii="Times New Roman" w:eastAsia="Times New Roman" w:hAnsi="Times New Roman"/>
      <w:sz w:val="24"/>
      <w:szCs w:val="24"/>
      <w:lang w:eastAsia="en-US"/>
    </w:rPr>
  </w:style>
  <w:style w:type="paragraph" w:styleId="Porat">
    <w:name w:val="footer"/>
    <w:basedOn w:val="prastasis"/>
    <w:link w:val="PoratDiagrama"/>
    <w:uiPriority w:val="99"/>
    <w:unhideWhenUsed/>
    <w:rsid w:val="00303044"/>
    <w:pPr>
      <w:tabs>
        <w:tab w:val="center" w:pos="4513"/>
        <w:tab w:val="right" w:pos="9026"/>
      </w:tabs>
    </w:pPr>
  </w:style>
  <w:style w:type="character" w:customStyle="1" w:styleId="PoratDiagrama">
    <w:name w:val="Poraštė Diagrama"/>
    <w:basedOn w:val="Numatytasispastraiposriftas"/>
    <w:link w:val="Porat"/>
    <w:uiPriority w:val="99"/>
    <w:rsid w:val="00303044"/>
    <w:rPr>
      <w:rFonts w:ascii="Times New Roman" w:eastAsia="Times New Roman" w:hAnsi="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5301">
      <w:bodyDiv w:val="1"/>
      <w:marLeft w:val="0"/>
      <w:marRight w:val="0"/>
      <w:marTop w:val="0"/>
      <w:marBottom w:val="0"/>
      <w:divBdr>
        <w:top w:val="none" w:sz="0" w:space="0" w:color="auto"/>
        <w:left w:val="none" w:sz="0" w:space="0" w:color="auto"/>
        <w:bottom w:val="none" w:sz="0" w:space="0" w:color="auto"/>
        <w:right w:val="none" w:sz="0" w:space="0" w:color="auto"/>
      </w:divBdr>
    </w:div>
    <w:div w:id="492111112">
      <w:bodyDiv w:val="1"/>
      <w:marLeft w:val="0"/>
      <w:marRight w:val="0"/>
      <w:marTop w:val="0"/>
      <w:marBottom w:val="0"/>
      <w:divBdr>
        <w:top w:val="none" w:sz="0" w:space="0" w:color="auto"/>
        <w:left w:val="none" w:sz="0" w:space="0" w:color="auto"/>
        <w:bottom w:val="none" w:sz="0" w:space="0" w:color="auto"/>
        <w:right w:val="none" w:sz="0" w:space="0" w:color="auto"/>
      </w:divBdr>
    </w:div>
    <w:div w:id="629702641">
      <w:bodyDiv w:val="1"/>
      <w:marLeft w:val="0"/>
      <w:marRight w:val="0"/>
      <w:marTop w:val="0"/>
      <w:marBottom w:val="0"/>
      <w:divBdr>
        <w:top w:val="none" w:sz="0" w:space="0" w:color="auto"/>
        <w:left w:val="none" w:sz="0" w:space="0" w:color="auto"/>
        <w:bottom w:val="none" w:sz="0" w:space="0" w:color="auto"/>
        <w:right w:val="none" w:sz="0" w:space="0" w:color="auto"/>
      </w:divBdr>
    </w:div>
    <w:div w:id="680937490">
      <w:bodyDiv w:val="1"/>
      <w:marLeft w:val="0"/>
      <w:marRight w:val="0"/>
      <w:marTop w:val="0"/>
      <w:marBottom w:val="0"/>
      <w:divBdr>
        <w:top w:val="none" w:sz="0" w:space="0" w:color="auto"/>
        <w:left w:val="none" w:sz="0" w:space="0" w:color="auto"/>
        <w:bottom w:val="none" w:sz="0" w:space="0" w:color="auto"/>
        <w:right w:val="none" w:sz="0" w:space="0" w:color="auto"/>
      </w:divBdr>
    </w:div>
    <w:div w:id="741174125">
      <w:bodyDiv w:val="1"/>
      <w:marLeft w:val="0"/>
      <w:marRight w:val="0"/>
      <w:marTop w:val="0"/>
      <w:marBottom w:val="0"/>
      <w:divBdr>
        <w:top w:val="none" w:sz="0" w:space="0" w:color="auto"/>
        <w:left w:val="none" w:sz="0" w:space="0" w:color="auto"/>
        <w:bottom w:val="none" w:sz="0" w:space="0" w:color="auto"/>
        <w:right w:val="none" w:sz="0" w:space="0" w:color="auto"/>
      </w:divBdr>
    </w:div>
    <w:div w:id="748621649">
      <w:bodyDiv w:val="1"/>
      <w:marLeft w:val="0"/>
      <w:marRight w:val="0"/>
      <w:marTop w:val="0"/>
      <w:marBottom w:val="0"/>
      <w:divBdr>
        <w:top w:val="none" w:sz="0" w:space="0" w:color="auto"/>
        <w:left w:val="none" w:sz="0" w:space="0" w:color="auto"/>
        <w:bottom w:val="none" w:sz="0" w:space="0" w:color="auto"/>
        <w:right w:val="none" w:sz="0" w:space="0" w:color="auto"/>
      </w:divBdr>
    </w:div>
    <w:div w:id="911934464">
      <w:bodyDiv w:val="1"/>
      <w:marLeft w:val="0"/>
      <w:marRight w:val="0"/>
      <w:marTop w:val="0"/>
      <w:marBottom w:val="0"/>
      <w:divBdr>
        <w:top w:val="none" w:sz="0" w:space="0" w:color="auto"/>
        <w:left w:val="none" w:sz="0" w:space="0" w:color="auto"/>
        <w:bottom w:val="none" w:sz="0" w:space="0" w:color="auto"/>
        <w:right w:val="none" w:sz="0" w:space="0" w:color="auto"/>
      </w:divBdr>
    </w:div>
    <w:div w:id="952134966">
      <w:bodyDiv w:val="1"/>
      <w:marLeft w:val="0"/>
      <w:marRight w:val="0"/>
      <w:marTop w:val="0"/>
      <w:marBottom w:val="0"/>
      <w:divBdr>
        <w:top w:val="none" w:sz="0" w:space="0" w:color="auto"/>
        <w:left w:val="none" w:sz="0" w:space="0" w:color="auto"/>
        <w:bottom w:val="none" w:sz="0" w:space="0" w:color="auto"/>
        <w:right w:val="none" w:sz="0" w:space="0" w:color="auto"/>
      </w:divBdr>
    </w:div>
    <w:div w:id="1010065374">
      <w:bodyDiv w:val="1"/>
      <w:marLeft w:val="0"/>
      <w:marRight w:val="0"/>
      <w:marTop w:val="0"/>
      <w:marBottom w:val="0"/>
      <w:divBdr>
        <w:top w:val="none" w:sz="0" w:space="0" w:color="auto"/>
        <w:left w:val="none" w:sz="0" w:space="0" w:color="auto"/>
        <w:bottom w:val="none" w:sz="0" w:space="0" w:color="auto"/>
        <w:right w:val="none" w:sz="0" w:space="0" w:color="auto"/>
      </w:divBdr>
    </w:div>
    <w:div w:id="1021661018">
      <w:bodyDiv w:val="1"/>
      <w:marLeft w:val="0"/>
      <w:marRight w:val="0"/>
      <w:marTop w:val="0"/>
      <w:marBottom w:val="0"/>
      <w:divBdr>
        <w:top w:val="none" w:sz="0" w:space="0" w:color="auto"/>
        <w:left w:val="none" w:sz="0" w:space="0" w:color="auto"/>
        <w:bottom w:val="none" w:sz="0" w:space="0" w:color="auto"/>
        <w:right w:val="none" w:sz="0" w:space="0" w:color="auto"/>
      </w:divBdr>
    </w:div>
    <w:div w:id="1022439765">
      <w:bodyDiv w:val="1"/>
      <w:marLeft w:val="0"/>
      <w:marRight w:val="0"/>
      <w:marTop w:val="0"/>
      <w:marBottom w:val="0"/>
      <w:divBdr>
        <w:top w:val="none" w:sz="0" w:space="0" w:color="auto"/>
        <w:left w:val="none" w:sz="0" w:space="0" w:color="auto"/>
        <w:bottom w:val="none" w:sz="0" w:space="0" w:color="auto"/>
        <w:right w:val="none" w:sz="0" w:space="0" w:color="auto"/>
      </w:divBdr>
    </w:div>
    <w:div w:id="1670789240">
      <w:bodyDiv w:val="1"/>
      <w:marLeft w:val="0"/>
      <w:marRight w:val="0"/>
      <w:marTop w:val="0"/>
      <w:marBottom w:val="0"/>
      <w:divBdr>
        <w:top w:val="none" w:sz="0" w:space="0" w:color="auto"/>
        <w:left w:val="none" w:sz="0" w:space="0" w:color="auto"/>
        <w:bottom w:val="none" w:sz="0" w:space="0" w:color="auto"/>
        <w:right w:val="none" w:sz="0" w:space="0" w:color="auto"/>
      </w:divBdr>
    </w:div>
    <w:div w:id="209100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77c58fbb4a17444eaafcf2304ed655e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08895F-DAD0-4458-BA5F-40E3A3A2F0C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BA905-4AA1-4B32-908B-FAF5C236A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77c58fbb4a17444eaafcf2304ed655ec</Template>
  <TotalTime>3</TotalTime>
  <Pages>1</Pages>
  <Words>8526</Words>
  <Characters>4861</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SPORTININKŲ SKATINIMO TVARKOS APRAŠO PATVIRTINIMO</vt:lpstr>
      <vt:lpstr>DĖL ŠILUTĖS RAJONO SAVIVALDYBĖS SPORTININKŲ SKATINIMO TVARKOS APRAŠO PATVIRTINIMO</vt:lpstr>
    </vt:vector>
  </TitlesOfParts>
  <Manager>2018-10-25</Manager>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SPORTININKŲ SKATINIMO TVARKOS APRAŠO PATVIRTINIMO</dc:title>
  <dc:subject>T1-1140</dc:subject>
  <dc:creator>ŠILUTĖS RAJONO SAVIVALDYBĖS TARYBA</dc:creator>
  <cp:keywords/>
  <cp:lastModifiedBy>Inga Kanapeckienė</cp:lastModifiedBy>
  <cp:revision>4</cp:revision>
  <cp:lastPrinted>2025-11-10T13:32:00Z</cp:lastPrinted>
  <dcterms:created xsi:type="dcterms:W3CDTF">2025-11-13T07:39:00Z</dcterms:created>
  <dcterms:modified xsi:type="dcterms:W3CDTF">2025-11-20T12:11:00Z</dcterms:modified>
  <cp:category>SPRENDIMAS</cp:category>
</cp:coreProperties>
</file>