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27340C67" w:rsidR="0099629D" w:rsidRPr="00326B85" w:rsidRDefault="00561F05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0DA4074B" w14:textId="77777777" w:rsidR="00966CF6" w:rsidRPr="00966CF6" w:rsidRDefault="00966CF6" w:rsidP="00966CF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66CF6">
        <w:rPr>
          <w:rFonts w:ascii="Times New Roman" w:hAnsi="Times New Roman"/>
          <w:b/>
          <w:sz w:val="24"/>
          <w:szCs w:val="24"/>
          <w:lang w:val="lt-LT"/>
        </w:rPr>
        <w:t>DĖL LIETUVOS VAIKŲ IR MOKSLEIVIŲ TELEVIZIJOS KONKURSO „DAINŲ DAINELĖ“ I ETAPO ORGANIZAVIMO</w:t>
      </w:r>
    </w:p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0DF2CA52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2058E6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F0CA9">
        <w:rPr>
          <w:rFonts w:ascii="Times New Roman" w:hAnsi="Times New Roman"/>
          <w:sz w:val="24"/>
          <w:szCs w:val="24"/>
          <w:lang w:val="lt-LT"/>
        </w:rPr>
        <w:t xml:space="preserve">lapkričio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853C4C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7957D4E4" w14:textId="14999737" w:rsidR="00966CF6" w:rsidRPr="00966CF6" w:rsidRDefault="00853C4C" w:rsidP="00966CF6">
      <w:pPr>
        <w:pStyle w:val="Pavadinimas"/>
        <w:spacing w:before="0" w:line="276" w:lineRule="auto"/>
        <w:ind w:left="0" w:firstLine="72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966CF6">
        <w:rPr>
          <w:rFonts w:ascii="Times New Roman" w:hAnsi="Times New Roman"/>
          <w:b w:val="0"/>
          <w:bCs w:val="0"/>
          <w:sz w:val="24"/>
          <w:szCs w:val="24"/>
        </w:rPr>
        <w:t>Vadovaudamasis Lietuvos Respublikos vietos savivaldos įstatymo 25 straipsnio 5 dalimi, 27 straipsnio 2 dalies 26 punktu,</w:t>
      </w:r>
      <w:r w:rsidR="00966CF6" w:rsidRPr="00966CF6">
        <w:rPr>
          <w:rFonts w:ascii="Times New Roman" w:hAnsi="Times New Roman"/>
          <w:b w:val="0"/>
          <w:bCs w:val="0"/>
          <w:sz w:val="24"/>
          <w:szCs w:val="24"/>
        </w:rPr>
        <w:t xml:space="preserve"> Lietuvos vaikų ir moksleivių televizijos konkurso „Dainų dainelė“ nuostatų, patvirtintų Lietuvos Respublikos švietimo ir mokslo ministro 2017 m. lapkričio 28 d. įsakymu Nr. </w:t>
      </w:r>
      <w:r w:rsidR="000B0025">
        <w:rPr>
          <w:rFonts w:ascii="Times New Roman" w:hAnsi="Times New Roman"/>
          <w:b w:val="0"/>
          <w:bCs w:val="0"/>
          <w:sz w:val="24"/>
          <w:szCs w:val="24"/>
        </w:rPr>
        <w:t>V</w:t>
      </w:r>
      <w:r w:rsidR="00966CF6" w:rsidRPr="00966CF6">
        <w:rPr>
          <w:rFonts w:ascii="Times New Roman" w:hAnsi="Times New Roman"/>
          <w:b w:val="0"/>
          <w:bCs w:val="0"/>
          <w:sz w:val="24"/>
          <w:szCs w:val="24"/>
        </w:rPr>
        <w:t>-945 „Dėl Lietuvos vaikų ir moksleivių televizijos konkurso „Dainų dainelė“ nuostatų patvirtinimo“</w:t>
      </w:r>
      <w:r w:rsidR="00CA7E08">
        <w:rPr>
          <w:rFonts w:ascii="Times New Roman" w:hAnsi="Times New Roman"/>
          <w:b w:val="0"/>
          <w:bCs w:val="0"/>
          <w:sz w:val="24"/>
          <w:szCs w:val="24"/>
        </w:rPr>
        <w:t>,</w:t>
      </w:r>
      <w:r w:rsidR="00966CF6" w:rsidRPr="00966CF6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="00CA7E08">
        <w:rPr>
          <w:rFonts w:ascii="Times New Roman" w:hAnsi="Times New Roman"/>
          <w:b w:val="0"/>
          <w:sz w:val="24"/>
          <w:szCs w:val="24"/>
        </w:rPr>
        <w:t xml:space="preserve">12 ir 14 </w:t>
      </w:r>
      <w:r w:rsidR="00966CF6" w:rsidRPr="00966CF6">
        <w:rPr>
          <w:rFonts w:ascii="Times New Roman" w:hAnsi="Times New Roman"/>
          <w:b w:val="0"/>
          <w:bCs w:val="0"/>
          <w:sz w:val="24"/>
          <w:szCs w:val="24"/>
        </w:rPr>
        <w:t>punktais</w:t>
      </w:r>
      <w:r w:rsidR="002058E6">
        <w:rPr>
          <w:rFonts w:ascii="Times New Roman" w:hAnsi="Times New Roman"/>
          <w:b w:val="0"/>
          <w:bCs w:val="0"/>
          <w:sz w:val="24"/>
          <w:szCs w:val="24"/>
        </w:rPr>
        <w:t xml:space="preserve">, </w:t>
      </w:r>
      <w:r w:rsidR="002058E6" w:rsidRPr="002058E6">
        <w:rPr>
          <w:rFonts w:ascii="Times New Roman" w:hAnsi="Times New Roman"/>
          <w:b w:val="0"/>
          <w:bCs w:val="0"/>
          <w:sz w:val="24"/>
          <w:szCs w:val="24"/>
        </w:rPr>
        <w:t>Šakių rajono savivaldybės mero 2025 m. lapkričio 12 d. potvarkio Nr. MAK-105 „Dėl kasmetinių atostogų suteikimo Raimondui Januševičiui“ 2 punktu</w:t>
      </w:r>
      <w:r w:rsidR="00966CF6" w:rsidRPr="00966CF6">
        <w:rPr>
          <w:rFonts w:ascii="Times New Roman" w:hAnsi="Times New Roman"/>
          <w:b w:val="0"/>
          <w:bCs w:val="0"/>
          <w:sz w:val="24"/>
          <w:szCs w:val="24"/>
        </w:rPr>
        <w:t xml:space="preserve"> bei esant deleguojamų asmenų sutikimams:</w:t>
      </w:r>
    </w:p>
    <w:p w14:paraId="398F1A93" w14:textId="23A9B685" w:rsidR="00966CF6" w:rsidRPr="00966CF6" w:rsidRDefault="00966CF6" w:rsidP="00966CF6">
      <w:pPr>
        <w:pStyle w:val="Pavadinimas"/>
        <w:numPr>
          <w:ilvl w:val="0"/>
          <w:numId w:val="4"/>
        </w:numPr>
        <w:tabs>
          <w:tab w:val="left" w:pos="993"/>
        </w:tabs>
        <w:spacing w:before="0" w:line="276" w:lineRule="auto"/>
        <w:ind w:left="0" w:firstLine="72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966CF6">
        <w:rPr>
          <w:rFonts w:ascii="Times New Roman" w:hAnsi="Times New Roman"/>
          <w:b w:val="0"/>
          <w:bCs w:val="0"/>
          <w:sz w:val="24"/>
          <w:szCs w:val="24"/>
        </w:rPr>
        <w:t>N u r o d a u  202</w:t>
      </w:r>
      <w:r w:rsidR="00721E41">
        <w:rPr>
          <w:rFonts w:ascii="Times New Roman" w:hAnsi="Times New Roman"/>
          <w:b w:val="0"/>
          <w:bCs w:val="0"/>
          <w:sz w:val="24"/>
          <w:szCs w:val="24"/>
        </w:rPr>
        <w:t>5</w:t>
      </w:r>
      <w:r w:rsidRPr="00966CF6">
        <w:rPr>
          <w:rFonts w:ascii="Times New Roman" w:hAnsi="Times New Roman"/>
          <w:b w:val="0"/>
          <w:bCs w:val="0"/>
          <w:sz w:val="24"/>
          <w:szCs w:val="24"/>
        </w:rPr>
        <w:t xml:space="preserve"> m. </w:t>
      </w:r>
      <w:r w:rsidR="00721E41">
        <w:rPr>
          <w:rFonts w:ascii="Times New Roman" w:hAnsi="Times New Roman"/>
          <w:b w:val="0"/>
          <w:bCs w:val="0"/>
          <w:sz w:val="24"/>
          <w:szCs w:val="24"/>
        </w:rPr>
        <w:t>gruodžio 3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Pr="00966CF6">
        <w:rPr>
          <w:rFonts w:ascii="Times New Roman" w:hAnsi="Times New Roman"/>
          <w:b w:val="0"/>
          <w:bCs w:val="0"/>
          <w:sz w:val="24"/>
          <w:szCs w:val="24"/>
        </w:rPr>
        <w:t>d. 11</w:t>
      </w:r>
      <w:r w:rsidR="00C450CE">
        <w:rPr>
          <w:rFonts w:ascii="Times New Roman" w:hAnsi="Times New Roman"/>
          <w:b w:val="0"/>
          <w:bCs w:val="0"/>
          <w:sz w:val="24"/>
          <w:szCs w:val="24"/>
        </w:rPr>
        <w:t>.00</w:t>
      </w:r>
      <w:r w:rsidRPr="00966CF6">
        <w:rPr>
          <w:rFonts w:ascii="Times New Roman" w:hAnsi="Times New Roman"/>
          <w:b w:val="0"/>
          <w:bCs w:val="0"/>
          <w:sz w:val="24"/>
          <w:szCs w:val="24"/>
        </w:rPr>
        <w:t xml:space="preserve"> val. </w:t>
      </w:r>
      <w:r w:rsidR="00721E41">
        <w:rPr>
          <w:rFonts w:ascii="Times New Roman" w:hAnsi="Times New Roman"/>
          <w:b w:val="0"/>
          <w:bCs w:val="0"/>
          <w:sz w:val="24"/>
          <w:szCs w:val="24"/>
        </w:rPr>
        <w:t xml:space="preserve">VDU </w:t>
      </w:r>
      <w:r w:rsidRPr="00966CF6">
        <w:rPr>
          <w:rFonts w:ascii="Times New Roman" w:hAnsi="Times New Roman"/>
          <w:b w:val="0"/>
          <w:bCs w:val="0"/>
          <w:sz w:val="24"/>
          <w:szCs w:val="24"/>
        </w:rPr>
        <w:t xml:space="preserve">Šakių „Žiburio“ gimnazijos senajame pastate vykdyti Lietuvos vaikų ir moksleivių televizijos konkurso „Dainų dainelė“ I etapą. </w:t>
      </w:r>
    </w:p>
    <w:p w14:paraId="41FB5B09" w14:textId="77777777" w:rsidR="00966CF6" w:rsidRPr="00966CF6" w:rsidRDefault="00966CF6" w:rsidP="00966CF6">
      <w:pPr>
        <w:pStyle w:val="Pavadinimas"/>
        <w:numPr>
          <w:ilvl w:val="0"/>
          <w:numId w:val="4"/>
        </w:numPr>
        <w:tabs>
          <w:tab w:val="left" w:pos="993"/>
        </w:tabs>
        <w:spacing w:before="0" w:line="276" w:lineRule="auto"/>
        <w:ind w:left="0" w:firstLine="72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966CF6">
        <w:rPr>
          <w:rFonts w:ascii="Times New Roman" w:hAnsi="Times New Roman"/>
          <w:b w:val="0"/>
          <w:bCs w:val="0"/>
          <w:sz w:val="24"/>
          <w:szCs w:val="24"/>
        </w:rPr>
        <w:t>S u d a r a u  Lietuvos vaikų ir moksleivių televizijos konkurso „Dainų dainelė“ I etapo vertinimo komisiją:</w:t>
      </w:r>
    </w:p>
    <w:p w14:paraId="62E035BE" w14:textId="77777777" w:rsidR="00966CF6" w:rsidRPr="00966CF6" w:rsidRDefault="00966CF6" w:rsidP="00721E41">
      <w:pPr>
        <w:pStyle w:val="Pavadinimas"/>
        <w:tabs>
          <w:tab w:val="left" w:pos="993"/>
        </w:tabs>
        <w:spacing w:before="0" w:line="276" w:lineRule="auto"/>
        <w:ind w:left="72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proofErr w:type="spellStart"/>
      <w:r w:rsidRPr="00966CF6">
        <w:rPr>
          <w:rFonts w:ascii="Times New Roman" w:hAnsi="Times New Roman"/>
          <w:b w:val="0"/>
          <w:bCs w:val="0"/>
          <w:sz w:val="24"/>
          <w:szCs w:val="24"/>
        </w:rPr>
        <w:t>Einaras</w:t>
      </w:r>
      <w:proofErr w:type="spellEnd"/>
      <w:r w:rsidRPr="00966CF6">
        <w:rPr>
          <w:rFonts w:ascii="Times New Roman" w:hAnsi="Times New Roman"/>
          <w:b w:val="0"/>
          <w:bCs w:val="0"/>
          <w:sz w:val="24"/>
          <w:szCs w:val="24"/>
        </w:rPr>
        <w:t xml:space="preserve"> Martinaitis – Šakių rajono meno mokyklos direktorius (komisijos pirmininkas);</w:t>
      </w:r>
    </w:p>
    <w:p w14:paraId="4E7AB32F" w14:textId="11E24584" w:rsidR="00966CF6" w:rsidRPr="00966CF6" w:rsidRDefault="00721E41" w:rsidP="00721E41">
      <w:pPr>
        <w:pStyle w:val="Pavadinimas"/>
        <w:tabs>
          <w:tab w:val="left" w:pos="993"/>
          <w:tab w:val="left" w:pos="2552"/>
        </w:tabs>
        <w:spacing w:before="0" w:line="276" w:lineRule="auto"/>
        <w:ind w:left="72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Danutė Lapienė</w:t>
      </w:r>
      <w:r>
        <w:rPr>
          <w:rFonts w:ascii="Times New Roman" w:hAnsi="Times New Roman"/>
          <w:b w:val="0"/>
          <w:bCs w:val="0"/>
          <w:sz w:val="24"/>
          <w:szCs w:val="24"/>
        </w:rPr>
        <w:tab/>
      </w:r>
      <w:r w:rsidR="00966CF6" w:rsidRPr="00966CF6">
        <w:rPr>
          <w:rFonts w:ascii="Times New Roman" w:hAnsi="Times New Roman"/>
          <w:b w:val="0"/>
          <w:bCs w:val="0"/>
          <w:sz w:val="24"/>
          <w:szCs w:val="24"/>
        </w:rPr>
        <w:t xml:space="preserve"> – </w:t>
      </w:r>
      <w:r>
        <w:rPr>
          <w:rFonts w:ascii="Times New Roman" w:hAnsi="Times New Roman"/>
          <w:b w:val="0"/>
          <w:bCs w:val="0"/>
          <w:sz w:val="24"/>
          <w:szCs w:val="24"/>
        </w:rPr>
        <w:t>Jurbarko kultūros centro chorų vadovė, muzikos mokytoja metodininkė</w:t>
      </w:r>
      <w:r w:rsidR="00966CF6" w:rsidRPr="00966CF6">
        <w:rPr>
          <w:rFonts w:ascii="Times New Roman" w:hAnsi="Times New Roman"/>
          <w:b w:val="0"/>
          <w:bCs w:val="0"/>
          <w:sz w:val="24"/>
          <w:szCs w:val="24"/>
        </w:rPr>
        <w:t>;</w:t>
      </w:r>
    </w:p>
    <w:p w14:paraId="3BCEEFE1" w14:textId="77777777" w:rsidR="00721E41" w:rsidRDefault="00721E41" w:rsidP="00721E41">
      <w:pPr>
        <w:pStyle w:val="Pavadinimas"/>
        <w:tabs>
          <w:tab w:val="left" w:pos="993"/>
          <w:tab w:val="left" w:pos="2552"/>
        </w:tabs>
        <w:spacing w:before="0" w:line="276" w:lineRule="auto"/>
        <w:ind w:left="72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Rita </w:t>
      </w: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Štrimaitienė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ab/>
      </w:r>
      <w:r w:rsidR="00966CF6" w:rsidRPr="00966CF6">
        <w:rPr>
          <w:rFonts w:ascii="Times New Roman" w:hAnsi="Times New Roman"/>
          <w:b w:val="0"/>
          <w:bCs w:val="0"/>
          <w:sz w:val="24"/>
          <w:szCs w:val="24"/>
        </w:rPr>
        <w:t xml:space="preserve"> – </w:t>
      </w:r>
      <w:r>
        <w:rPr>
          <w:rFonts w:ascii="Times New Roman" w:hAnsi="Times New Roman"/>
          <w:b w:val="0"/>
          <w:bCs w:val="0"/>
          <w:sz w:val="24"/>
          <w:szCs w:val="24"/>
        </w:rPr>
        <w:t>Vilkaviškio menų mokyklos dainavimo mokytoja metodininkė;</w:t>
      </w:r>
    </w:p>
    <w:p w14:paraId="40F82D21" w14:textId="77777777" w:rsidR="00721E41" w:rsidRDefault="00721E41" w:rsidP="00721E41">
      <w:pPr>
        <w:pStyle w:val="Pavadinimas"/>
        <w:tabs>
          <w:tab w:val="left" w:pos="993"/>
          <w:tab w:val="left" w:pos="2552"/>
        </w:tabs>
        <w:spacing w:before="0" w:line="276" w:lineRule="auto"/>
        <w:ind w:left="72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Giedrė Virbickienė – Kauno Aleksandro Kačanausko muzikos mokyklos solinio dainavimo </w:t>
      </w:r>
    </w:p>
    <w:p w14:paraId="5438E0E6" w14:textId="4A12837E" w:rsidR="00966CF6" w:rsidRPr="00966CF6" w:rsidRDefault="00721E41" w:rsidP="00721E41">
      <w:pPr>
        <w:pStyle w:val="Pavadinimas"/>
        <w:tabs>
          <w:tab w:val="left" w:pos="993"/>
          <w:tab w:val="left" w:pos="2552"/>
        </w:tabs>
        <w:spacing w:before="0" w:line="276" w:lineRule="auto"/>
        <w:ind w:left="72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/>
          <w:b w:val="0"/>
          <w:bCs w:val="0"/>
          <w:sz w:val="24"/>
          <w:szCs w:val="24"/>
        </w:rPr>
        <w:tab/>
        <w:t xml:space="preserve">    mokytoja metodininkė.</w:t>
      </w:r>
      <w:r w:rsidR="00966CF6" w:rsidRPr="00966CF6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</w:p>
    <w:p w14:paraId="2518B4B1" w14:textId="77777777" w:rsidR="00966CF6" w:rsidRPr="00966CF6" w:rsidRDefault="00966CF6" w:rsidP="00966CF6">
      <w:pPr>
        <w:pStyle w:val="Pavadinimas"/>
        <w:numPr>
          <w:ilvl w:val="0"/>
          <w:numId w:val="4"/>
        </w:numPr>
        <w:tabs>
          <w:tab w:val="left" w:pos="993"/>
        </w:tabs>
        <w:spacing w:before="0" w:line="276" w:lineRule="auto"/>
        <w:ind w:left="0" w:firstLine="720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966CF6">
        <w:rPr>
          <w:rFonts w:ascii="Times New Roman" w:hAnsi="Times New Roman"/>
          <w:b w:val="0"/>
          <w:bCs w:val="0"/>
          <w:sz w:val="24"/>
          <w:szCs w:val="24"/>
        </w:rPr>
        <w:t xml:space="preserve">S k i r i u  Šakių rajono savivaldybės Švietimo, kultūros ir sporto skyriaus vyriausiąją specialistę Ingridą </w:t>
      </w:r>
      <w:proofErr w:type="spellStart"/>
      <w:r w:rsidRPr="00966CF6">
        <w:rPr>
          <w:rFonts w:ascii="Times New Roman" w:hAnsi="Times New Roman"/>
          <w:b w:val="0"/>
          <w:bCs w:val="0"/>
          <w:sz w:val="24"/>
          <w:szCs w:val="24"/>
        </w:rPr>
        <w:t>Kasparavičienę</w:t>
      </w:r>
      <w:proofErr w:type="spellEnd"/>
      <w:r w:rsidRPr="00966CF6">
        <w:rPr>
          <w:rFonts w:ascii="Times New Roman" w:hAnsi="Times New Roman"/>
          <w:b w:val="0"/>
          <w:bCs w:val="0"/>
          <w:sz w:val="24"/>
          <w:szCs w:val="24"/>
        </w:rPr>
        <w:t xml:space="preserve"> Lietuvos vaikų ir moksleivių televizijos konkurso „Dainų dainelė“ I etapo koordinatore. </w:t>
      </w:r>
    </w:p>
    <w:p w14:paraId="6016126B" w14:textId="066ECC50" w:rsidR="0099629D" w:rsidRPr="00966CF6" w:rsidRDefault="00326B85" w:rsidP="00966CF6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966CF6">
        <w:rPr>
          <w:rFonts w:ascii="Times New Roman" w:hAnsi="Times New Roman"/>
          <w:sz w:val="24"/>
          <w:szCs w:val="24"/>
          <w:lang w:val="lt-LT"/>
        </w:rPr>
        <w:tab/>
      </w:r>
      <w:r w:rsidR="0099629D" w:rsidRPr="00966CF6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475EC011" w14:textId="77777777" w:rsidR="00257E99" w:rsidRPr="000D2AC7" w:rsidRDefault="00257E99" w:rsidP="002058E6">
      <w:pPr>
        <w:tabs>
          <w:tab w:val="left" w:pos="851"/>
          <w:tab w:val="left" w:pos="6804"/>
          <w:tab w:val="left" w:pos="7450"/>
        </w:tabs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7BEEDDC4" w14:textId="15BEAD34" w:rsidR="002058E6" w:rsidRDefault="0099629D" w:rsidP="002058E6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 w:rsidR="002058E6">
        <w:rPr>
          <w:rFonts w:ascii="Times New Roman" w:hAnsi="Times New Roman"/>
          <w:sz w:val="24"/>
          <w:szCs w:val="24"/>
          <w:lang w:val="lt-LT"/>
        </w:rPr>
        <w:t>vice</w:t>
      </w:r>
      <w:r w:rsidRPr="00326B85">
        <w:rPr>
          <w:rFonts w:ascii="Times New Roman" w:hAnsi="Times New Roman"/>
          <w:sz w:val="24"/>
          <w:szCs w:val="24"/>
          <w:lang w:val="lt-LT"/>
        </w:rPr>
        <w:t>meras</w:t>
      </w:r>
      <w:r w:rsidR="002058E6">
        <w:rPr>
          <w:rFonts w:ascii="Times New Roman" w:hAnsi="Times New Roman"/>
          <w:sz w:val="24"/>
          <w:szCs w:val="24"/>
          <w:lang w:val="lt-LT"/>
        </w:rPr>
        <w:t>,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</w:p>
    <w:p w14:paraId="3C0D6511" w14:textId="6C4199D6" w:rsidR="00397AAA" w:rsidRDefault="002058E6" w:rsidP="002058E6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pavaduojantis savivaldybės merą</w:t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Egidijus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Peleckis</w:t>
      </w:r>
      <w:proofErr w:type="spellEnd"/>
    </w:p>
    <w:p w14:paraId="18E04CB8" w14:textId="77777777" w:rsidR="002058E6" w:rsidRDefault="002058E6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B27B74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B27B74">
        <w:rPr>
          <w:rFonts w:ascii="Times New Roman" w:hAnsi="Times New Roman"/>
          <w:sz w:val="24"/>
          <w:szCs w:val="24"/>
          <w:lang w:val="pt-BR"/>
        </w:rPr>
        <w:t>Švietimo, kultūros ir sporto skyriaus</w:t>
      </w:r>
    </w:p>
    <w:p w14:paraId="49899D81" w14:textId="6A36D344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076AF955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2058E6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-</w:t>
      </w:r>
      <w:r w:rsidR="00853C4C">
        <w:rPr>
          <w:rFonts w:ascii="Times New Roman" w:hAnsi="Times New Roman"/>
          <w:sz w:val="24"/>
          <w:szCs w:val="24"/>
        </w:rPr>
        <w:t>1</w:t>
      </w:r>
      <w:r w:rsidR="002058E6">
        <w:rPr>
          <w:rFonts w:ascii="Times New Roman" w:hAnsi="Times New Roman"/>
          <w:sz w:val="24"/>
          <w:szCs w:val="24"/>
        </w:rPr>
        <w:t>1</w:t>
      </w:r>
      <w:r w:rsidR="00853C4C">
        <w:rPr>
          <w:rFonts w:ascii="Times New Roman" w:hAnsi="Times New Roman"/>
          <w:sz w:val="24"/>
          <w:szCs w:val="24"/>
        </w:rPr>
        <w:t>-</w:t>
      </w:r>
      <w:r w:rsidR="002058E6">
        <w:rPr>
          <w:rFonts w:ascii="Times New Roman" w:hAnsi="Times New Roman"/>
          <w:sz w:val="24"/>
          <w:szCs w:val="24"/>
        </w:rPr>
        <w:t>26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ACC3A" w14:textId="77777777" w:rsidR="004B7021" w:rsidRDefault="004B7021">
      <w:r>
        <w:separator/>
      </w:r>
    </w:p>
  </w:endnote>
  <w:endnote w:type="continuationSeparator" w:id="0">
    <w:p w14:paraId="4C0CE715" w14:textId="77777777" w:rsidR="004B7021" w:rsidRDefault="004B7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5C8AA203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3A6FEA">
      <w:rPr>
        <w:noProof/>
        <w:sz w:val="10"/>
        <w:szCs w:val="10"/>
        <w:lang w:val="fr-CH"/>
      </w:rPr>
      <w:t>C:\Users\gdemenius\Desktop\mero teikimas etatai.docx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B2934" w14:textId="77777777" w:rsidR="004B7021" w:rsidRDefault="004B7021">
      <w:r>
        <w:separator/>
      </w:r>
    </w:p>
  </w:footnote>
  <w:footnote w:type="continuationSeparator" w:id="0">
    <w:p w14:paraId="0C5E60AD" w14:textId="77777777" w:rsidR="004B7021" w:rsidRDefault="004B7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D2AC7"/>
    <w:rsid w:val="000D4001"/>
    <w:rsid w:val="000D64BF"/>
    <w:rsid w:val="000E0CD1"/>
    <w:rsid w:val="000E742E"/>
    <w:rsid w:val="00122A31"/>
    <w:rsid w:val="001277F3"/>
    <w:rsid w:val="00145B33"/>
    <w:rsid w:val="00146E5A"/>
    <w:rsid w:val="00150154"/>
    <w:rsid w:val="0016697B"/>
    <w:rsid w:val="0017349C"/>
    <w:rsid w:val="001750B1"/>
    <w:rsid w:val="001A6A42"/>
    <w:rsid w:val="001B715A"/>
    <w:rsid w:val="001D2024"/>
    <w:rsid w:val="001E6580"/>
    <w:rsid w:val="001F7223"/>
    <w:rsid w:val="001F7C5A"/>
    <w:rsid w:val="002058E6"/>
    <w:rsid w:val="00206104"/>
    <w:rsid w:val="0021201E"/>
    <w:rsid w:val="00242B12"/>
    <w:rsid w:val="00253DB8"/>
    <w:rsid w:val="00254168"/>
    <w:rsid w:val="00256DCA"/>
    <w:rsid w:val="00257E99"/>
    <w:rsid w:val="0027496B"/>
    <w:rsid w:val="00292B3A"/>
    <w:rsid w:val="002A15E3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728C7"/>
    <w:rsid w:val="00397AAA"/>
    <w:rsid w:val="003A2C07"/>
    <w:rsid w:val="003A6FEA"/>
    <w:rsid w:val="003B4A39"/>
    <w:rsid w:val="003C1F49"/>
    <w:rsid w:val="003E7F80"/>
    <w:rsid w:val="003F0CA9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B7021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5175B"/>
    <w:rsid w:val="00652292"/>
    <w:rsid w:val="00655918"/>
    <w:rsid w:val="00657840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F7FDC"/>
    <w:rsid w:val="007104DF"/>
    <w:rsid w:val="00720930"/>
    <w:rsid w:val="00721E41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D8D"/>
    <w:rsid w:val="00865BA0"/>
    <w:rsid w:val="008725FF"/>
    <w:rsid w:val="00874EBF"/>
    <w:rsid w:val="00887CC9"/>
    <w:rsid w:val="008A7C91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ED"/>
    <w:rsid w:val="00993873"/>
    <w:rsid w:val="009955F3"/>
    <w:rsid w:val="0099629D"/>
    <w:rsid w:val="009A6BB4"/>
    <w:rsid w:val="009A7489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843C0"/>
    <w:rsid w:val="00A94EE9"/>
    <w:rsid w:val="00AA1522"/>
    <w:rsid w:val="00AA175C"/>
    <w:rsid w:val="00AA2D80"/>
    <w:rsid w:val="00AB28AF"/>
    <w:rsid w:val="00AB29E5"/>
    <w:rsid w:val="00AB4177"/>
    <w:rsid w:val="00AB5CEA"/>
    <w:rsid w:val="00AB76E2"/>
    <w:rsid w:val="00AD7CBF"/>
    <w:rsid w:val="00AF2532"/>
    <w:rsid w:val="00AF4194"/>
    <w:rsid w:val="00AF5416"/>
    <w:rsid w:val="00AF7A99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0D1D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450CE"/>
    <w:rsid w:val="00C66D0A"/>
    <w:rsid w:val="00C77F3C"/>
    <w:rsid w:val="00C9402B"/>
    <w:rsid w:val="00CA2005"/>
    <w:rsid w:val="00CA5A63"/>
    <w:rsid w:val="00CA7E08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D796F"/>
    <w:rsid w:val="00DE7BD2"/>
    <w:rsid w:val="00E07FE1"/>
    <w:rsid w:val="00E24AE7"/>
    <w:rsid w:val="00E55706"/>
    <w:rsid w:val="00E63890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9191D"/>
    <w:rsid w:val="00F95C35"/>
    <w:rsid w:val="00FA10D8"/>
    <w:rsid w:val="00FB15C9"/>
    <w:rsid w:val="00FD21F8"/>
    <w:rsid w:val="00FD72D5"/>
    <w:rsid w:val="00FE1E5B"/>
    <w:rsid w:val="00FF5041"/>
    <w:rsid w:val="00FF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23</TotalTime>
  <Pages>1</Pages>
  <Words>242</Words>
  <Characters>1601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6</cp:revision>
  <cp:lastPrinted>2023-06-07T07:45:00Z</cp:lastPrinted>
  <dcterms:created xsi:type="dcterms:W3CDTF">2025-11-26T09:21:00Z</dcterms:created>
  <dcterms:modified xsi:type="dcterms:W3CDTF">2025-11-26T13:10:00Z</dcterms:modified>
</cp:coreProperties>
</file>