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12F6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F9ACF5A" wp14:editId="60BF707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5470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8F1EC7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09A22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9E2427" w14:textId="77777777" w:rsidR="006C20F3" w:rsidRDefault="006C20F3">
      <w:pPr>
        <w:jc w:val="center"/>
        <w:rPr>
          <w:rFonts w:ascii="Times New Roman" w:hAnsi="Times New Roman"/>
          <w:b/>
        </w:rPr>
      </w:pPr>
    </w:p>
    <w:p w14:paraId="7DDDEDA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5F2A7FC" w14:textId="066FD61F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1E39CA">
        <w:rPr>
          <w:rFonts w:ascii="Times New Roman" w:hAnsi="Times New Roman"/>
          <w:b/>
        </w:rPr>
        <w:t xml:space="preserve"> </w:t>
      </w:r>
      <w:r w:rsidR="00F00C79">
        <w:rPr>
          <w:rFonts w:ascii="Times New Roman" w:hAnsi="Times New Roman"/>
          <w:b/>
        </w:rPr>
        <w:t xml:space="preserve">ŠAKIŲ RAJONO SAVIVALDYBĖS ADMINISTRACIJOS </w:t>
      </w:r>
      <w:r w:rsidR="007604E5">
        <w:rPr>
          <w:rFonts w:ascii="Times New Roman" w:hAnsi="Times New Roman"/>
          <w:b/>
        </w:rPr>
        <w:t xml:space="preserve">DIREKTORIAUS 2022 M. GEGUŽĖS 11 D. ĮSAKYMO NR. AT-414 „DĖL ŠAKIŲ RAJONO SAVIVALDYBĖS ADMINISTRACIJOS </w:t>
      </w:r>
      <w:r w:rsidR="00F00C79">
        <w:rPr>
          <w:rFonts w:ascii="Times New Roman" w:hAnsi="Times New Roman"/>
          <w:b/>
        </w:rPr>
        <w:t>VIDINIO INFORMACIJOS APIE PAŽEIDIMUS TEIKIMO KANALO FUNKCIONAVIMO UŽTIKRINIMO</w:t>
      </w:r>
      <w:r w:rsidR="007604E5">
        <w:rPr>
          <w:rFonts w:ascii="Times New Roman" w:hAnsi="Times New Roman"/>
          <w:b/>
        </w:rPr>
        <w:t>“ PRIPAŽINIMO NETEKUS</w:t>
      </w:r>
      <w:r w:rsidR="00E01463">
        <w:rPr>
          <w:rFonts w:ascii="Times New Roman" w:hAnsi="Times New Roman"/>
          <w:b/>
        </w:rPr>
        <w:t>IU</w:t>
      </w:r>
      <w:r w:rsidR="007604E5">
        <w:rPr>
          <w:rFonts w:ascii="Times New Roman" w:hAnsi="Times New Roman"/>
          <w:b/>
        </w:rPr>
        <w:t xml:space="preserve"> GALIOS</w:t>
      </w:r>
    </w:p>
    <w:p w14:paraId="09234EAF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A8E44C6" w14:textId="230E9D5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00C79">
        <w:rPr>
          <w:rFonts w:ascii="Times New Roman" w:hAnsi="Times New Roman"/>
        </w:rPr>
        <w:t>2</w:t>
      </w:r>
      <w:r w:rsidR="007604E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5A6185">
        <w:rPr>
          <w:rFonts w:ascii="Times New Roman" w:hAnsi="Times New Roman"/>
        </w:rPr>
        <w:t xml:space="preserve"> </w:t>
      </w:r>
      <w:r w:rsidR="007604E5">
        <w:rPr>
          <w:rFonts w:ascii="Times New Roman" w:hAnsi="Times New Roman"/>
        </w:rPr>
        <w:t xml:space="preserve">spalio </w:t>
      </w:r>
      <w:r w:rsidR="005A61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14:paraId="2EF1386C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770E4E90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406A0DF" w14:textId="2E19E9B0" w:rsidR="006B4036" w:rsidRPr="002E6017" w:rsidRDefault="007604E5" w:rsidP="00F04943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Pripažįstu</w:t>
      </w:r>
      <w:r w:rsidR="00D62314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</w:rPr>
        <w:t>netekus</w:t>
      </w:r>
      <w:r w:rsidR="00E01463">
        <w:rPr>
          <w:rFonts w:ascii="Times New Roman" w:hAnsi="Times New Roman"/>
        </w:rPr>
        <w:t>iu</w:t>
      </w:r>
      <w:r>
        <w:rPr>
          <w:rFonts w:ascii="Times New Roman" w:hAnsi="Times New Roman"/>
        </w:rPr>
        <w:t xml:space="preserve"> galios Šakių rajono savivaldybės administracijos direktoriaus 2022 m. gegužės 11 d. įsakymą Nr. AT-414 „Dėl Šakių rajono savivaldybės administracijos vidinio informacijos apie pažeidimus teikimo kanalo funkcionavimo užtikrinimo“</w:t>
      </w:r>
      <w:r w:rsidR="00BF291D" w:rsidRPr="002E6017">
        <w:rPr>
          <w:rFonts w:ascii="Times New Roman" w:hAnsi="Times New Roman"/>
        </w:rPr>
        <w:t>.</w:t>
      </w:r>
    </w:p>
    <w:p w14:paraId="2FEF8D31" w14:textId="77777777" w:rsidR="009F1750" w:rsidRDefault="009F1750" w:rsidP="009F1750">
      <w:pPr>
        <w:spacing w:line="360" w:lineRule="auto"/>
        <w:jc w:val="both"/>
        <w:rPr>
          <w:rFonts w:ascii="Times New Roman" w:hAnsi="Times New Roman"/>
          <w:bCs/>
          <w:szCs w:val="24"/>
        </w:rPr>
      </w:pPr>
    </w:p>
    <w:p w14:paraId="057A433D" w14:textId="77777777" w:rsidR="00434111" w:rsidRPr="002E6017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BEA269B" w14:textId="77777777"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0D7D6D6" w14:textId="2D67F0DB" w:rsidR="00434111" w:rsidRPr="005D72B6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6C20F3">
        <w:rPr>
          <w:rFonts w:ascii="Times New Roman" w:hAnsi="Times New Roman"/>
        </w:rPr>
        <w:tab/>
      </w:r>
      <w:r w:rsidR="007604E5">
        <w:rPr>
          <w:rFonts w:ascii="Times New Roman" w:hAnsi="Times New Roman"/>
          <w:szCs w:val="24"/>
        </w:rPr>
        <w:t xml:space="preserve">Vytautas </w:t>
      </w:r>
      <w:proofErr w:type="spellStart"/>
      <w:r w:rsidR="007604E5">
        <w:rPr>
          <w:rFonts w:ascii="Times New Roman" w:hAnsi="Times New Roman"/>
          <w:szCs w:val="24"/>
        </w:rPr>
        <w:t>Ižganaitis</w:t>
      </w:r>
      <w:proofErr w:type="spellEnd"/>
    </w:p>
    <w:p w14:paraId="13599102" w14:textId="77777777" w:rsidR="00434111" w:rsidRDefault="00434111" w:rsidP="00E758EE">
      <w:pPr>
        <w:rPr>
          <w:rFonts w:ascii="Times New Roman" w:hAnsi="Times New Roman"/>
          <w:szCs w:val="24"/>
        </w:rPr>
      </w:pPr>
    </w:p>
    <w:p w14:paraId="6E1CB538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E6107B9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095B405" w14:textId="77777777" w:rsidR="007604E5" w:rsidRDefault="007604E5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79D5159" w14:textId="77777777" w:rsidR="007604E5" w:rsidRDefault="007604E5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454CAC8" w14:textId="77777777" w:rsidR="007604E5" w:rsidRDefault="007604E5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9E4DBC" w14:textId="77777777" w:rsidR="007604E5" w:rsidRDefault="007604E5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68DCC5" w14:textId="77777777" w:rsidR="007604E5" w:rsidRDefault="007604E5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3724E66" w14:textId="77777777" w:rsidR="007604E5" w:rsidRDefault="007604E5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80AEDB" w14:textId="13CF907A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CE64DAC" w14:textId="77777777" w:rsidR="007E1C58" w:rsidRDefault="007E1C58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3C0C23B" w14:textId="77777777" w:rsidR="0043411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14:paraId="04E80D88" w14:textId="1703958A" w:rsidR="00434111" w:rsidRDefault="004E6FFC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Šakių rajono savivaldybės administracijos </w:t>
      </w:r>
    </w:p>
    <w:p w14:paraId="7F8C9D48" w14:textId="3E9DCB5C" w:rsidR="004E6FFC" w:rsidRDefault="004E6FFC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55BC171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3C18FE3E" w14:textId="36268258" w:rsidR="00434111" w:rsidRDefault="004E6FFC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Matusevičienė</w:t>
      </w:r>
    </w:p>
    <w:p w14:paraId="25DE6379" w14:textId="1932545C" w:rsidR="000E3177" w:rsidRPr="00BD3EFC" w:rsidRDefault="004E6FFC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604E5">
        <w:rPr>
          <w:rFonts w:ascii="Times New Roman" w:hAnsi="Times New Roman"/>
          <w:szCs w:val="24"/>
        </w:rPr>
        <w:t>5-10-31</w:t>
      </w:r>
    </w:p>
    <w:sectPr w:rsidR="000E3177" w:rsidRPr="00BD3EF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68931" w14:textId="77777777" w:rsidR="00527DAB" w:rsidRDefault="00527DAB">
      <w:r>
        <w:separator/>
      </w:r>
    </w:p>
  </w:endnote>
  <w:endnote w:type="continuationSeparator" w:id="0">
    <w:p w14:paraId="769A2AB4" w14:textId="77777777" w:rsidR="00527DAB" w:rsidRDefault="0052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57AA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48130" w14:textId="77777777" w:rsidR="00527DAB" w:rsidRDefault="00527DAB">
      <w:r>
        <w:separator/>
      </w:r>
    </w:p>
  </w:footnote>
  <w:footnote w:type="continuationSeparator" w:id="0">
    <w:p w14:paraId="430A6146" w14:textId="77777777" w:rsidR="00527DAB" w:rsidRDefault="0052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9109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DD6"/>
    <w:rsid w:val="00077173"/>
    <w:rsid w:val="000936AC"/>
    <w:rsid w:val="000A7D61"/>
    <w:rsid w:val="000E3177"/>
    <w:rsid w:val="00117499"/>
    <w:rsid w:val="001712B5"/>
    <w:rsid w:val="0018618C"/>
    <w:rsid w:val="0019285C"/>
    <w:rsid w:val="001C1C64"/>
    <w:rsid w:val="001C4A64"/>
    <w:rsid w:val="001D38EF"/>
    <w:rsid w:val="001E39CA"/>
    <w:rsid w:val="001E3D04"/>
    <w:rsid w:val="001E7250"/>
    <w:rsid w:val="00237089"/>
    <w:rsid w:val="00241AB5"/>
    <w:rsid w:val="00252DCC"/>
    <w:rsid w:val="002765E4"/>
    <w:rsid w:val="002826D8"/>
    <w:rsid w:val="0028720A"/>
    <w:rsid w:val="002B31FC"/>
    <w:rsid w:val="002D1A4A"/>
    <w:rsid w:val="002D3ABC"/>
    <w:rsid w:val="002E03CE"/>
    <w:rsid w:val="002E3ABF"/>
    <w:rsid w:val="002E43C2"/>
    <w:rsid w:val="002E6017"/>
    <w:rsid w:val="002E6F5F"/>
    <w:rsid w:val="002F5FEF"/>
    <w:rsid w:val="00310996"/>
    <w:rsid w:val="0031194C"/>
    <w:rsid w:val="00313CF0"/>
    <w:rsid w:val="00327F09"/>
    <w:rsid w:val="00335932"/>
    <w:rsid w:val="00342E29"/>
    <w:rsid w:val="0039623A"/>
    <w:rsid w:val="003A0C31"/>
    <w:rsid w:val="003B3011"/>
    <w:rsid w:val="003B68EB"/>
    <w:rsid w:val="003C260A"/>
    <w:rsid w:val="003C387B"/>
    <w:rsid w:val="003C663E"/>
    <w:rsid w:val="003E44A4"/>
    <w:rsid w:val="003F491F"/>
    <w:rsid w:val="004058AB"/>
    <w:rsid w:val="00411AC3"/>
    <w:rsid w:val="00425867"/>
    <w:rsid w:val="00434111"/>
    <w:rsid w:val="00435ADB"/>
    <w:rsid w:val="00453CF0"/>
    <w:rsid w:val="00463650"/>
    <w:rsid w:val="004827E1"/>
    <w:rsid w:val="00495FF1"/>
    <w:rsid w:val="004A4BFA"/>
    <w:rsid w:val="004D7FA5"/>
    <w:rsid w:val="004E13B2"/>
    <w:rsid w:val="004E6FFC"/>
    <w:rsid w:val="005042A9"/>
    <w:rsid w:val="005104C2"/>
    <w:rsid w:val="0051338E"/>
    <w:rsid w:val="00521D86"/>
    <w:rsid w:val="00522E86"/>
    <w:rsid w:val="005266C5"/>
    <w:rsid w:val="00527DAB"/>
    <w:rsid w:val="005324E2"/>
    <w:rsid w:val="00557FD7"/>
    <w:rsid w:val="00583477"/>
    <w:rsid w:val="005836C3"/>
    <w:rsid w:val="00583E25"/>
    <w:rsid w:val="00585771"/>
    <w:rsid w:val="00592B4F"/>
    <w:rsid w:val="00594F57"/>
    <w:rsid w:val="005A528C"/>
    <w:rsid w:val="005A6185"/>
    <w:rsid w:val="005B3BB5"/>
    <w:rsid w:val="005D0242"/>
    <w:rsid w:val="005D66D9"/>
    <w:rsid w:val="005E4415"/>
    <w:rsid w:val="005F328E"/>
    <w:rsid w:val="00610881"/>
    <w:rsid w:val="0062509D"/>
    <w:rsid w:val="00660898"/>
    <w:rsid w:val="00685851"/>
    <w:rsid w:val="006A2775"/>
    <w:rsid w:val="006B103A"/>
    <w:rsid w:val="006B1DD5"/>
    <w:rsid w:val="006B4036"/>
    <w:rsid w:val="006C20F3"/>
    <w:rsid w:val="006C79D9"/>
    <w:rsid w:val="006D5C24"/>
    <w:rsid w:val="006E2A8C"/>
    <w:rsid w:val="006E5792"/>
    <w:rsid w:val="006F13B1"/>
    <w:rsid w:val="0070001E"/>
    <w:rsid w:val="007468D5"/>
    <w:rsid w:val="007604E5"/>
    <w:rsid w:val="007741E0"/>
    <w:rsid w:val="007E1C58"/>
    <w:rsid w:val="00807F30"/>
    <w:rsid w:val="00812198"/>
    <w:rsid w:val="00844784"/>
    <w:rsid w:val="008615EF"/>
    <w:rsid w:val="00870805"/>
    <w:rsid w:val="008B5EDB"/>
    <w:rsid w:val="008C1B78"/>
    <w:rsid w:val="008C3C6C"/>
    <w:rsid w:val="008D59BD"/>
    <w:rsid w:val="008D73ED"/>
    <w:rsid w:val="008E58F4"/>
    <w:rsid w:val="008F4809"/>
    <w:rsid w:val="00910697"/>
    <w:rsid w:val="00911991"/>
    <w:rsid w:val="00922027"/>
    <w:rsid w:val="009249AA"/>
    <w:rsid w:val="00936DA1"/>
    <w:rsid w:val="0097790E"/>
    <w:rsid w:val="0098205C"/>
    <w:rsid w:val="00983011"/>
    <w:rsid w:val="00997E0A"/>
    <w:rsid w:val="009A7023"/>
    <w:rsid w:val="009A73E8"/>
    <w:rsid w:val="009B5E23"/>
    <w:rsid w:val="009C4EAB"/>
    <w:rsid w:val="009D16F7"/>
    <w:rsid w:val="009F065C"/>
    <w:rsid w:val="009F1750"/>
    <w:rsid w:val="009F4959"/>
    <w:rsid w:val="00A050ED"/>
    <w:rsid w:val="00A16109"/>
    <w:rsid w:val="00A548ED"/>
    <w:rsid w:val="00A71594"/>
    <w:rsid w:val="00A87FC1"/>
    <w:rsid w:val="00AA7C4C"/>
    <w:rsid w:val="00AD10AD"/>
    <w:rsid w:val="00AE7378"/>
    <w:rsid w:val="00B00113"/>
    <w:rsid w:val="00B02B89"/>
    <w:rsid w:val="00B232AE"/>
    <w:rsid w:val="00B26AF5"/>
    <w:rsid w:val="00B310CE"/>
    <w:rsid w:val="00B44990"/>
    <w:rsid w:val="00B51992"/>
    <w:rsid w:val="00B53283"/>
    <w:rsid w:val="00B75F85"/>
    <w:rsid w:val="00B97C9F"/>
    <w:rsid w:val="00BD3EFC"/>
    <w:rsid w:val="00BE1E33"/>
    <w:rsid w:val="00BE4976"/>
    <w:rsid w:val="00BE4C6A"/>
    <w:rsid w:val="00BE6D25"/>
    <w:rsid w:val="00BF007C"/>
    <w:rsid w:val="00BF291D"/>
    <w:rsid w:val="00C02FD6"/>
    <w:rsid w:val="00C154B2"/>
    <w:rsid w:val="00C15B72"/>
    <w:rsid w:val="00C2225A"/>
    <w:rsid w:val="00C276C6"/>
    <w:rsid w:val="00C4586A"/>
    <w:rsid w:val="00C50F02"/>
    <w:rsid w:val="00C51BE9"/>
    <w:rsid w:val="00C56226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A3507"/>
    <w:rsid w:val="00CA67DC"/>
    <w:rsid w:val="00CA6ECE"/>
    <w:rsid w:val="00CB415A"/>
    <w:rsid w:val="00CB47EA"/>
    <w:rsid w:val="00CD4902"/>
    <w:rsid w:val="00CD7D36"/>
    <w:rsid w:val="00CF1DB6"/>
    <w:rsid w:val="00D02AB1"/>
    <w:rsid w:val="00D03389"/>
    <w:rsid w:val="00D220B1"/>
    <w:rsid w:val="00D2567C"/>
    <w:rsid w:val="00D268ED"/>
    <w:rsid w:val="00D62314"/>
    <w:rsid w:val="00D81D28"/>
    <w:rsid w:val="00D83725"/>
    <w:rsid w:val="00D87343"/>
    <w:rsid w:val="00D8781E"/>
    <w:rsid w:val="00DB26D4"/>
    <w:rsid w:val="00DB6DFF"/>
    <w:rsid w:val="00DD103E"/>
    <w:rsid w:val="00DD47CE"/>
    <w:rsid w:val="00DD4F8E"/>
    <w:rsid w:val="00E01463"/>
    <w:rsid w:val="00E054B4"/>
    <w:rsid w:val="00E303CA"/>
    <w:rsid w:val="00E31F47"/>
    <w:rsid w:val="00E64B92"/>
    <w:rsid w:val="00E70AD6"/>
    <w:rsid w:val="00E71316"/>
    <w:rsid w:val="00E758EE"/>
    <w:rsid w:val="00E84376"/>
    <w:rsid w:val="00E84D47"/>
    <w:rsid w:val="00E86F32"/>
    <w:rsid w:val="00E918BB"/>
    <w:rsid w:val="00E92844"/>
    <w:rsid w:val="00E9350A"/>
    <w:rsid w:val="00E97E54"/>
    <w:rsid w:val="00EA52A8"/>
    <w:rsid w:val="00EA7B35"/>
    <w:rsid w:val="00EB63BE"/>
    <w:rsid w:val="00ED113F"/>
    <w:rsid w:val="00ED4DB1"/>
    <w:rsid w:val="00EE2CE3"/>
    <w:rsid w:val="00F00C79"/>
    <w:rsid w:val="00F01EF6"/>
    <w:rsid w:val="00F04943"/>
    <w:rsid w:val="00F04CDA"/>
    <w:rsid w:val="00F1477E"/>
    <w:rsid w:val="00F43068"/>
    <w:rsid w:val="00F94D21"/>
    <w:rsid w:val="00F95BB9"/>
    <w:rsid w:val="00FB65F4"/>
    <w:rsid w:val="00FC703A"/>
    <w:rsid w:val="00FD1091"/>
    <w:rsid w:val="00FE223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C4678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053A943-E92A-46BD-90A0-9F2ABDCC418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85</Words>
  <Characters>699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783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2025-10-31T06:33:00Z</dcterms:created>
  <dcterms:modified xsi:type="dcterms:W3CDTF">2025-10-31T07:21:00Z</dcterms:modified>
</cp:coreProperties>
</file>