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740E2B8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2477EB3B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 ŠILUMOS TINKLAI“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2EF12466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3E535D">
        <w:rPr>
          <w:rFonts w:ascii="Times New Roman" w:hAnsi="Times New Roman"/>
        </w:rPr>
        <w:t>4</w:t>
      </w:r>
      <w:r w:rsidRPr="00C53CA7">
        <w:rPr>
          <w:rFonts w:ascii="Times New Roman" w:hAnsi="Times New Roman"/>
        </w:rPr>
        <w:t xml:space="preserve"> m. </w:t>
      </w:r>
      <w:r w:rsidR="00C4763E">
        <w:rPr>
          <w:rFonts w:ascii="Times New Roman" w:hAnsi="Times New Roman"/>
        </w:rPr>
        <w:t xml:space="preserve">gruodžio </w:t>
      </w:r>
      <w:r w:rsidR="003E535D">
        <w:rPr>
          <w:rFonts w:ascii="Times New Roman" w:hAnsi="Times New Roman"/>
        </w:rPr>
        <w:t xml:space="preserve"> </w:t>
      </w:r>
      <w:r w:rsidR="006E2C42">
        <w:rPr>
          <w:rFonts w:ascii="Times New Roman" w:hAnsi="Times New Roman"/>
        </w:rPr>
        <w:t xml:space="preserve">    </w:t>
      </w:r>
      <w:r w:rsidR="003E535D">
        <w:rPr>
          <w:rFonts w:ascii="Times New Roman" w:hAnsi="Times New Roman"/>
        </w:rPr>
        <w:t xml:space="preserve">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D12A93" w14:textId="12A4D22F" w:rsidR="005124B0" w:rsidRPr="009F54D5" w:rsidRDefault="0078655D" w:rsidP="003E535D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F54D5">
        <w:rPr>
          <w:rFonts w:ascii="Times New Roman" w:hAnsi="Times New Roman"/>
        </w:rPr>
        <w:tab/>
        <w:t>Vadovaudamasis</w:t>
      </w:r>
      <w:r w:rsidR="00AE3E81" w:rsidRPr="009F54D5">
        <w:rPr>
          <w:rFonts w:ascii="Times New Roman" w:hAnsi="Times New Roman"/>
        </w:rPr>
        <w:t xml:space="preserve"> Lietuvos Respublikos vietos savivaldos įstatymo </w:t>
      </w:r>
      <w:r w:rsidR="00845F56" w:rsidRPr="009F54D5">
        <w:rPr>
          <w:rFonts w:ascii="Times New Roman" w:hAnsi="Times New Roman"/>
        </w:rPr>
        <w:t xml:space="preserve">25 straipsnio 5 dalimi, </w:t>
      </w:r>
      <w:r w:rsidR="00AE3E81" w:rsidRPr="009F54D5">
        <w:rPr>
          <w:rFonts w:ascii="Times New Roman" w:hAnsi="Times New Roman"/>
        </w:rPr>
        <w:t>2</w:t>
      </w:r>
      <w:r w:rsidR="00845F56" w:rsidRPr="009F54D5">
        <w:rPr>
          <w:rFonts w:ascii="Times New Roman" w:hAnsi="Times New Roman"/>
        </w:rPr>
        <w:t>7</w:t>
      </w:r>
      <w:r w:rsidR="00AE3E81" w:rsidRPr="009F54D5">
        <w:rPr>
          <w:rFonts w:ascii="Times New Roman" w:hAnsi="Times New Roman"/>
        </w:rPr>
        <w:t xml:space="preserve"> straipsnio </w:t>
      </w:r>
      <w:r w:rsidR="00845F56" w:rsidRPr="009F54D5">
        <w:rPr>
          <w:rFonts w:ascii="Times New Roman" w:hAnsi="Times New Roman"/>
        </w:rPr>
        <w:t>2</w:t>
      </w:r>
      <w:r w:rsidR="00AE3E81" w:rsidRPr="009F54D5">
        <w:rPr>
          <w:rFonts w:ascii="Times New Roman" w:hAnsi="Times New Roman"/>
        </w:rPr>
        <w:t xml:space="preserve"> dalies </w:t>
      </w:r>
      <w:r w:rsidR="00845F56" w:rsidRPr="009F54D5">
        <w:rPr>
          <w:rFonts w:ascii="Times New Roman" w:hAnsi="Times New Roman"/>
        </w:rPr>
        <w:t>9</w:t>
      </w:r>
      <w:r w:rsidR="00AE3E81" w:rsidRPr="009F54D5">
        <w:rPr>
          <w:rFonts w:ascii="Times New Roman" w:hAnsi="Times New Roman"/>
        </w:rPr>
        <w:t xml:space="preserve"> punkt</w:t>
      </w:r>
      <w:r w:rsidR="00845F56" w:rsidRPr="009F54D5">
        <w:rPr>
          <w:rFonts w:ascii="Times New Roman" w:hAnsi="Times New Roman"/>
        </w:rPr>
        <w:t>u</w:t>
      </w:r>
      <w:r w:rsidR="00AE3E81" w:rsidRPr="009F54D5">
        <w:rPr>
          <w:rFonts w:ascii="Times New Roman" w:hAnsi="Times New Roman"/>
        </w:rPr>
        <w:t>,</w:t>
      </w:r>
      <w:r w:rsidR="006E049B" w:rsidRPr="009F54D5">
        <w:rPr>
          <w:rFonts w:ascii="Times New Roman" w:hAnsi="Times New Roman"/>
        </w:rPr>
        <w:t xml:space="preserve"> </w:t>
      </w:r>
      <w:r w:rsidR="005124B0" w:rsidRPr="009F54D5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9F54D5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 w:rsidRPr="009F54D5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9F54D5">
        <w:rPr>
          <w:rFonts w:ascii="Times New Roman" w:hAnsi="Times New Roman"/>
          <w:szCs w:val="24"/>
        </w:rPr>
        <w:t>tvarkos aprašo, patvirtinto</w:t>
      </w:r>
      <w:r w:rsidR="006E049B" w:rsidRPr="009F54D5">
        <w:rPr>
          <w:rFonts w:ascii="Times New Roman" w:hAnsi="Times New Roman"/>
        </w:rPr>
        <w:t xml:space="preserve"> Lietuvos Respublikos Vyriausybės </w:t>
      </w:r>
      <w:r w:rsidR="006E049B" w:rsidRPr="009F54D5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 w:rsidRPr="009F54D5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9F54D5">
        <w:rPr>
          <w:rFonts w:ascii="Times New Roman" w:hAnsi="Times New Roman"/>
          <w:szCs w:val="24"/>
        </w:rPr>
        <w:t>tvarkos aprašo patvirtinimo“</w:t>
      </w:r>
      <w:r w:rsidR="006E049B" w:rsidRPr="009F54D5">
        <w:rPr>
          <w:rFonts w:ascii="Times New Roman" w:hAnsi="Times New Roman"/>
        </w:rPr>
        <w:t>,</w:t>
      </w:r>
      <w:r w:rsidR="00277D01" w:rsidRPr="009F54D5">
        <w:rPr>
          <w:rFonts w:ascii="Times New Roman" w:hAnsi="Times New Roman"/>
        </w:rPr>
        <w:t xml:space="preserve"> </w:t>
      </w:r>
      <w:r w:rsidR="00A835F2" w:rsidRPr="009F54D5">
        <w:rPr>
          <w:rFonts w:ascii="Times New Roman" w:hAnsi="Times New Roman"/>
        </w:rPr>
        <w:t>9</w:t>
      </w:r>
      <w:r w:rsidR="005124B0" w:rsidRPr="009F54D5">
        <w:rPr>
          <w:rFonts w:ascii="Times New Roman" w:hAnsi="Times New Roman"/>
          <w:szCs w:val="24"/>
        </w:rPr>
        <w:t>.1 papunkčiu</w:t>
      </w:r>
      <w:r w:rsidR="009F54D5" w:rsidRPr="009F54D5">
        <w:rPr>
          <w:rFonts w:ascii="Times New Roman" w:hAnsi="Times New Roman"/>
          <w:szCs w:val="24"/>
        </w:rPr>
        <w:t xml:space="preserve">, </w:t>
      </w:r>
      <w:r w:rsidR="009F54D5" w:rsidRPr="009F54D5">
        <w:rPr>
          <w:rFonts w:ascii="Times New Roman" w:hAnsi="Times New Roman"/>
        </w:rPr>
        <w:t>Šakių rajono savivaldybės mero 2025 m. lapkričio 12 d. potvarkio Nr. MAK-105 „Dėl kasmetinių atostogų suteikimo Raimondui Januševičiui“ 2 punktu</w:t>
      </w:r>
      <w:r w:rsidR="00024CCE" w:rsidRPr="009F54D5">
        <w:rPr>
          <w:rFonts w:ascii="Times New Roman" w:hAnsi="Times New Roman"/>
          <w:szCs w:val="24"/>
        </w:rPr>
        <w:t xml:space="preserve"> </w:t>
      </w:r>
      <w:r w:rsidR="005124B0" w:rsidRPr="009F54D5">
        <w:rPr>
          <w:rFonts w:ascii="Times New Roman" w:hAnsi="Times New Roman"/>
        </w:rPr>
        <w:t xml:space="preserve">bei atsižvelgdamas į tai, kad Šakių rajono savivaldybei priklauso 490053 vnt. uždarosios akcinės bendrovės „Šakių šilumos tinklai“ akcijų, kurios suteikia 100 proc. balsų, </w:t>
      </w:r>
      <w:r w:rsidR="005124B0" w:rsidRPr="009F54D5">
        <w:rPr>
          <w:rFonts w:ascii="Times New Roman" w:hAnsi="Times New Roman"/>
          <w:szCs w:val="24"/>
        </w:rPr>
        <w:t>ir į uždarosios akcinės bendrovės „Šakių šilumos tinklai“ 202</w:t>
      </w:r>
      <w:r w:rsidR="006E2C42" w:rsidRPr="009F54D5">
        <w:rPr>
          <w:rFonts w:ascii="Times New Roman" w:hAnsi="Times New Roman"/>
          <w:szCs w:val="24"/>
        </w:rPr>
        <w:t>5</w:t>
      </w:r>
      <w:r w:rsidR="005124B0" w:rsidRPr="009F54D5">
        <w:rPr>
          <w:rFonts w:ascii="Times New Roman" w:hAnsi="Times New Roman"/>
          <w:szCs w:val="24"/>
        </w:rPr>
        <w:t xml:space="preserve"> m. </w:t>
      </w:r>
      <w:r w:rsidR="003E535D" w:rsidRPr="009F54D5">
        <w:rPr>
          <w:rFonts w:ascii="Times New Roman" w:hAnsi="Times New Roman"/>
          <w:szCs w:val="24"/>
        </w:rPr>
        <w:t xml:space="preserve">lapkričio </w:t>
      </w:r>
      <w:r w:rsidR="006E2C42" w:rsidRPr="009F54D5">
        <w:rPr>
          <w:rFonts w:ascii="Times New Roman" w:hAnsi="Times New Roman"/>
          <w:szCs w:val="24"/>
        </w:rPr>
        <w:t>2</w:t>
      </w:r>
      <w:r w:rsidR="003E535D" w:rsidRPr="009F54D5">
        <w:rPr>
          <w:rFonts w:ascii="Times New Roman" w:hAnsi="Times New Roman"/>
          <w:szCs w:val="24"/>
        </w:rPr>
        <w:t>8</w:t>
      </w:r>
      <w:r w:rsidR="005124B0" w:rsidRPr="009F54D5">
        <w:rPr>
          <w:rFonts w:ascii="Times New Roman" w:hAnsi="Times New Roman"/>
          <w:szCs w:val="24"/>
        </w:rPr>
        <w:t xml:space="preserve"> d. raštą Nr. R-</w:t>
      </w:r>
      <w:r w:rsidR="006E2C42" w:rsidRPr="009F54D5">
        <w:rPr>
          <w:rFonts w:ascii="Times New Roman" w:hAnsi="Times New Roman"/>
          <w:szCs w:val="24"/>
        </w:rPr>
        <w:t>201</w:t>
      </w:r>
      <w:r w:rsidR="005124B0" w:rsidRPr="009F54D5">
        <w:rPr>
          <w:rFonts w:ascii="Times New Roman" w:hAnsi="Times New Roman"/>
          <w:szCs w:val="24"/>
        </w:rPr>
        <w:t xml:space="preserve"> „Dėl audito paslaugų atlikimo“:</w:t>
      </w:r>
    </w:p>
    <w:p w14:paraId="715B1873" w14:textId="43BB62F3" w:rsidR="005124B0" w:rsidRPr="009F54D5" w:rsidRDefault="005124B0" w:rsidP="003E535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F54D5">
        <w:rPr>
          <w:rFonts w:ascii="Times New Roman" w:hAnsi="Times New Roman"/>
          <w:szCs w:val="24"/>
        </w:rPr>
        <w:tab/>
        <w:t xml:space="preserve">1. </w:t>
      </w:r>
      <w:r w:rsidRPr="009F54D5">
        <w:rPr>
          <w:rFonts w:ascii="Times New Roman" w:hAnsi="Times New Roman"/>
          <w:spacing w:val="60"/>
          <w:szCs w:val="24"/>
        </w:rPr>
        <w:t>Išrenku</w:t>
      </w:r>
      <w:r w:rsidRPr="009F54D5">
        <w:rPr>
          <w:rFonts w:ascii="Times New Roman" w:hAnsi="Times New Roman"/>
          <w:szCs w:val="24"/>
        </w:rPr>
        <w:t xml:space="preserve"> </w:t>
      </w:r>
      <w:r w:rsidR="00AD0EA0" w:rsidRPr="009F54D5">
        <w:rPr>
          <w:rFonts w:ascii="Times New Roman" w:hAnsi="Times New Roman"/>
        </w:rPr>
        <w:t>UAB „Apskaitos ir mokesčių konsultacijos“</w:t>
      </w:r>
      <w:r w:rsidR="00AD0EA0" w:rsidRPr="009F54D5">
        <w:rPr>
          <w:rFonts w:ascii="Times New Roman" w:hAnsi="Times New Roman"/>
          <w:szCs w:val="24"/>
        </w:rPr>
        <w:t xml:space="preserve"> (kodas 125654457)</w:t>
      </w:r>
      <w:r w:rsidR="00C53CA7" w:rsidRPr="009F54D5">
        <w:rPr>
          <w:rFonts w:ascii="Times New Roman" w:hAnsi="Times New Roman"/>
          <w:szCs w:val="24"/>
        </w:rPr>
        <w:t xml:space="preserve"> audito </w:t>
      </w:r>
      <w:r w:rsidRPr="009F54D5">
        <w:rPr>
          <w:rFonts w:ascii="Times New Roman" w:hAnsi="Times New Roman"/>
          <w:szCs w:val="24"/>
        </w:rPr>
        <w:t>įmone, atliksiančia uždarosios akcinės bendrovės „Šakių šilumos tinklai“ 202</w:t>
      </w:r>
      <w:r w:rsidR="006E2C42" w:rsidRPr="009F54D5">
        <w:rPr>
          <w:rFonts w:ascii="Times New Roman" w:hAnsi="Times New Roman"/>
          <w:szCs w:val="24"/>
        </w:rPr>
        <w:t>5</w:t>
      </w:r>
      <w:r w:rsidRPr="009F54D5">
        <w:rPr>
          <w:rFonts w:ascii="Times New Roman" w:hAnsi="Times New Roman"/>
          <w:szCs w:val="24"/>
        </w:rPr>
        <w:t xml:space="preserve"> </w:t>
      </w:r>
      <w:r w:rsidR="006E2C42" w:rsidRPr="009F54D5">
        <w:rPr>
          <w:rFonts w:ascii="Times New Roman" w:hAnsi="Times New Roman"/>
          <w:szCs w:val="24"/>
        </w:rPr>
        <w:t xml:space="preserve">ir 2026 </w:t>
      </w:r>
      <w:r w:rsidRPr="009F54D5">
        <w:rPr>
          <w:rFonts w:ascii="Times New Roman" w:hAnsi="Times New Roman"/>
          <w:szCs w:val="24"/>
        </w:rPr>
        <w:t>metų finansinių ataskaitų rinkinio auditą bei reguliuojamos veiklos</w:t>
      </w:r>
      <w:r w:rsidR="002848D9">
        <w:rPr>
          <w:rFonts w:ascii="Times New Roman" w:hAnsi="Times New Roman"/>
          <w:szCs w:val="24"/>
        </w:rPr>
        <w:t xml:space="preserve"> ataskaitų </w:t>
      </w:r>
      <w:r w:rsidRPr="009F54D5">
        <w:rPr>
          <w:rFonts w:ascii="Times New Roman" w:hAnsi="Times New Roman"/>
          <w:szCs w:val="24"/>
        </w:rPr>
        <w:t>patikrą.</w:t>
      </w:r>
    </w:p>
    <w:p w14:paraId="42CE695C" w14:textId="4EC5E5D1" w:rsidR="005124B0" w:rsidRPr="009F54D5" w:rsidRDefault="005124B0" w:rsidP="003E535D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9F54D5">
        <w:rPr>
          <w:rFonts w:ascii="Times New Roman" w:hAnsi="Times New Roman"/>
          <w:szCs w:val="24"/>
        </w:rPr>
        <w:tab/>
        <w:t xml:space="preserve">2. </w:t>
      </w:r>
      <w:r w:rsidRPr="009F54D5">
        <w:rPr>
          <w:rFonts w:ascii="Times New Roman" w:hAnsi="Times New Roman"/>
          <w:spacing w:val="60"/>
          <w:szCs w:val="24"/>
        </w:rPr>
        <w:t>Nustatau</w:t>
      </w:r>
      <w:r w:rsidRPr="009F54D5">
        <w:rPr>
          <w:rFonts w:ascii="Times New Roman" w:hAnsi="Times New Roman"/>
          <w:szCs w:val="24"/>
        </w:rPr>
        <w:t>, jog už audito paslaugas apmoka uždaroji akcinė bendrovė „Šakių šilumos tinklai“.</w:t>
      </w: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2D177F9" w14:textId="77777777" w:rsidR="009F54D5" w:rsidRPr="009F54D5" w:rsidRDefault="009F54D5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DB645A3" w14:textId="6CB9F896" w:rsidR="00006C6C" w:rsidRPr="009F54D5" w:rsidRDefault="003E535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9F54D5">
        <w:rPr>
          <w:rFonts w:ascii="Times New Roman" w:hAnsi="Times New Roman"/>
          <w:lang w:val="pt-BR"/>
        </w:rPr>
        <w:t xml:space="preserve">Savivaldybės </w:t>
      </w:r>
      <w:r w:rsidR="006E2C42" w:rsidRPr="009F54D5">
        <w:rPr>
          <w:rFonts w:ascii="Times New Roman" w:hAnsi="Times New Roman"/>
          <w:lang w:val="pt-BR"/>
        </w:rPr>
        <w:t>vice</w:t>
      </w:r>
      <w:r w:rsidRPr="009F54D5">
        <w:rPr>
          <w:rFonts w:ascii="Times New Roman" w:hAnsi="Times New Roman"/>
          <w:lang w:val="pt-BR"/>
        </w:rPr>
        <w:t>meras</w:t>
      </w:r>
      <w:r w:rsidR="00006C6C" w:rsidRPr="009F54D5">
        <w:rPr>
          <w:rFonts w:ascii="Times New Roman" w:hAnsi="Times New Roman"/>
          <w:lang w:val="pt-BR"/>
        </w:rPr>
        <w:t>,</w:t>
      </w:r>
    </w:p>
    <w:p w14:paraId="0B985EB4" w14:textId="779A1238" w:rsidR="00E7461B" w:rsidRPr="009F54D5" w:rsidRDefault="00006C6C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9F54D5">
        <w:rPr>
          <w:rFonts w:ascii="Times New Roman" w:hAnsi="Times New Roman"/>
          <w:lang w:val="pt-BR"/>
        </w:rPr>
        <w:t>pavaduojantis savivaldybės merą</w:t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  <w:t>Egidijus Peleckis</w:t>
      </w: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EC4465" w14:textId="77777777" w:rsidR="009F54D5" w:rsidRPr="009F54D5" w:rsidRDefault="009F54D5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F7A906D" w14:textId="77777777" w:rsidR="00A7316D" w:rsidRPr="009F54D5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30B605D" w14:textId="77777777" w:rsidR="00006C6C" w:rsidRPr="009F54D5" w:rsidRDefault="00006C6C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5D1C751E" w:rsidR="00E7461B" w:rsidRPr="009F54D5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F54D5">
        <w:rPr>
          <w:rFonts w:ascii="Times New Roman" w:hAnsi="Times New Roman"/>
          <w:szCs w:val="24"/>
        </w:rPr>
        <w:t>Parengė</w:t>
      </w:r>
      <w:r w:rsidRPr="009F54D5">
        <w:rPr>
          <w:rFonts w:ascii="Times New Roman" w:hAnsi="Times New Roman"/>
          <w:szCs w:val="24"/>
        </w:rPr>
        <w:tab/>
      </w:r>
    </w:p>
    <w:p w14:paraId="309D49ED" w14:textId="77777777" w:rsidR="00E7461B" w:rsidRPr="009F54D5" w:rsidRDefault="00E7461B" w:rsidP="00E7461B">
      <w:pPr>
        <w:overflowPunct w:val="0"/>
        <w:rPr>
          <w:rFonts w:ascii="Times New Roman" w:hAnsi="Times New Roman"/>
          <w:szCs w:val="24"/>
        </w:rPr>
      </w:pPr>
      <w:r w:rsidRPr="009F54D5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9F54D5" w:rsidRDefault="00E7461B" w:rsidP="00E7461B">
      <w:pPr>
        <w:overflowPunct w:val="0"/>
        <w:rPr>
          <w:rFonts w:ascii="Times New Roman" w:hAnsi="Times New Roman"/>
          <w:szCs w:val="24"/>
        </w:rPr>
      </w:pPr>
      <w:r w:rsidRPr="009F54D5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9F54D5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9F54D5" w:rsidRDefault="00E7461B" w:rsidP="00E7461B">
      <w:pPr>
        <w:overflowPunct w:val="0"/>
        <w:rPr>
          <w:rFonts w:ascii="Times New Roman" w:hAnsi="Times New Roman"/>
          <w:szCs w:val="24"/>
        </w:rPr>
      </w:pPr>
      <w:r w:rsidRPr="009F54D5">
        <w:rPr>
          <w:rFonts w:ascii="Times New Roman" w:hAnsi="Times New Roman"/>
          <w:szCs w:val="24"/>
        </w:rPr>
        <w:t>Irmunda Čepulionienė</w:t>
      </w:r>
    </w:p>
    <w:p w14:paraId="19911E12" w14:textId="1495B12E" w:rsidR="00E7461B" w:rsidRPr="009F54D5" w:rsidRDefault="00E7461B" w:rsidP="006156B2">
      <w:pPr>
        <w:overflowPunct w:val="0"/>
        <w:rPr>
          <w:rFonts w:ascii="Times New Roman" w:hAnsi="Times New Roman"/>
          <w:szCs w:val="24"/>
        </w:rPr>
      </w:pPr>
      <w:r w:rsidRPr="009F54D5">
        <w:rPr>
          <w:rFonts w:ascii="Times New Roman" w:hAnsi="Times New Roman"/>
        </w:rPr>
        <w:t>20</w:t>
      </w:r>
      <w:r w:rsidR="009557AA" w:rsidRPr="009F54D5">
        <w:rPr>
          <w:rFonts w:ascii="Times New Roman" w:hAnsi="Times New Roman"/>
        </w:rPr>
        <w:t>2</w:t>
      </w:r>
      <w:r w:rsidR="006E2C42" w:rsidRPr="009F54D5">
        <w:rPr>
          <w:rFonts w:ascii="Times New Roman" w:hAnsi="Times New Roman"/>
        </w:rPr>
        <w:t>5</w:t>
      </w:r>
      <w:r w:rsidRPr="009F54D5">
        <w:rPr>
          <w:rFonts w:ascii="Times New Roman" w:hAnsi="Times New Roman"/>
        </w:rPr>
        <w:t>-</w:t>
      </w:r>
      <w:r w:rsidR="00A7316D" w:rsidRPr="009F54D5">
        <w:rPr>
          <w:rFonts w:ascii="Times New Roman" w:hAnsi="Times New Roman"/>
        </w:rPr>
        <w:t>1</w:t>
      </w:r>
      <w:r w:rsidR="00894E32">
        <w:rPr>
          <w:rFonts w:ascii="Times New Roman" w:hAnsi="Times New Roman"/>
        </w:rPr>
        <w:t>2</w:t>
      </w:r>
      <w:r w:rsidR="00D76AF6" w:rsidRPr="009F54D5">
        <w:rPr>
          <w:rFonts w:ascii="Times New Roman" w:hAnsi="Times New Roman"/>
        </w:rPr>
        <w:t>-</w:t>
      </w:r>
      <w:r w:rsidR="00894E32">
        <w:rPr>
          <w:rFonts w:ascii="Times New Roman" w:hAnsi="Times New Roman"/>
        </w:rPr>
        <w:t>01</w:t>
      </w:r>
    </w:p>
    <w:sectPr w:rsidR="00E7461B" w:rsidRPr="009F54D5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DE53E" w14:textId="77777777" w:rsidR="000838EA" w:rsidRDefault="000838EA">
      <w:r>
        <w:separator/>
      </w:r>
    </w:p>
  </w:endnote>
  <w:endnote w:type="continuationSeparator" w:id="0">
    <w:p w14:paraId="66153AB6" w14:textId="77777777" w:rsidR="000838EA" w:rsidRDefault="0008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C0C14" w14:textId="77777777" w:rsidR="000838EA" w:rsidRDefault="000838EA">
      <w:r>
        <w:separator/>
      </w:r>
    </w:p>
  </w:footnote>
  <w:footnote w:type="continuationSeparator" w:id="0">
    <w:p w14:paraId="7D90C22C" w14:textId="77777777" w:rsidR="000838EA" w:rsidRDefault="00083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6C6C"/>
    <w:rsid w:val="00012C04"/>
    <w:rsid w:val="00016AB0"/>
    <w:rsid w:val="00024CCE"/>
    <w:rsid w:val="00034306"/>
    <w:rsid w:val="00051AE4"/>
    <w:rsid w:val="00072595"/>
    <w:rsid w:val="000730EC"/>
    <w:rsid w:val="00080BDE"/>
    <w:rsid w:val="000838EA"/>
    <w:rsid w:val="000D38CD"/>
    <w:rsid w:val="000E3A87"/>
    <w:rsid w:val="00117499"/>
    <w:rsid w:val="0012297D"/>
    <w:rsid w:val="001C0D71"/>
    <w:rsid w:val="001C6EA8"/>
    <w:rsid w:val="001D09C2"/>
    <w:rsid w:val="001D38EF"/>
    <w:rsid w:val="001E354E"/>
    <w:rsid w:val="001E7250"/>
    <w:rsid w:val="00230731"/>
    <w:rsid w:val="002355E8"/>
    <w:rsid w:val="00251A99"/>
    <w:rsid w:val="002765E4"/>
    <w:rsid w:val="00277D01"/>
    <w:rsid w:val="002848D9"/>
    <w:rsid w:val="0028720A"/>
    <w:rsid w:val="002C796A"/>
    <w:rsid w:val="002D3ABC"/>
    <w:rsid w:val="00310FFC"/>
    <w:rsid w:val="00313CF0"/>
    <w:rsid w:val="00330A03"/>
    <w:rsid w:val="00342D2E"/>
    <w:rsid w:val="00342E29"/>
    <w:rsid w:val="00344699"/>
    <w:rsid w:val="003A0C31"/>
    <w:rsid w:val="003B4ACC"/>
    <w:rsid w:val="003C3293"/>
    <w:rsid w:val="003E13CC"/>
    <w:rsid w:val="003E535D"/>
    <w:rsid w:val="003F491F"/>
    <w:rsid w:val="003F7F58"/>
    <w:rsid w:val="00424B98"/>
    <w:rsid w:val="00434111"/>
    <w:rsid w:val="00435ADB"/>
    <w:rsid w:val="0049777F"/>
    <w:rsid w:val="004A3F36"/>
    <w:rsid w:val="004B449C"/>
    <w:rsid w:val="004E4361"/>
    <w:rsid w:val="004E53DB"/>
    <w:rsid w:val="005124B0"/>
    <w:rsid w:val="00521D86"/>
    <w:rsid w:val="00524F6C"/>
    <w:rsid w:val="00556FAD"/>
    <w:rsid w:val="00564BAF"/>
    <w:rsid w:val="00570A52"/>
    <w:rsid w:val="005737FE"/>
    <w:rsid w:val="00583E25"/>
    <w:rsid w:val="005D1467"/>
    <w:rsid w:val="00610881"/>
    <w:rsid w:val="006156B2"/>
    <w:rsid w:val="00624C4D"/>
    <w:rsid w:val="00634173"/>
    <w:rsid w:val="00635968"/>
    <w:rsid w:val="006C37FF"/>
    <w:rsid w:val="006C6A50"/>
    <w:rsid w:val="006E049B"/>
    <w:rsid w:val="006E2C42"/>
    <w:rsid w:val="006E5F09"/>
    <w:rsid w:val="006F5D12"/>
    <w:rsid w:val="0070001E"/>
    <w:rsid w:val="00730A8F"/>
    <w:rsid w:val="007757D1"/>
    <w:rsid w:val="0078655D"/>
    <w:rsid w:val="007D40FB"/>
    <w:rsid w:val="00830F3F"/>
    <w:rsid w:val="008337C1"/>
    <w:rsid w:val="00837DDD"/>
    <w:rsid w:val="00845F56"/>
    <w:rsid w:val="008466F0"/>
    <w:rsid w:val="00885E31"/>
    <w:rsid w:val="00894E32"/>
    <w:rsid w:val="008C1B78"/>
    <w:rsid w:val="008D7A2A"/>
    <w:rsid w:val="008E17F3"/>
    <w:rsid w:val="008E587F"/>
    <w:rsid w:val="008F4809"/>
    <w:rsid w:val="008F59B9"/>
    <w:rsid w:val="009212E9"/>
    <w:rsid w:val="00927D47"/>
    <w:rsid w:val="0093497E"/>
    <w:rsid w:val="00937192"/>
    <w:rsid w:val="00943B41"/>
    <w:rsid w:val="009557AA"/>
    <w:rsid w:val="009604BF"/>
    <w:rsid w:val="0098205C"/>
    <w:rsid w:val="009B06F0"/>
    <w:rsid w:val="009C1A78"/>
    <w:rsid w:val="009C4EAB"/>
    <w:rsid w:val="009F065C"/>
    <w:rsid w:val="009F54D5"/>
    <w:rsid w:val="00A13D58"/>
    <w:rsid w:val="00A277E3"/>
    <w:rsid w:val="00A46239"/>
    <w:rsid w:val="00A53473"/>
    <w:rsid w:val="00A7316D"/>
    <w:rsid w:val="00A835F2"/>
    <w:rsid w:val="00AA62BE"/>
    <w:rsid w:val="00AB5948"/>
    <w:rsid w:val="00AD0EA0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148B6"/>
    <w:rsid w:val="00C2225A"/>
    <w:rsid w:val="00C357A2"/>
    <w:rsid w:val="00C4763E"/>
    <w:rsid w:val="00C53CA7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46ABD"/>
    <w:rsid w:val="00E511A7"/>
    <w:rsid w:val="00E53916"/>
    <w:rsid w:val="00E7461B"/>
    <w:rsid w:val="00E918BB"/>
    <w:rsid w:val="00E91B54"/>
    <w:rsid w:val="00ED113F"/>
    <w:rsid w:val="00EE2CE3"/>
    <w:rsid w:val="00F01EF6"/>
    <w:rsid w:val="00F17145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26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2025-11-28T12:31:00Z</cp:lastPrinted>
  <dcterms:created xsi:type="dcterms:W3CDTF">2025-11-28T12:17:00Z</dcterms:created>
  <dcterms:modified xsi:type="dcterms:W3CDTF">2025-12-01T06:18:00Z</dcterms:modified>
</cp:coreProperties>
</file>