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6D58F3A2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2674A2">
        <w:rPr>
          <w:b/>
          <w:lang w:val="lt-LT"/>
        </w:rPr>
        <w:t xml:space="preserve">ŠAKIŲ RAJONO SAVIVALDYBĖS </w:t>
      </w:r>
      <w:r w:rsidR="00107C1B">
        <w:rPr>
          <w:b/>
          <w:lang w:val="lt-LT"/>
        </w:rPr>
        <w:t>MERO 2025 M. SPALIO 30 D. POTVARKIO NR. MT</w:t>
      </w:r>
      <w:r w:rsidR="008E2E84">
        <w:rPr>
          <w:b/>
          <w:lang w:val="lt-LT"/>
        </w:rPr>
        <w:t>-</w:t>
      </w:r>
      <w:r w:rsidR="00107C1B">
        <w:rPr>
          <w:b/>
          <w:lang w:val="lt-LT"/>
        </w:rPr>
        <w:t>453 „DĖL B</w:t>
      </w:r>
      <w:r w:rsidR="00000C8B">
        <w:rPr>
          <w:b/>
          <w:lang w:val="lt-LT"/>
        </w:rPr>
        <w:t xml:space="preserve">IUDŽETINIŲ ĮSTAIGŲ DARBO UŽMOKESČIO FONDO </w:t>
      </w:r>
      <w:r w:rsidR="001033E5">
        <w:rPr>
          <w:b/>
          <w:lang w:val="lt-LT"/>
        </w:rPr>
        <w:t>202</w:t>
      </w:r>
      <w:r w:rsidR="00944EE1">
        <w:rPr>
          <w:b/>
          <w:lang w:val="lt-LT"/>
        </w:rPr>
        <w:t>5</w:t>
      </w:r>
      <w:r w:rsidR="001033E5">
        <w:rPr>
          <w:b/>
          <w:lang w:val="lt-LT"/>
        </w:rPr>
        <w:t xml:space="preserve"> METAIS </w:t>
      </w:r>
      <w:r w:rsidR="00686711">
        <w:rPr>
          <w:b/>
          <w:lang w:val="lt-LT"/>
        </w:rPr>
        <w:t>PATVIRTINIMO</w:t>
      </w:r>
      <w:r w:rsidR="00107C1B">
        <w:rPr>
          <w:b/>
        </w:rPr>
        <w:t>” PAKEITIMO</w:t>
      </w:r>
      <w:r w:rsidR="00686711">
        <w:rPr>
          <w:b/>
          <w:lang w:val="lt-LT"/>
        </w:rPr>
        <w:t xml:space="preserve"> </w:t>
      </w:r>
    </w:p>
    <w:p w14:paraId="421F9554" w14:textId="77777777" w:rsidR="008E2E84" w:rsidRPr="008E2E84" w:rsidRDefault="008E2E84" w:rsidP="008E2E84">
      <w:pPr>
        <w:rPr>
          <w:lang w:val="lt-LT"/>
        </w:rPr>
      </w:pPr>
    </w:p>
    <w:p w14:paraId="39BD145F" w14:textId="76DFF034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944EE1">
        <w:rPr>
          <w:rFonts w:ascii="Times New Roman" w:hAnsi="Times New Roman"/>
          <w:sz w:val="24"/>
          <w:szCs w:val="24"/>
          <w:lang w:val="lt-LT"/>
        </w:rPr>
        <w:t>5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4D6A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E2E84">
        <w:rPr>
          <w:rFonts w:ascii="Times New Roman" w:hAnsi="Times New Roman"/>
          <w:sz w:val="24"/>
          <w:szCs w:val="24"/>
          <w:lang w:val="lt-LT"/>
        </w:rPr>
        <w:t>gruodžio</w:t>
      </w:r>
      <w:r w:rsidR="004D6A2D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53B64">
        <w:rPr>
          <w:rFonts w:ascii="Times New Roman" w:hAnsi="Times New Roman"/>
          <w:sz w:val="24"/>
          <w:szCs w:val="24"/>
          <w:lang w:val="lt-LT"/>
        </w:rPr>
        <w:t>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  <w:r w:rsidR="00944EE1">
        <w:rPr>
          <w:rFonts w:ascii="Times New Roman" w:hAnsi="Times New Roman"/>
          <w:bCs/>
          <w:sz w:val="24"/>
          <w:lang w:val="lt-LT"/>
        </w:rPr>
        <w:t xml:space="preserve"> 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FA9F140" w14:textId="51F94D52" w:rsidR="00000C8B" w:rsidRPr="001E4FB8" w:rsidRDefault="00000C8B" w:rsidP="003C7555">
      <w:pPr>
        <w:tabs>
          <w:tab w:val="left" w:pos="851"/>
          <w:tab w:val="left" w:pos="6804"/>
        </w:tabs>
        <w:jc w:val="both"/>
        <w:rPr>
          <w:rFonts w:ascii="Times New Roman" w:hAnsi="Times New Roman"/>
          <w:color w:val="FF0000"/>
          <w:sz w:val="24"/>
          <w:lang w:val="lt-LT"/>
        </w:rPr>
      </w:pPr>
    </w:p>
    <w:p w14:paraId="3266C5F2" w14:textId="0B16A828" w:rsidR="00637721" w:rsidRDefault="00610433" w:rsidP="008E2E84">
      <w:pPr>
        <w:tabs>
          <w:tab w:val="left" w:pos="851"/>
          <w:tab w:val="left" w:pos="6804"/>
        </w:tabs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P a k e i č i u </w:t>
      </w:r>
      <w:r w:rsidR="003C7555">
        <w:rPr>
          <w:rFonts w:ascii="Times New Roman" w:hAnsi="Times New Roman"/>
          <w:sz w:val="24"/>
          <w:lang w:val="lt-LT"/>
        </w:rPr>
        <w:t xml:space="preserve">Šakių rajono savivaldybės </w:t>
      </w:r>
      <w:r>
        <w:rPr>
          <w:rFonts w:ascii="Times New Roman" w:hAnsi="Times New Roman"/>
          <w:sz w:val="24"/>
          <w:lang w:val="lt-LT"/>
        </w:rPr>
        <w:t>mero 2025 m. spalio 30 d. potvarkio Nr. MT-453 „Dėl biudžetinių įstaigų darbo užmokesčio fondo 2025 metais patvirtinimo“ 1 punktą ir išdėstau jį taip</w:t>
      </w:r>
      <w:r>
        <w:rPr>
          <w:rFonts w:ascii="Times New Roman" w:hAnsi="Times New Roman"/>
          <w:sz w:val="24"/>
        </w:rPr>
        <w:t>:</w:t>
      </w:r>
      <w:r w:rsidR="00000C8B">
        <w:rPr>
          <w:rFonts w:ascii="Times New Roman" w:hAnsi="Times New Roman"/>
          <w:sz w:val="24"/>
          <w:lang w:val="lt-LT"/>
        </w:rPr>
        <w:t xml:space="preserve">  </w:t>
      </w:r>
    </w:p>
    <w:p w14:paraId="681554F0" w14:textId="4FCA025D" w:rsidR="00B7629C" w:rsidRDefault="00B7629C" w:rsidP="00B7629C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 ,,</w:t>
      </w:r>
      <w:r w:rsidR="00105A58">
        <w:rPr>
          <w:rFonts w:ascii="Times New Roman" w:hAnsi="Times New Roman"/>
          <w:sz w:val="24"/>
          <w:lang w:val="lt-LT"/>
        </w:rPr>
        <w:t xml:space="preserve">1. </w:t>
      </w:r>
      <w:r>
        <w:rPr>
          <w:rFonts w:ascii="Times New Roman" w:hAnsi="Times New Roman"/>
          <w:sz w:val="24"/>
          <w:lang w:val="lt-LT"/>
        </w:rPr>
        <w:t>T v i r t i n u darbo užmokesčio fondą biudžetinėms įstaigoms:</w:t>
      </w:r>
    </w:p>
    <w:p w14:paraId="0DE1B599" w14:textId="349EA0CC" w:rsidR="007F70F8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85"/>
        <w:gridCol w:w="7048"/>
        <w:gridCol w:w="1596"/>
      </w:tblGrid>
      <w:tr w:rsidR="007F70F8" w14:paraId="185EFD3D" w14:textId="77777777" w:rsidTr="00D56023">
        <w:tc>
          <w:tcPr>
            <w:tcW w:w="988" w:type="dxa"/>
          </w:tcPr>
          <w:p w14:paraId="4A1DA079" w14:textId="048836BF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091" w:type="dxa"/>
          </w:tcPr>
          <w:p w14:paraId="6DA22A1B" w14:textId="23B46203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BF14B9" w:rsidRPr="00BF14B9" w14:paraId="128E3238" w14:textId="77777777" w:rsidTr="00D56023">
        <w:tc>
          <w:tcPr>
            <w:tcW w:w="988" w:type="dxa"/>
          </w:tcPr>
          <w:p w14:paraId="0F25DD30" w14:textId="41891773" w:rsidR="007F70F8" w:rsidRDefault="007F70F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1.</w:t>
            </w:r>
          </w:p>
        </w:tc>
        <w:tc>
          <w:tcPr>
            <w:tcW w:w="7091" w:type="dxa"/>
          </w:tcPr>
          <w:p w14:paraId="3AA3391E" w14:textId="6F013F01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182C0CD6" w:rsidR="007F70F8" w:rsidRPr="00BF14B9" w:rsidRDefault="00A106DB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6736</w:t>
            </w:r>
            <w:r w:rsidR="00D73D37"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27057</w:t>
            </w:r>
          </w:p>
        </w:tc>
      </w:tr>
      <w:tr w:rsidR="00BF14B9" w:rsidRPr="00BF14B9" w14:paraId="2AF06F95" w14:textId="77777777" w:rsidTr="00D56023">
        <w:tc>
          <w:tcPr>
            <w:tcW w:w="988" w:type="dxa"/>
          </w:tcPr>
          <w:p w14:paraId="7429578C" w14:textId="43556B99" w:rsidR="007F70F8" w:rsidRDefault="007F70F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2.</w:t>
            </w:r>
          </w:p>
        </w:tc>
        <w:tc>
          <w:tcPr>
            <w:tcW w:w="7091" w:type="dxa"/>
          </w:tcPr>
          <w:p w14:paraId="71108174" w14:textId="54B502CB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6086192D" w:rsidR="007F70F8" w:rsidRPr="00BF14B9" w:rsidRDefault="007F70F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90,0</w:t>
            </w:r>
          </w:p>
        </w:tc>
      </w:tr>
      <w:tr w:rsidR="00BF14B9" w:rsidRPr="00BF14B9" w14:paraId="36051CB4" w14:textId="77777777" w:rsidTr="00D56023">
        <w:tc>
          <w:tcPr>
            <w:tcW w:w="988" w:type="dxa"/>
          </w:tcPr>
          <w:p w14:paraId="64F56205" w14:textId="3F0D97BC" w:rsidR="007F70F8" w:rsidRDefault="007F70F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3.</w:t>
            </w:r>
          </w:p>
        </w:tc>
        <w:tc>
          <w:tcPr>
            <w:tcW w:w="7091" w:type="dxa"/>
          </w:tcPr>
          <w:p w14:paraId="34BE512E" w14:textId="44FDF6DA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1380CEC2" w:rsidR="007F70F8" w:rsidRPr="00BF14B9" w:rsidRDefault="00944EE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1562</w:t>
            </w:r>
            <w:r w:rsidR="007F70F8"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026</w:t>
            </w:r>
          </w:p>
        </w:tc>
      </w:tr>
      <w:tr w:rsidR="00BF14B9" w:rsidRPr="00BF14B9" w14:paraId="00993075" w14:textId="77777777" w:rsidTr="00D56023">
        <w:tc>
          <w:tcPr>
            <w:tcW w:w="988" w:type="dxa"/>
          </w:tcPr>
          <w:p w14:paraId="7D2AEDC5" w14:textId="0782E842" w:rsidR="007F70F8" w:rsidRDefault="007F70F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4.</w:t>
            </w:r>
          </w:p>
        </w:tc>
        <w:tc>
          <w:tcPr>
            <w:tcW w:w="7091" w:type="dxa"/>
          </w:tcPr>
          <w:p w14:paraId="72F08A3C" w14:textId="7ABAB87C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4F88A22C" w:rsidR="007F70F8" w:rsidRPr="00BF14B9" w:rsidRDefault="007F70F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2</w:t>
            </w:r>
            <w:r w:rsidR="00944EE1" w:rsidRPr="00BF14B9">
              <w:rPr>
                <w:rFonts w:ascii="Times New Roman" w:hAnsi="Times New Roman"/>
                <w:sz w:val="24"/>
                <w:lang w:val="lt-LT"/>
              </w:rPr>
              <w:t>33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="00944EE1" w:rsidRPr="00BF14B9">
              <w:rPr>
                <w:rFonts w:ascii="Times New Roman" w:hAnsi="Times New Roman"/>
                <w:sz w:val="24"/>
                <w:lang w:val="lt-LT"/>
              </w:rPr>
              <w:t>45</w:t>
            </w:r>
          </w:p>
        </w:tc>
      </w:tr>
      <w:tr w:rsidR="00BF14B9" w:rsidRPr="00BF14B9" w14:paraId="7336458C" w14:textId="77777777" w:rsidTr="00D56023">
        <w:tc>
          <w:tcPr>
            <w:tcW w:w="988" w:type="dxa"/>
          </w:tcPr>
          <w:p w14:paraId="0FE4AFA8" w14:textId="4414E11A" w:rsidR="007F70F8" w:rsidRDefault="007F70F8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5.</w:t>
            </w:r>
          </w:p>
        </w:tc>
        <w:tc>
          <w:tcPr>
            <w:tcW w:w="7091" w:type="dxa"/>
          </w:tcPr>
          <w:p w14:paraId="53336785" w14:textId="127252F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47C24694" w:rsidR="007F70F8" w:rsidRPr="00BF14B9" w:rsidRDefault="00944EE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812</w:t>
            </w:r>
            <w:r w:rsidR="007F70F8"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72</w:t>
            </w:r>
          </w:p>
        </w:tc>
      </w:tr>
      <w:tr w:rsidR="00BF14B9" w:rsidRPr="00BF14B9" w14:paraId="3FEF5F77" w14:textId="77777777" w:rsidTr="00D56023">
        <w:tc>
          <w:tcPr>
            <w:tcW w:w="988" w:type="dxa"/>
          </w:tcPr>
          <w:p w14:paraId="630C2355" w14:textId="700C73F7" w:rsidR="007F70F8" w:rsidRDefault="00074D79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63B45CAA" w14:textId="1B2B7A53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173F88DD" w:rsidR="007F70F8" w:rsidRPr="00BF14B9" w:rsidRDefault="00A106DB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1918,001</w:t>
            </w:r>
          </w:p>
        </w:tc>
      </w:tr>
      <w:tr w:rsidR="00BF14B9" w:rsidRPr="00BF14B9" w14:paraId="770AFF7B" w14:textId="77777777" w:rsidTr="00D56023">
        <w:tc>
          <w:tcPr>
            <w:tcW w:w="988" w:type="dxa"/>
          </w:tcPr>
          <w:p w14:paraId="5D2E3597" w14:textId="28C9BC8C" w:rsidR="007F70F8" w:rsidRDefault="00074D79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50CAC822" w14:textId="6EA25730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67B5F692" w:rsidR="007F70F8" w:rsidRPr="00BF14B9" w:rsidRDefault="00A86F0E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2017</w:t>
            </w:r>
            <w:r w:rsidR="007F70F8"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34386</w:t>
            </w:r>
          </w:p>
        </w:tc>
      </w:tr>
      <w:tr w:rsidR="00BF14B9" w:rsidRPr="00BF14B9" w14:paraId="4F9E49FF" w14:textId="77777777" w:rsidTr="00D56023">
        <w:tc>
          <w:tcPr>
            <w:tcW w:w="988" w:type="dxa"/>
          </w:tcPr>
          <w:p w14:paraId="7BF7F7BC" w14:textId="5E531D66" w:rsidR="007F70F8" w:rsidRDefault="00074D79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8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72E7D06B" w14:textId="70F8856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42339314" w14:textId="4746A78C" w:rsidR="007F70F8" w:rsidRPr="00BF14B9" w:rsidRDefault="00880A5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1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607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328</w:t>
            </w:r>
          </w:p>
        </w:tc>
      </w:tr>
      <w:tr w:rsidR="00BF14B9" w:rsidRPr="00BF14B9" w14:paraId="24F15AB8" w14:textId="77777777" w:rsidTr="00D56023">
        <w:tc>
          <w:tcPr>
            <w:tcW w:w="988" w:type="dxa"/>
          </w:tcPr>
          <w:p w14:paraId="0C05A1A8" w14:textId="6ED54A5B" w:rsidR="007F70F8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9.</w:t>
            </w:r>
          </w:p>
        </w:tc>
        <w:tc>
          <w:tcPr>
            <w:tcW w:w="7091" w:type="dxa"/>
          </w:tcPr>
          <w:p w14:paraId="4F174F45" w14:textId="078500D6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567ECE14" w:rsidR="007F70F8" w:rsidRPr="00BF14B9" w:rsidRDefault="00944EE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3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189,6137</w:t>
            </w:r>
          </w:p>
        </w:tc>
      </w:tr>
      <w:tr w:rsidR="00BF14B9" w:rsidRPr="00BF14B9" w14:paraId="34382C98" w14:textId="77777777" w:rsidTr="00D56023">
        <w:tc>
          <w:tcPr>
            <w:tcW w:w="988" w:type="dxa"/>
          </w:tcPr>
          <w:p w14:paraId="5A32189D" w14:textId="576FAF1A" w:rsidR="007F70F8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10.</w:t>
            </w:r>
          </w:p>
        </w:tc>
        <w:tc>
          <w:tcPr>
            <w:tcW w:w="7091" w:type="dxa"/>
          </w:tcPr>
          <w:p w14:paraId="4EE71BB9" w14:textId="035DCD15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197D702A" w:rsidR="007F70F8" w:rsidRPr="00BF14B9" w:rsidRDefault="00880A5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2</w:t>
            </w:r>
            <w:r w:rsidR="00944EE1" w:rsidRPr="00BF14B9">
              <w:rPr>
                <w:rFonts w:ascii="Times New Roman" w:hAnsi="Times New Roman"/>
                <w:sz w:val="24"/>
                <w:lang w:val="lt-LT"/>
              </w:rPr>
              <w:t>5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71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85635</w:t>
            </w:r>
          </w:p>
        </w:tc>
      </w:tr>
      <w:tr w:rsidR="00BF14B9" w:rsidRPr="00BF14B9" w14:paraId="579AAFB8" w14:textId="77777777" w:rsidTr="00D56023">
        <w:tc>
          <w:tcPr>
            <w:tcW w:w="988" w:type="dxa"/>
          </w:tcPr>
          <w:p w14:paraId="7622731C" w14:textId="4AB02A5F" w:rsidR="00880A58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11.</w:t>
            </w:r>
          </w:p>
        </w:tc>
        <w:tc>
          <w:tcPr>
            <w:tcW w:w="7091" w:type="dxa"/>
          </w:tcPr>
          <w:p w14:paraId="22A6EDEA" w14:textId="71A8D4D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4BE6C44D" w:rsidR="00880A58" w:rsidRPr="00BF14B9" w:rsidRDefault="00944EE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1180</w:t>
            </w:r>
            <w:r w:rsidR="00880A58"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9258</w:t>
            </w:r>
          </w:p>
        </w:tc>
      </w:tr>
      <w:tr w:rsidR="00BF14B9" w:rsidRPr="00BF14B9" w14:paraId="155D2FDF" w14:textId="77777777" w:rsidTr="00D56023">
        <w:tc>
          <w:tcPr>
            <w:tcW w:w="988" w:type="dxa"/>
          </w:tcPr>
          <w:p w14:paraId="4F9DB135" w14:textId="196211E0" w:rsidR="00880A58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12.</w:t>
            </w:r>
          </w:p>
        </w:tc>
        <w:tc>
          <w:tcPr>
            <w:tcW w:w="7091" w:type="dxa"/>
          </w:tcPr>
          <w:p w14:paraId="6FA41817" w14:textId="24461F1D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„Šal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t</w:t>
            </w:r>
            <w:r>
              <w:rPr>
                <w:rFonts w:ascii="Times New Roman" w:hAnsi="Times New Roman"/>
                <w:sz w:val="24"/>
                <w:lang w:val="lt-LT"/>
              </w:rPr>
              <w:t>inio“ ugdymo centras</w:t>
            </w:r>
          </w:p>
        </w:tc>
        <w:tc>
          <w:tcPr>
            <w:tcW w:w="1550" w:type="dxa"/>
          </w:tcPr>
          <w:p w14:paraId="053D2265" w14:textId="36780E2A" w:rsidR="00880A58" w:rsidRPr="00BF14B9" w:rsidRDefault="00A86F0E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2005</w:t>
            </w:r>
            <w:r w:rsidR="00C54CA2"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779</w:t>
            </w:r>
          </w:p>
        </w:tc>
      </w:tr>
      <w:tr w:rsidR="00BF14B9" w:rsidRPr="00BF14B9" w14:paraId="18A95AD4" w14:textId="77777777" w:rsidTr="00D56023">
        <w:tc>
          <w:tcPr>
            <w:tcW w:w="988" w:type="dxa"/>
          </w:tcPr>
          <w:p w14:paraId="2C255B4C" w14:textId="7E4883A0" w:rsidR="00880A58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13.</w:t>
            </w:r>
          </w:p>
        </w:tc>
        <w:tc>
          <w:tcPr>
            <w:tcW w:w="7091" w:type="dxa"/>
          </w:tcPr>
          <w:p w14:paraId="302C34B3" w14:textId="5BBED3E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13BC8747" w:rsidR="00880A58" w:rsidRPr="00BF14B9" w:rsidRDefault="00531EB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8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51</w:t>
            </w:r>
            <w:r w:rsidR="00822D44"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427</w:t>
            </w:r>
          </w:p>
        </w:tc>
      </w:tr>
      <w:tr w:rsidR="00BF14B9" w:rsidRPr="00BF14B9" w14:paraId="55E08A56" w14:textId="77777777" w:rsidTr="00D56023">
        <w:tc>
          <w:tcPr>
            <w:tcW w:w="988" w:type="dxa"/>
          </w:tcPr>
          <w:p w14:paraId="5150FE83" w14:textId="4490397F" w:rsidR="00880A58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14.</w:t>
            </w:r>
          </w:p>
        </w:tc>
        <w:tc>
          <w:tcPr>
            <w:tcW w:w="7091" w:type="dxa"/>
          </w:tcPr>
          <w:p w14:paraId="2B40CF38" w14:textId="13E72C72" w:rsidR="00880A58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17E6176B" w:rsidR="00880A58" w:rsidRPr="00BF14B9" w:rsidRDefault="00531EB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22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74</w:t>
            </w:r>
            <w:r w:rsidR="00992B59">
              <w:rPr>
                <w:rFonts w:ascii="Times New Roman" w:hAnsi="Times New Roman"/>
                <w:sz w:val="24"/>
                <w:lang w:val="lt-LT"/>
              </w:rPr>
              <w:t>,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99068</w:t>
            </w:r>
          </w:p>
        </w:tc>
      </w:tr>
      <w:tr w:rsidR="00BF14B9" w:rsidRPr="00BF14B9" w14:paraId="299ED6D8" w14:textId="77777777" w:rsidTr="00395454">
        <w:trPr>
          <w:trHeight w:val="284"/>
        </w:trPr>
        <w:tc>
          <w:tcPr>
            <w:tcW w:w="988" w:type="dxa"/>
          </w:tcPr>
          <w:p w14:paraId="39DB390E" w14:textId="0E0449C2" w:rsidR="00822D44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15.</w:t>
            </w:r>
          </w:p>
        </w:tc>
        <w:tc>
          <w:tcPr>
            <w:tcW w:w="7091" w:type="dxa"/>
          </w:tcPr>
          <w:p w14:paraId="2A289E69" w14:textId="62BB916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475D9DE7" w:rsidR="00822D44" w:rsidRPr="00BF14B9" w:rsidRDefault="003F4CC8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701</w:t>
            </w:r>
            <w:r w:rsidR="00822D44"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911</w:t>
            </w:r>
          </w:p>
        </w:tc>
      </w:tr>
      <w:tr w:rsidR="00BF14B9" w:rsidRPr="00BF14B9" w14:paraId="052D93A2" w14:textId="77777777" w:rsidTr="00D56023">
        <w:tc>
          <w:tcPr>
            <w:tcW w:w="988" w:type="dxa"/>
          </w:tcPr>
          <w:p w14:paraId="63AA4B2D" w14:textId="125E5862" w:rsidR="00822D44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16.</w:t>
            </w:r>
          </w:p>
        </w:tc>
        <w:tc>
          <w:tcPr>
            <w:tcW w:w="7091" w:type="dxa"/>
          </w:tcPr>
          <w:p w14:paraId="1712FC5B" w14:textId="0DC15C1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Š</w:t>
            </w:r>
            <w:r>
              <w:rPr>
                <w:rFonts w:ascii="Times New Roman" w:hAnsi="Times New Roman"/>
                <w:sz w:val="24"/>
                <w:lang w:val="lt-LT"/>
              </w:rPr>
              <w:t>vietimo pagalbos tarnyba</w:t>
            </w:r>
          </w:p>
        </w:tc>
        <w:tc>
          <w:tcPr>
            <w:tcW w:w="1550" w:type="dxa"/>
          </w:tcPr>
          <w:p w14:paraId="4E67F4F7" w14:textId="67D3F171" w:rsidR="00822D44" w:rsidRPr="00BF14B9" w:rsidRDefault="00531EB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3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23</w:t>
            </w:r>
            <w:r w:rsidR="00992B59">
              <w:rPr>
                <w:rFonts w:ascii="Times New Roman" w:hAnsi="Times New Roman"/>
                <w:sz w:val="24"/>
                <w:lang w:val="lt-LT"/>
              </w:rPr>
              <w:t>,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02624</w:t>
            </w:r>
          </w:p>
        </w:tc>
      </w:tr>
      <w:tr w:rsidR="00BF14B9" w:rsidRPr="00BF14B9" w14:paraId="010A6CEF" w14:textId="77777777" w:rsidTr="00D56023">
        <w:tc>
          <w:tcPr>
            <w:tcW w:w="988" w:type="dxa"/>
          </w:tcPr>
          <w:p w14:paraId="122BC997" w14:textId="09B2F425" w:rsidR="00822D44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17.</w:t>
            </w:r>
          </w:p>
        </w:tc>
        <w:tc>
          <w:tcPr>
            <w:tcW w:w="7091" w:type="dxa"/>
          </w:tcPr>
          <w:p w14:paraId="34E16206" w14:textId="78C178BC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Kukarskės globos namai</w:t>
            </w:r>
          </w:p>
        </w:tc>
        <w:tc>
          <w:tcPr>
            <w:tcW w:w="1550" w:type="dxa"/>
          </w:tcPr>
          <w:p w14:paraId="457A548D" w14:textId="4CD8F209" w:rsidR="00822D44" w:rsidRPr="00BF14B9" w:rsidRDefault="00395454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70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6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930</w:t>
            </w:r>
          </w:p>
        </w:tc>
      </w:tr>
      <w:tr w:rsidR="00BF14B9" w:rsidRPr="00BF14B9" w14:paraId="4543EE1B" w14:textId="77777777" w:rsidTr="00D56023">
        <w:tc>
          <w:tcPr>
            <w:tcW w:w="988" w:type="dxa"/>
          </w:tcPr>
          <w:p w14:paraId="3A830669" w14:textId="63F1BC28" w:rsidR="00822D44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18.</w:t>
            </w:r>
          </w:p>
        </w:tc>
        <w:tc>
          <w:tcPr>
            <w:tcW w:w="7091" w:type="dxa"/>
          </w:tcPr>
          <w:p w14:paraId="4F99C0FC" w14:textId="6D6DB4C4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5C602E63" w:rsidR="00822D44" w:rsidRPr="00BF14B9" w:rsidRDefault="00531EB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2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202</w:t>
            </w:r>
            <w:r w:rsidR="00C54CA2"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51428</w:t>
            </w:r>
          </w:p>
        </w:tc>
      </w:tr>
      <w:tr w:rsidR="00BF14B9" w:rsidRPr="00BF14B9" w14:paraId="1CFD3055" w14:textId="77777777" w:rsidTr="00D56023">
        <w:tc>
          <w:tcPr>
            <w:tcW w:w="988" w:type="dxa"/>
          </w:tcPr>
          <w:p w14:paraId="6B57D542" w14:textId="0D5BCA0A" w:rsidR="00822D44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19.</w:t>
            </w:r>
          </w:p>
        </w:tc>
        <w:tc>
          <w:tcPr>
            <w:tcW w:w="7091" w:type="dxa"/>
          </w:tcPr>
          <w:p w14:paraId="239D4337" w14:textId="29A25519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016E3717" w:rsidR="00822D44" w:rsidRPr="00BF14B9" w:rsidRDefault="00531EB1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3</w:t>
            </w:r>
            <w:r w:rsidR="003F4CC8" w:rsidRPr="00BF14B9">
              <w:rPr>
                <w:rFonts w:ascii="Times New Roman" w:hAnsi="Times New Roman"/>
                <w:sz w:val="24"/>
                <w:lang w:val="lt-LT"/>
              </w:rPr>
              <w:t>36</w:t>
            </w:r>
            <w:r w:rsidR="00822D44"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 w:rsidR="003F4CC8" w:rsidRPr="00BF14B9">
              <w:rPr>
                <w:rFonts w:ascii="Times New Roman" w:hAnsi="Times New Roman"/>
                <w:sz w:val="24"/>
                <w:lang w:val="lt-LT"/>
              </w:rPr>
              <w:t>842</w:t>
            </w:r>
          </w:p>
        </w:tc>
      </w:tr>
      <w:tr w:rsidR="00BF14B9" w:rsidRPr="00BF14B9" w14:paraId="700847F1" w14:textId="77777777" w:rsidTr="00D56023">
        <w:tc>
          <w:tcPr>
            <w:tcW w:w="988" w:type="dxa"/>
          </w:tcPr>
          <w:p w14:paraId="5DB1397C" w14:textId="41C3C285" w:rsidR="003F4CC8" w:rsidRDefault="00610433" w:rsidP="001A208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20.</w:t>
            </w:r>
          </w:p>
        </w:tc>
        <w:tc>
          <w:tcPr>
            <w:tcW w:w="7091" w:type="dxa"/>
          </w:tcPr>
          <w:p w14:paraId="72F724C8" w14:textId="0BF9BCD2" w:rsidR="003F4CC8" w:rsidRPr="003F4CC8" w:rsidRDefault="003F4CC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„</w:t>
            </w:r>
            <w:r>
              <w:rPr>
                <w:rFonts w:ascii="Times New Roman" w:hAnsi="Times New Roman"/>
                <w:sz w:val="24"/>
              </w:rPr>
              <w:t>Nemuno</w:t>
            </w:r>
            <w:r>
              <w:rPr>
                <w:rFonts w:ascii="Times New Roman" w:hAnsi="Times New Roman"/>
                <w:sz w:val="24"/>
                <w:lang w:val="lt-LT"/>
              </w:rPr>
              <w:t>“ mokykla</w:t>
            </w:r>
          </w:p>
        </w:tc>
        <w:tc>
          <w:tcPr>
            <w:tcW w:w="1550" w:type="dxa"/>
          </w:tcPr>
          <w:p w14:paraId="0E4B0B97" w14:textId="450B2DC3" w:rsidR="003F4CC8" w:rsidRPr="00BF14B9" w:rsidRDefault="0091045C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1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101</w:t>
            </w:r>
            <w:r w:rsidR="00992B59">
              <w:rPr>
                <w:rFonts w:ascii="Times New Roman" w:hAnsi="Times New Roman"/>
                <w:sz w:val="24"/>
                <w:lang w:val="lt-LT"/>
              </w:rPr>
              <w:t>,</w:t>
            </w:r>
            <w:r w:rsidR="00A86F0E">
              <w:rPr>
                <w:rFonts w:ascii="Times New Roman" w:hAnsi="Times New Roman"/>
                <w:sz w:val="24"/>
                <w:lang w:val="lt-LT"/>
              </w:rPr>
              <w:t>665</w:t>
            </w:r>
          </w:p>
        </w:tc>
      </w:tr>
      <w:tr w:rsidR="00BF14B9" w:rsidRPr="00BF14B9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Default="00822D44" w:rsidP="00822D4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3E0009D7" w:rsidR="00822D44" w:rsidRPr="00BF14B9" w:rsidRDefault="00AA32E2" w:rsidP="006F0F2C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b/>
                <w:bCs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b/>
                <w:bCs/>
                <w:sz w:val="24"/>
                <w:lang w:val="lt-LT"/>
              </w:rPr>
              <w:t>3</w:t>
            </w:r>
            <w:r w:rsidR="00610433">
              <w:rPr>
                <w:rFonts w:ascii="Times New Roman" w:hAnsi="Times New Roman"/>
                <w:b/>
                <w:bCs/>
                <w:sz w:val="24"/>
                <w:lang w:val="lt-LT"/>
              </w:rPr>
              <w:t>2424,62048</w:t>
            </w:r>
            <w:r w:rsidR="00882035">
              <w:rPr>
                <w:rFonts w:ascii="Times New Roman" w:hAnsi="Times New Roman"/>
                <w:b/>
                <w:bCs/>
                <w:sz w:val="24"/>
                <w:lang w:val="lt-LT"/>
              </w:rPr>
              <w:t>“</w:t>
            </w:r>
          </w:p>
        </w:tc>
      </w:tr>
    </w:tbl>
    <w:p w14:paraId="024E7595" w14:textId="39F4F193" w:rsidR="00D65E17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55642CA4" w14:textId="77777777" w:rsidR="003A63F1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 xml:space="preserve">avivaldybės </w:t>
      </w:r>
      <w:r w:rsidR="00E47BA4">
        <w:rPr>
          <w:rFonts w:ascii="Times New Roman" w:hAnsi="Times New Roman"/>
          <w:sz w:val="24"/>
          <w:szCs w:val="24"/>
          <w:lang w:val="lt-LT"/>
        </w:rPr>
        <w:t>vice</w:t>
      </w:r>
      <w:r w:rsidR="004B73CC">
        <w:rPr>
          <w:rFonts w:ascii="Times New Roman" w:hAnsi="Times New Roman"/>
          <w:sz w:val="24"/>
          <w:szCs w:val="24"/>
          <w:lang w:val="lt-LT"/>
        </w:rPr>
        <w:t>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</w:t>
      </w:r>
      <w:r w:rsidR="00E47BA4">
        <w:rPr>
          <w:rFonts w:ascii="Times New Roman" w:hAnsi="Times New Roman"/>
          <w:sz w:val="24"/>
          <w:szCs w:val="24"/>
          <w:lang w:val="lt-LT"/>
        </w:rPr>
        <w:t xml:space="preserve">, </w:t>
      </w:r>
    </w:p>
    <w:p w14:paraId="34E5A849" w14:textId="26F220C5" w:rsidR="00531EB1" w:rsidRPr="00D76CA6" w:rsidRDefault="00E47BA4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pavaduojantis savivaldybės merą</w:t>
      </w:r>
      <w:r w:rsidR="00531EB1">
        <w:rPr>
          <w:rFonts w:ascii="Times New Roman" w:hAnsi="Times New Roman"/>
          <w:sz w:val="24"/>
          <w:szCs w:val="24"/>
          <w:lang w:val="lt-LT"/>
        </w:rPr>
        <w:t xml:space="preserve">                                   </w:t>
      </w:r>
      <w:r w:rsidR="003A63F1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610433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531EB1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5C471A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531EB1">
        <w:rPr>
          <w:rFonts w:ascii="Times New Roman" w:hAnsi="Times New Roman"/>
          <w:sz w:val="24"/>
          <w:szCs w:val="24"/>
          <w:lang w:val="lt-LT"/>
        </w:rPr>
        <w:t xml:space="preserve">   </w:t>
      </w:r>
      <w:r>
        <w:rPr>
          <w:rFonts w:ascii="Times New Roman" w:hAnsi="Times New Roman"/>
          <w:sz w:val="24"/>
          <w:szCs w:val="24"/>
          <w:lang w:val="lt-LT"/>
        </w:rPr>
        <w:t>Egidijus Peleckis</w:t>
      </w:r>
    </w:p>
    <w:p w14:paraId="29593E9A" w14:textId="77777777" w:rsidR="008E2E84" w:rsidRDefault="008E2E84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41FD314D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74EC3342" w14:textId="77777777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6F38A509" w14:textId="77777777" w:rsidR="003A63F1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</w:p>
    <w:p w14:paraId="25563640" w14:textId="50B08717" w:rsidR="003A63F1" w:rsidRDefault="0066342A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vyriausioji specialistė </w:t>
      </w:r>
    </w:p>
    <w:p w14:paraId="1F3B5373" w14:textId="77777777" w:rsidR="008E2E84" w:rsidRDefault="008E2E8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A15705" w14:textId="4D327F9B" w:rsidR="00D56023" w:rsidRDefault="0066342A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Vilija Tamošaitienė</w:t>
      </w:r>
    </w:p>
    <w:p w14:paraId="01D1A16A" w14:textId="38AB101D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531EB1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</w:t>
      </w:r>
      <w:r w:rsidR="004D6A2D">
        <w:rPr>
          <w:rFonts w:ascii="Times New Roman" w:hAnsi="Times New Roman"/>
          <w:sz w:val="24"/>
          <w:lang w:val="lt-LT"/>
        </w:rPr>
        <w:t>1</w:t>
      </w:r>
      <w:r w:rsidR="00FE3FA9">
        <w:rPr>
          <w:rFonts w:ascii="Times New Roman" w:hAnsi="Times New Roman"/>
          <w:sz w:val="24"/>
          <w:lang w:val="lt-LT"/>
        </w:rPr>
        <w:t>1</w:t>
      </w:r>
      <w:r>
        <w:rPr>
          <w:rFonts w:ascii="Times New Roman" w:hAnsi="Times New Roman"/>
          <w:sz w:val="24"/>
          <w:lang w:val="lt-LT"/>
        </w:rPr>
        <w:t>-</w:t>
      </w:r>
      <w:r w:rsidR="00FE3FA9">
        <w:rPr>
          <w:rFonts w:ascii="Times New Roman" w:hAnsi="Times New Roman"/>
          <w:sz w:val="24"/>
          <w:lang w:val="lt-LT"/>
        </w:rPr>
        <w:t>28</w:t>
      </w:r>
    </w:p>
    <w:sectPr w:rsidR="00D56023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C0DFF" w14:textId="77777777" w:rsidR="00D71868" w:rsidRDefault="00D71868">
      <w:r>
        <w:separator/>
      </w:r>
    </w:p>
  </w:endnote>
  <w:endnote w:type="continuationSeparator" w:id="0">
    <w:p w14:paraId="32736DBD" w14:textId="77777777" w:rsidR="00D71868" w:rsidRDefault="00D7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63BC7" w14:textId="77777777" w:rsidR="00D71868" w:rsidRDefault="00D71868">
      <w:r>
        <w:separator/>
      </w:r>
    </w:p>
  </w:footnote>
  <w:footnote w:type="continuationSeparator" w:id="0">
    <w:p w14:paraId="6398B620" w14:textId="77777777" w:rsidR="00D71868" w:rsidRDefault="00D71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4BC1"/>
    <w:rsid w:val="00035A3D"/>
    <w:rsid w:val="000421D9"/>
    <w:rsid w:val="00050D4B"/>
    <w:rsid w:val="00070E6A"/>
    <w:rsid w:val="00074D79"/>
    <w:rsid w:val="00084591"/>
    <w:rsid w:val="00093E2D"/>
    <w:rsid w:val="00097933"/>
    <w:rsid w:val="000B24DC"/>
    <w:rsid w:val="000B6FC7"/>
    <w:rsid w:val="000E2D8F"/>
    <w:rsid w:val="000E4D28"/>
    <w:rsid w:val="000F0186"/>
    <w:rsid w:val="00101F8F"/>
    <w:rsid w:val="001033E5"/>
    <w:rsid w:val="00105373"/>
    <w:rsid w:val="00105A58"/>
    <w:rsid w:val="00107C1B"/>
    <w:rsid w:val="00115C38"/>
    <w:rsid w:val="00131E1F"/>
    <w:rsid w:val="00146E5A"/>
    <w:rsid w:val="00155142"/>
    <w:rsid w:val="0015765E"/>
    <w:rsid w:val="001849ED"/>
    <w:rsid w:val="00193866"/>
    <w:rsid w:val="001A2087"/>
    <w:rsid w:val="001A6D19"/>
    <w:rsid w:val="001E4FB8"/>
    <w:rsid w:val="002466FB"/>
    <w:rsid w:val="002501AB"/>
    <w:rsid w:val="002674A2"/>
    <w:rsid w:val="002846F8"/>
    <w:rsid w:val="002D752A"/>
    <w:rsid w:val="00327968"/>
    <w:rsid w:val="003535C3"/>
    <w:rsid w:val="00374F0A"/>
    <w:rsid w:val="00384C1A"/>
    <w:rsid w:val="00395454"/>
    <w:rsid w:val="003A63F1"/>
    <w:rsid w:val="003A7236"/>
    <w:rsid w:val="003B4B30"/>
    <w:rsid w:val="003C4784"/>
    <w:rsid w:val="003C7356"/>
    <w:rsid w:val="003C7555"/>
    <w:rsid w:val="003F1902"/>
    <w:rsid w:val="003F4CC8"/>
    <w:rsid w:val="003F554B"/>
    <w:rsid w:val="00400D99"/>
    <w:rsid w:val="00417F3A"/>
    <w:rsid w:val="00423AA7"/>
    <w:rsid w:val="00434A6F"/>
    <w:rsid w:val="00453B64"/>
    <w:rsid w:val="00454BF3"/>
    <w:rsid w:val="00486DAB"/>
    <w:rsid w:val="004A19BB"/>
    <w:rsid w:val="004B6726"/>
    <w:rsid w:val="004B73CC"/>
    <w:rsid w:val="004C6924"/>
    <w:rsid w:val="004D6A2D"/>
    <w:rsid w:val="00531EB1"/>
    <w:rsid w:val="0057282C"/>
    <w:rsid w:val="00586FB4"/>
    <w:rsid w:val="00595CB9"/>
    <w:rsid w:val="005B30D1"/>
    <w:rsid w:val="005C471A"/>
    <w:rsid w:val="00610433"/>
    <w:rsid w:val="006324DC"/>
    <w:rsid w:val="00637721"/>
    <w:rsid w:val="0066342A"/>
    <w:rsid w:val="00686711"/>
    <w:rsid w:val="006A79A7"/>
    <w:rsid w:val="006C2076"/>
    <w:rsid w:val="006F0F2C"/>
    <w:rsid w:val="006F2CC6"/>
    <w:rsid w:val="007104DF"/>
    <w:rsid w:val="00771148"/>
    <w:rsid w:val="00796A67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82035"/>
    <w:rsid w:val="008E2E84"/>
    <w:rsid w:val="008E57AA"/>
    <w:rsid w:val="008F7B71"/>
    <w:rsid w:val="0091045C"/>
    <w:rsid w:val="00910F93"/>
    <w:rsid w:val="00944EE1"/>
    <w:rsid w:val="009564E0"/>
    <w:rsid w:val="00965D6E"/>
    <w:rsid w:val="00992B59"/>
    <w:rsid w:val="009C0C90"/>
    <w:rsid w:val="00A106DB"/>
    <w:rsid w:val="00A65CA6"/>
    <w:rsid w:val="00A7611D"/>
    <w:rsid w:val="00A86F0E"/>
    <w:rsid w:val="00AA32E2"/>
    <w:rsid w:val="00AB0B1A"/>
    <w:rsid w:val="00AB5CEA"/>
    <w:rsid w:val="00AC5E2D"/>
    <w:rsid w:val="00AD7CBF"/>
    <w:rsid w:val="00AE16F5"/>
    <w:rsid w:val="00AE35AD"/>
    <w:rsid w:val="00B064A1"/>
    <w:rsid w:val="00B473EA"/>
    <w:rsid w:val="00B477F7"/>
    <w:rsid w:val="00B51D4C"/>
    <w:rsid w:val="00B7629C"/>
    <w:rsid w:val="00B84187"/>
    <w:rsid w:val="00BA5B05"/>
    <w:rsid w:val="00BA7E5B"/>
    <w:rsid w:val="00BE284E"/>
    <w:rsid w:val="00BF14B9"/>
    <w:rsid w:val="00C25614"/>
    <w:rsid w:val="00C54CA2"/>
    <w:rsid w:val="00C75813"/>
    <w:rsid w:val="00C81192"/>
    <w:rsid w:val="00C82CB8"/>
    <w:rsid w:val="00CB6197"/>
    <w:rsid w:val="00CB79D5"/>
    <w:rsid w:val="00CD067E"/>
    <w:rsid w:val="00CD311D"/>
    <w:rsid w:val="00D42E04"/>
    <w:rsid w:val="00D56023"/>
    <w:rsid w:val="00D65E17"/>
    <w:rsid w:val="00D71868"/>
    <w:rsid w:val="00D73D37"/>
    <w:rsid w:val="00D76CA6"/>
    <w:rsid w:val="00D96CF7"/>
    <w:rsid w:val="00DA27CC"/>
    <w:rsid w:val="00DA3C2B"/>
    <w:rsid w:val="00DC7F35"/>
    <w:rsid w:val="00DE6E79"/>
    <w:rsid w:val="00E115A3"/>
    <w:rsid w:val="00E3094F"/>
    <w:rsid w:val="00E47BA4"/>
    <w:rsid w:val="00E538D5"/>
    <w:rsid w:val="00E55706"/>
    <w:rsid w:val="00E82EA9"/>
    <w:rsid w:val="00E86265"/>
    <w:rsid w:val="00EC56D8"/>
    <w:rsid w:val="00ED3C3C"/>
    <w:rsid w:val="00EE206B"/>
    <w:rsid w:val="00F36C7E"/>
    <w:rsid w:val="00F413A6"/>
    <w:rsid w:val="00F61780"/>
    <w:rsid w:val="00F63707"/>
    <w:rsid w:val="00F67E5A"/>
    <w:rsid w:val="00F7030D"/>
    <w:rsid w:val="00F916AF"/>
    <w:rsid w:val="00FA735D"/>
    <w:rsid w:val="00FE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20</TotalTime>
  <Pages>1</Pages>
  <Words>234</Words>
  <Characters>1590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Jūratė Šneideraitienė</cp:lastModifiedBy>
  <cp:revision>7</cp:revision>
  <cp:lastPrinted>2025-12-02T12:26:00Z</cp:lastPrinted>
  <dcterms:created xsi:type="dcterms:W3CDTF">2025-12-02T12:26:00Z</dcterms:created>
  <dcterms:modified xsi:type="dcterms:W3CDTF">2025-12-02T13:07:00Z</dcterms:modified>
</cp:coreProperties>
</file>