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9E1D53">
      <w:pPr>
        <w:tabs>
          <w:tab w:val="left" w:pos="1276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11A54861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CD2CB6">
        <w:rPr>
          <w:rFonts w:ascii="Times New Roman" w:hAnsi="Times New Roman"/>
          <w:b/>
          <w:sz w:val="24"/>
          <w:szCs w:val="24"/>
          <w:lang w:val="lt-LT"/>
        </w:rPr>
        <w:t>ŠAKIŲ RAJONO MENO MOKYKLOS</w:t>
      </w:r>
      <w:r w:rsidR="009E1D53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E3B498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70D13">
        <w:rPr>
          <w:rFonts w:ascii="Times New Roman" w:hAnsi="Times New Roman"/>
          <w:sz w:val="24"/>
          <w:szCs w:val="24"/>
          <w:lang w:val="lt-LT"/>
        </w:rPr>
        <w:t>gruodžio</w:t>
      </w:r>
      <w:r w:rsidR="009E1D5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B221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3C8DE425" w:rsidR="00041F6C" w:rsidRPr="00A163D7" w:rsidRDefault="00853C4C" w:rsidP="00453037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</w:t>
      </w:r>
      <w:r w:rsidR="006B3E4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6B3E47" w:rsidRPr="006B3E47">
        <w:rPr>
          <w:rFonts w:ascii="Times New Roman" w:hAnsi="Times New Roman"/>
          <w:sz w:val="24"/>
          <w:szCs w:val="24"/>
          <w:lang w:val="lt-LT"/>
        </w:rPr>
        <w:t xml:space="preserve">Šakių rajono savivaldybės mero 2025 m. lapkričio 12 d. potvarkio Nr. MAK-105 „Dėl kasmetinių atostogų suteikimo Raimondui Januševičiui“ 2 punktu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CD2CB6">
        <w:rPr>
          <w:rFonts w:ascii="Times New Roman" w:hAnsi="Times New Roman"/>
          <w:sz w:val="24"/>
          <w:szCs w:val="24"/>
          <w:lang w:val="lt-LT"/>
        </w:rPr>
        <w:t>Šakių rajono meno mokyklos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direkto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>r</w:t>
      </w:r>
      <w:r w:rsidR="007D463C">
        <w:rPr>
          <w:rFonts w:ascii="Times New Roman" w:hAnsi="Times New Roman"/>
          <w:sz w:val="24"/>
          <w:szCs w:val="24"/>
          <w:lang w:val="lt-LT"/>
        </w:rPr>
        <w:t xml:space="preserve">iaus </w:t>
      </w:r>
      <w:proofErr w:type="spellStart"/>
      <w:r w:rsidR="00CD2CB6">
        <w:rPr>
          <w:rFonts w:ascii="Times New Roman" w:hAnsi="Times New Roman"/>
          <w:sz w:val="24"/>
          <w:szCs w:val="24"/>
          <w:lang w:val="lt-LT"/>
        </w:rPr>
        <w:t>Einaro</w:t>
      </w:r>
      <w:proofErr w:type="spellEnd"/>
      <w:r w:rsidR="00CD2CB6">
        <w:rPr>
          <w:rFonts w:ascii="Times New Roman" w:hAnsi="Times New Roman"/>
          <w:sz w:val="24"/>
          <w:szCs w:val="24"/>
          <w:lang w:val="lt-LT"/>
        </w:rPr>
        <w:t xml:space="preserve"> Martinaičio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9E1D53">
        <w:rPr>
          <w:rFonts w:ascii="Times New Roman" w:hAnsi="Times New Roman"/>
          <w:sz w:val="24"/>
          <w:szCs w:val="24"/>
          <w:lang w:val="lt-LT"/>
        </w:rPr>
        <w:t>5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6B3E47">
        <w:rPr>
          <w:rFonts w:ascii="Times New Roman" w:hAnsi="Times New Roman"/>
          <w:sz w:val="24"/>
          <w:szCs w:val="24"/>
          <w:lang w:val="lt-LT"/>
        </w:rPr>
        <w:t>2</w:t>
      </w:r>
      <w:r w:rsidR="00CD2CB6">
        <w:rPr>
          <w:rFonts w:ascii="Times New Roman" w:hAnsi="Times New Roman"/>
          <w:sz w:val="24"/>
          <w:szCs w:val="24"/>
          <w:lang w:val="lt-LT"/>
        </w:rPr>
        <w:t>8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D3307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CD2CB6">
        <w:rPr>
          <w:rFonts w:ascii="Times New Roman" w:hAnsi="Times New Roman"/>
          <w:sz w:val="24"/>
          <w:szCs w:val="24"/>
          <w:lang w:val="lt-LT"/>
        </w:rPr>
        <w:t>S-27</w:t>
      </w:r>
      <w:r w:rsidR="004644FB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7A288EB6" w:rsidR="00853C4C" w:rsidRPr="00A163D7" w:rsidRDefault="004644FB" w:rsidP="00453037">
      <w:pPr>
        <w:pStyle w:val="Sraopastraipa"/>
        <w:tabs>
          <w:tab w:val="left" w:pos="426"/>
          <w:tab w:val="left" w:pos="851"/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s</w:t>
      </w:r>
      <w:r w:rsidR="00853C4C"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u d a r a u </w:t>
      </w:r>
      <w:r w:rsidR="00FA77D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CD2CB6"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 w:rsidR="00853C4C"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41E0CA28" w:rsidR="000D43E8" w:rsidRDefault="00CD2CB6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Ramunė Valaitienė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 w:rsidR="007D463C" w:rsidRPr="007D463C">
        <w:rPr>
          <w:rFonts w:ascii="Times New Roman" w:hAnsi="Times New Roman"/>
          <w:bCs/>
          <w:sz w:val="24"/>
          <w:szCs w:val="24"/>
          <w:lang w:val="lt-LT"/>
        </w:rPr>
        <w:t>direktoriaus pavaduotoja ugdymui</w:t>
      </w:r>
      <w:r w:rsidR="007D463C" w:rsidRPr="007D463C">
        <w:rPr>
          <w:rFonts w:ascii="Times New Roman" w:hAnsi="Times New Roman"/>
          <w:szCs w:val="24"/>
          <w:lang w:val="lt-LT"/>
        </w:rPr>
        <w:t xml:space="preserve"> 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(komisijos pirminink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0D43E8" w:rsidRPr="00A163D7">
        <w:rPr>
          <w:rFonts w:ascii="Times New Roman" w:hAnsi="Times New Roman"/>
          <w:sz w:val="24"/>
          <w:szCs w:val="24"/>
          <w:lang w:val="lt-LT"/>
        </w:rPr>
        <w:t>);</w:t>
      </w:r>
    </w:p>
    <w:p w14:paraId="276057D5" w14:textId="382CF615" w:rsidR="00761F85" w:rsidRDefault="00761F85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Rasa Baranausk</w:t>
      </w:r>
      <w:r w:rsidR="00194A00">
        <w:rPr>
          <w:rFonts w:ascii="Times New Roman" w:hAnsi="Times New Roman"/>
          <w:sz w:val="24"/>
          <w:lang w:val="lt-LT"/>
        </w:rPr>
        <w:t>aitė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atstovė</w:t>
      </w:r>
      <w:r w:rsidR="00502BE3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279C6BCB" w14:textId="36E0093D" w:rsidR="00194A00" w:rsidRDefault="00194A00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lang w:val="lt-LT"/>
        </w:rPr>
        <w:t>Kazarjan</w:t>
      </w:r>
      <w:proofErr w:type="spellEnd"/>
    </w:p>
    <w:p w14:paraId="556FA0A0" w14:textId="0B3E2741" w:rsidR="00502BE3" w:rsidRDefault="00502BE3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Agnė </w:t>
      </w:r>
      <w:proofErr w:type="spellStart"/>
      <w:r>
        <w:rPr>
          <w:rFonts w:ascii="Times New Roman" w:hAnsi="Times New Roman"/>
          <w:sz w:val="24"/>
          <w:lang w:val="lt-LT"/>
        </w:rPr>
        <w:t>Grinkevičienė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>
        <w:rPr>
          <w:rFonts w:ascii="Times New Roman" w:hAnsi="Times New Roman"/>
          <w:bCs/>
          <w:sz w:val="24"/>
          <w:szCs w:val="24"/>
          <w:lang w:val="lt-LT"/>
        </w:rPr>
        <w:t>tėvų atstovė;</w:t>
      </w:r>
    </w:p>
    <w:p w14:paraId="67D5CCE8" w14:textId="77777777" w:rsidR="009B5E91" w:rsidRPr="000D43E8" w:rsidRDefault="009B5E91" w:rsidP="00453037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A163D7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</w:t>
      </w:r>
      <w:r w:rsidRPr="000D43E8">
        <w:rPr>
          <w:rFonts w:ascii="Times New Roman" w:hAnsi="Times New Roman"/>
          <w:sz w:val="24"/>
          <w:szCs w:val="24"/>
          <w:lang w:val="lt-LT"/>
        </w:rPr>
        <w:t xml:space="preserve">, kultūros </w:t>
      </w:r>
    </w:p>
    <w:p w14:paraId="0F9BD20C" w14:textId="73740EFE" w:rsidR="009B5E91" w:rsidRPr="009B5E91" w:rsidRDefault="009B5E91" w:rsidP="00453037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0D43E8">
        <w:rPr>
          <w:rFonts w:ascii="Times New Roman" w:hAnsi="Times New Roman"/>
          <w:sz w:val="24"/>
          <w:szCs w:val="24"/>
          <w:lang w:val="lt-LT"/>
        </w:rPr>
        <w:tab/>
      </w:r>
      <w:r w:rsidRPr="000D43E8">
        <w:rPr>
          <w:rFonts w:ascii="Times New Roman" w:hAnsi="Times New Roman"/>
          <w:sz w:val="24"/>
          <w:szCs w:val="24"/>
          <w:lang w:val="lt-LT"/>
        </w:rPr>
        <w:tab/>
        <w:t>ir sporto skyriaus vyriausioji specialistė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408E3CB1" w14:textId="58346842" w:rsidR="00502BE3" w:rsidRDefault="00502BE3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Daiva Martinaitienė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metodininkė;</w:t>
      </w:r>
    </w:p>
    <w:p w14:paraId="15CEAFF3" w14:textId="1932D531" w:rsidR="00502BE3" w:rsidRDefault="00502BE3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Lolita Rūgytė</w:t>
      </w:r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>
        <w:rPr>
          <w:rFonts w:ascii="Times New Roman" w:hAnsi="Times New Roman"/>
          <w:bCs/>
          <w:sz w:val="24"/>
          <w:szCs w:val="24"/>
          <w:lang w:val="lt-LT"/>
        </w:rPr>
        <w:t>mokytoja ekspertė;</w:t>
      </w:r>
    </w:p>
    <w:p w14:paraId="2A89DF29" w14:textId="4C134A43" w:rsidR="00502BE3" w:rsidRDefault="00502BE3" w:rsidP="00453037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Gintvilė </w:t>
      </w:r>
      <w:proofErr w:type="spellStart"/>
      <w:r>
        <w:rPr>
          <w:rFonts w:ascii="Times New Roman" w:hAnsi="Times New Roman"/>
          <w:sz w:val="24"/>
          <w:lang w:val="lt-LT"/>
        </w:rPr>
        <w:t>Samajauskienė</w:t>
      </w:r>
      <w:proofErr w:type="spellEnd"/>
      <w:r w:rsidRPr="00A163D7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163D7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Šakių rajono meno mokyklos </w:t>
      </w:r>
      <w:r>
        <w:rPr>
          <w:rFonts w:ascii="Times New Roman" w:hAnsi="Times New Roman"/>
          <w:bCs/>
          <w:sz w:val="24"/>
          <w:szCs w:val="24"/>
          <w:lang w:val="lt-LT"/>
        </w:rPr>
        <w:t>mokytoja metodininkė.</w:t>
      </w:r>
    </w:p>
    <w:p w14:paraId="0523E47A" w14:textId="77777777" w:rsidR="00BF1598" w:rsidRDefault="00BF1598" w:rsidP="00502BE3">
      <w:pPr>
        <w:pStyle w:val="Pagrindinistekstas"/>
        <w:tabs>
          <w:tab w:val="left" w:pos="3402"/>
          <w:tab w:val="left" w:pos="3686"/>
          <w:tab w:val="left" w:pos="9638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43788FBA" w14:textId="08B6F213" w:rsidR="007B221E" w:rsidRDefault="007B221E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C545A3" w14:textId="77777777" w:rsidR="00453037" w:rsidRPr="000D2AC7" w:rsidRDefault="00453037" w:rsidP="0091554B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AD6331" w14:textId="425A0724" w:rsidR="006B3E47" w:rsidRPr="006B3E47" w:rsidRDefault="006B3E47" w:rsidP="006B3E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Savivaldybės vicemeras,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</w:p>
    <w:p w14:paraId="1EDF1727" w14:textId="441D6DBE" w:rsidR="000D2AC7" w:rsidRDefault="006B3E47" w:rsidP="006B3E47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B3E47"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Pr="006B3E47">
        <w:rPr>
          <w:rFonts w:ascii="Times New Roman" w:hAnsi="Times New Roman"/>
          <w:sz w:val="24"/>
          <w:szCs w:val="24"/>
          <w:lang w:val="lt-LT"/>
        </w:rPr>
        <w:tab/>
      </w:r>
      <w:r w:rsidRPr="006B3E47">
        <w:rPr>
          <w:rFonts w:ascii="Times New Roman" w:hAnsi="Times New Roman"/>
          <w:sz w:val="24"/>
          <w:szCs w:val="24"/>
          <w:lang w:val="lt-LT"/>
        </w:rPr>
        <w:tab/>
        <w:t>Egidijus Peleckis</w:t>
      </w:r>
    </w:p>
    <w:p w14:paraId="2D9C6C38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FD8F239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5DE975" w14:textId="77777777" w:rsidR="00453037" w:rsidRDefault="0045303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45E9F5A" w14:textId="77777777" w:rsidR="007B221E" w:rsidRDefault="007B221E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4CB207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</w:t>
      </w:r>
      <w:r w:rsidR="000E0769">
        <w:rPr>
          <w:rFonts w:ascii="Times New Roman" w:hAnsi="Times New Roman"/>
          <w:sz w:val="24"/>
          <w:szCs w:val="24"/>
          <w:lang w:val="lt-LT"/>
        </w:rPr>
        <w:t>oji</w:t>
      </w:r>
      <w:r w:rsidRPr="00DC4D2B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3562D050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BD1CEB">
        <w:rPr>
          <w:rFonts w:ascii="Times New Roman" w:hAnsi="Times New Roman"/>
          <w:sz w:val="24"/>
          <w:szCs w:val="24"/>
        </w:rPr>
        <w:t>5-1</w:t>
      </w:r>
      <w:r w:rsidR="006B3E47">
        <w:rPr>
          <w:rFonts w:ascii="Times New Roman" w:hAnsi="Times New Roman"/>
          <w:sz w:val="24"/>
          <w:szCs w:val="24"/>
        </w:rPr>
        <w:t>2-02</w:t>
      </w:r>
    </w:p>
    <w:sectPr w:rsidR="0099629D" w:rsidRPr="001E6580" w:rsidSect="00BD1CEB">
      <w:headerReference w:type="even" r:id="rId8"/>
      <w:footerReference w:type="default" r:id="rId9"/>
      <w:pgSz w:w="11907" w:h="16840"/>
      <w:pgMar w:top="1134" w:right="567" w:bottom="709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99568" w14:textId="77777777" w:rsidR="009E76E7" w:rsidRDefault="009E76E7">
      <w:r>
        <w:separator/>
      </w:r>
    </w:p>
  </w:endnote>
  <w:endnote w:type="continuationSeparator" w:id="0">
    <w:p w14:paraId="083EF255" w14:textId="77777777" w:rsidR="009E76E7" w:rsidRDefault="009E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AA849" w14:textId="77777777" w:rsidR="009E76E7" w:rsidRDefault="009E76E7">
      <w:r>
        <w:separator/>
      </w:r>
    </w:p>
  </w:footnote>
  <w:footnote w:type="continuationSeparator" w:id="0">
    <w:p w14:paraId="17DA51F5" w14:textId="77777777" w:rsidR="009E76E7" w:rsidRDefault="009E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462E2849"/>
    <w:multiLevelType w:val="hybridMultilevel"/>
    <w:tmpl w:val="11F66C5C"/>
    <w:lvl w:ilvl="0" w:tplc="43A2E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3552128">
    <w:abstractNumId w:val="0"/>
  </w:num>
  <w:num w:numId="2" w16cid:durableId="190803826">
    <w:abstractNumId w:val="3"/>
  </w:num>
  <w:num w:numId="3" w16cid:durableId="1568883090">
    <w:abstractNumId w:val="2"/>
  </w:num>
  <w:num w:numId="4" w16cid:durableId="7934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4C6"/>
    <w:rsid w:val="000B12EA"/>
    <w:rsid w:val="000C3AB9"/>
    <w:rsid w:val="000C3F2E"/>
    <w:rsid w:val="000C55B0"/>
    <w:rsid w:val="000D2AC7"/>
    <w:rsid w:val="000D4001"/>
    <w:rsid w:val="000D43E8"/>
    <w:rsid w:val="000D64BF"/>
    <w:rsid w:val="000E0769"/>
    <w:rsid w:val="000E0CD1"/>
    <w:rsid w:val="000E49D0"/>
    <w:rsid w:val="000E742E"/>
    <w:rsid w:val="00111C1D"/>
    <w:rsid w:val="00122A31"/>
    <w:rsid w:val="001277F3"/>
    <w:rsid w:val="001308A6"/>
    <w:rsid w:val="00145B33"/>
    <w:rsid w:val="00146E5A"/>
    <w:rsid w:val="00150154"/>
    <w:rsid w:val="00170D13"/>
    <w:rsid w:val="0017418A"/>
    <w:rsid w:val="001750B1"/>
    <w:rsid w:val="00194A00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37A18"/>
    <w:rsid w:val="00443C0F"/>
    <w:rsid w:val="00453037"/>
    <w:rsid w:val="004533D6"/>
    <w:rsid w:val="00457445"/>
    <w:rsid w:val="004644FB"/>
    <w:rsid w:val="004671A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02BE3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1A20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703F6"/>
    <w:rsid w:val="00684E87"/>
    <w:rsid w:val="006A42C6"/>
    <w:rsid w:val="006B0708"/>
    <w:rsid w:val="006B1B85"/>
    <w:rsid w:val="006B3502"/>
    <w:rsid w:val="006B3E47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61F85"/>
    <w:rsid w:val="0077411A"/>
    <w:rsid w:val="007808A1"/>
    <w:rsid w:val="00782CA9"/>
    <w:rsid w:val="0078634F"/>
    <w:rsid w:val="007A1399"/>
    <w:rsid w:val="007A4B8A"/>
    <w:rsid w:val="007A60BF"/>
    <w:rsid w:val="007B221E"/>
    <w:rsid w:val="007B579D"/>
    <w:rsid w:val="007B6AC1"/>
    <w:rsid w:val="007C2FEB"/>
    <w:rsid w:val="007D17FB"/>
    <w:rsid w:val="007D463C"/>
    <w:rsid w:val="007F58B6"/>
    <w:rsid w:val="00807372"/>
    <w:rsid w:val="008201E6"/>
    <w:rsid w:val="0082606A"/>
    <w:rsid w:val="00826278"/>
    <w:rsid w:val="00832134"/>
    <w:rsid w:val="00834796"/>
    <w:rsid w:val="008353B2"/>
    <w:rsid w:val="00844D2B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1554B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B5E91"/>
    <w:rsid w:val="009E00F5"/>
    <w:rsid w:val="009E1D53"/>
    <w:rsid w:val="009E7128"/>
    <w:rsid w:val="009E76E7"/>
    <w:rsid w:val="009F2700"/>
    <w:rsid w:val="00A06BA0"/>
    <w:rsid w:val="00A11100"/>
    <w:rsid w:val="00A163D7"/>
    <w:rsid w:val="00A16FBB"/>
    <w:rsid w:val="00A20F13"/>
    <w:rsid w:val="00A22FEC"/>
    <w:rsid w:val="00A4466A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D1CEB"/>
    <w:rsid w:val="00BE53E6"/>
    <w:rsid w:val="00BE74D2"/>
    <w:rsid w:val="00BF1598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C7FCF"/>
    <w:rsid w:val="00CD2CB6"/>
    <w:rsid w:val="00CD6B35"/>
    <w:rsid w:val="00CE49E3"/>
    <w:rsid w:val="00CF2073"/>
    <w:rsid w:val="00D04DCB"/>
    <w:rsid w:val="00D07CAE"/>
    <w:rsid w:val="00D31834"/>
    <w:rsid w:val="00D33070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B40D6"/>
    <w:rsid w:val="00DC4D2B"/>
    <w:rsid w:val="00DD0339"/>
    <w:rsid w:val="00DD294F"/>
    <w:rsid w:val="00DD796F"/>
    <w:rsid w:val="00DE73AA"/>
    <w:rsid w:val="00DE7BD2"/>
    <w:rsid w:val="00E07974"/>
    <w:rsid w:val="00E07FE1"/>
    <w:rsid w:val="00E24AE7"/>
    <w:rsid w:val="00E414B0"/>
    <w:rsid w:val="00E55222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A77D2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21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10</cp:revision>
  <cp:lastPrinted>2024-01-23T11:46:00Z</cp:lastPrinted>
  <dcterms:created xsi:type="dcterms:W3CDTF">2025-12-02T14:34:00Z</dcterms:created>
  <dcterms:modified xsi:type="dcterms:W3CDTF">2025-12-04T11:33:00Z</dcterms:modified>
</cp:coreProperties>
</file>