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64EAF" w14:textId="77777777" w:rsidR="00BB0FC1" w:rsidRPr="00D600FE" w:rsidRDefault="0040726F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5FA845DF" wp14:editId="558D72B2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56ECE" w14:textId="77777777" w:rsidR="00BB0FC1" w:rsidRDefault="00BB0FC1" w:rsidP="0040726F">
      <w:pPr>
        <w:rPr>
          <w:rFonts w:ascii="Times New Roman" w:hAnsi="Times New Roman"/>
          <w:b/>
          <w:szCs w:val="24"/>
        </w:rPr>
      </w:pPr>
    </w:p>
    <w:p w14:paraId="6A48CFDE" w14:textId="77777777" w:rsidR="00BB0FC1" w:rsidRDefault="00BB0FC1">
      <w:pPr>
        <w:jc w:val="center"/>
        <w:rPr>
          <w:rFonts w:ascii="Times New Roman" w:hAnsi="Times New Roman"/>
          <w:b/>
          <w:szCs w:val="24"/>
        </w:rPr>
      </w:pPr>
    </w:p>
    <w:p w14:paraId="065B5B62" w14:textId="77777777" w:rsidR="00BB0FC1" w:rsidRPr="000C531C" w:rsidRDefault="00BB0FC1">
      <w:pPr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>ŠAKIŲ RAJONO SAVIVALDYBĖS ADMINISTRACIJOS DIREKTORIUS</w:t>
      </w:r>
    </w:p>
    <w:p w14:paraId="79CD6902" w14:textId="77777777" w:rsidR="00BB0FC1" w:rsidRPr="000C531C" w:rsidRDefault="00BB0FC1">
      <w:pPr>
        <w:jc w:val="center"/>
        <w:rPr>
          <w:rFonts w:ascii="Times New Roman" w:hAnsi="Times New Roman"/>
          <w:b/>
          <w:sz w:val="23"/>
          <w:szCs w:val="23"/>
        </w:rPr>
      </w:pPr>
    </w:p>
    <w:p w14:paraId="58426A96" w14:textId="77777777" w:rsidR="00BB0FC1" w:rsidRPr="000C531C" w:rsidRDefault="00BB0FC1">
      <w:pPr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>ĮSAKYMAS</w:t>
      </w:r>
    </w:p>
    <w:p w14:paraId="06FFD5E3" w14:textId="77777777" w:rsidR="00BB0FC1" w:rsidRPr="000C531C" w:rsidRDefault="00BB0FC1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 xml:space="preserve">DĖL </w:t>
      </w:r>
      <w:r>
        <w:rPr>
          <w:rFonts w:ascii="Times New Roman" w:hAnsi="Times New Roman"/>
          <w:b/>
          <w:caps/>
          <w:sz w:val="23"/>
          <w:szCs w:val="23"/>
        </w:rPr>
        <w:t xml:space="preserve">INFORMATIKOS </w:t>
      </w:r>
      <w:r w:rsidRPr="000C531C">
        <w:rPr>
          <w:rFonts w:ascii="Times New Roman" w:hAnsi="Times New Roman"/>
          <w:b/>
          <w:caps/>
          <w:sz w:val="23"/>
          <w:szCs w:val="23"/>
        </w:rPr>
        <w:t xml:space="preserve"> OLIMPIADOS</w:t>
      </w:r>
      <w:r>
        <w:rPr>
          <w:rFonts w:ascii="Times New Roman" w:hAnsi="Times New Roman"/>
          <w:b/>
          <w:caps/>
          <w:sz w:val="23"/>
          <w:szCs w:val="23"/>
        </w:rPr>
        <w:t xml:space="preserve"> RAJONINIO ETAPO</w:t>
      </w:r>
      <w:r w:rsidRPr="000C531C">
        <w:rPr>
          <w:rFonts w:ascii="Times New Roman" w:hAnsi="Times New Roman"/>
          <w:b/>
          <w:caps/>
          <w:sz w:val="23"/>
          <w:szCs w:val="23"/>
        </w:rPr>
        <w:t xml:space="preserve"> ORGANIZAVIMO</w:t>
      </w:r>
    </w:p>
    <w:p w14:paraId="1FBD0D54" w14:textId="77777777" w:rsidR="00BB0FC1" w:rsidRPr="000C531C" w:rsidRDefault="00BB0FC1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</w:p>
    <w:p w14:paraId="32B51B45" w14:textId="6116900E" w:rsidR="00BB0FC1" w:rsidRPr="000C531C" w:rsidRDefault="00BB0FC1" w:rsidP="00D600FE">
      <w:pPr>
        <w:tabs>
          <w:tab w:val="left" w:pos="6804"/>
        </w:tabs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D43011">
        <w:rPr>
          <w:rFonts w:ascii="Times New Roman" w:hAnsi="Times New Roman"/>
          <w:sz w:val="23"/>
          <w:szCs w:val="23"/>
        </w:rPr>
        <w:t>2</w:t>
      </w:r>
      <w:r w:rsidR="00BA25FF">
        <w:rPr>
          <w:rFonts w:ascii="Times New Roman" w:hAnsi="Times New Roman"/>
          <w:sz w:val="23"/>
          <w:szCs w:val="23"/>
        </w:rPr>
        <w:t>5</w:t>
      </w:r>
      <w:r>
        <w:rPr>
          <w:rFonts w:ascii="Times New Roman" w:hAnsi="Times New Roman"/>
          <w:sz w:val="23"/>
          <w:szCs w:val="23"/>
        </w:rPr>
        <w:t xml:space="preserve"> m. gruodžio</w:t>
      </w:r>
      <w:r w:rsidR="00E751D9">
        <w:rPr>
          <w:rFonts w:ascii="Times New Roman" w:hAnsi="Times New Roman"/>
          <w:sz w:val="23"/>
          <w:szCs w:val="23"/>
        </w:rPr>
        <w:t xml:space="preserve"> </w:t>
      </w:r>
      <w:r w:rsidRPr="000C531C">
        <w:rPr>
          <w:rFonts w:ascii="Times New Roman" w:hAnsi="Times New Roman"/>
          <w:sz w:val="23"/>
          <w:szCs w:val="23"/>
        </w:rPr>
        <w:t xml:space="preserve"> d.   Nr.</w:t>
      </w:r>
      <w:r w:rsidR="00E359BC">
        <w:rPr>
          <w:rFonts w:ascii="Times New Roman" w:hAnsi="Times New Roman"/>
          <w:sz w:val="23"/>
          <w:szCs w:val="23"/>
        </w:rPr>
        <w:t xml:space="preserve"> </w:t>
      </w:r>
      <w:r w:rsidRPr="000C531C">
        <w:rPr>
          <w:rFonts w:ascii="Times New Roman" w:hAnsi="Times New Roman"/>
          <w:sz w:val="23"/>
          <w:szCs w:val="23"/>
        </w:rPr>
        <w:t>AT –</w:t>
      </w:r>
      <w:r w:rsidR="00E751D9">
        <w:rPr>
          <w:rFonts w:ascii="Times New Roman" w:hAnsi="Times New Roman"/>
          <w:sz w:val="23"/>
          <w:szCs w:val="23"/>
        </w:rPr>
        <w:t xml:space="preserve"> </w:t>
      </w:r>
      <w:r w:rsidRPr="000C531C">
        <w:rPr>
          <w:rFonts w:ascii="Times New Roman" w:hAnsi="Times New Roman"/>
          <w:sz w:val="23"/>
          <w:szCs w:val="23"/>
        </w:rPr>
        <w:t xml:space="preserve">  </w:t>
      </w:r>
    </w:p>
    <w:p w14:paraId="68E3F20B" w14:textId="77777777" w:rsidR="00BB0FC1" w:rsidRPr="000C531C" w:rsidRDefault="00BB0FC1" w:rsidP="00D600FE">
      <w:pPr>
        <w:pStyle w:val="Antrat1"/>
        <w:ind w:left="0" w:firstLine="0"/>
        <w:jc w:val="center"/>
        <w:rPr>
          <w:sz w:val="23"/>
          <w:szCs w:val="23"/>
        </w:rPr>
      </w:pPr>
      <w:r w:rsidRPr="000C531C">
        <w:rPr>
          <w:sz w:val="23"/>
          <w:szCs w:val="23"/>
        </w:rPr>
        <w:t>Šakiai</w:t>
      </w:r>
    </w:p>
    <w:p w14:paraId="0BC970E2" w14:textId="77777777" w:rsidR="00BB0FC1" w:rsidRPr="00D600FE" w:rsidRDefault="00BB0FC1" w:rsidP="00D600F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6A8BF56F" w14:textId="7CCA7629" w:rsidR="009A6A03" w:rsidRDefault="00BB0FC1" w:rsidP="00E359BC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3F0726">
        <w:rPr>
          <w:rFonts w:ascii="Times New Roman" w:hAnsi="Times New Roman"/>
          <w:sz w:val="23"/>
          <w:szCs w:val="23"/>
        </w:rPr>
        <w:t>Vadovaudamasi</w:t>
      </w:r>
      <w:r w:rsidR="009B2F2F">
        <w:rPr>
          <w:rFonts w:ascii="Times New Roman" w:hAnsi="Times New Roman"/>
          <w:sz w:val="23"/>
          <w:szCs w:val="23"/>
        </w:rPr>
        <w:t>s</w:t>
      </w:r>
      <w:r w:rsidR="009A6A03">
        <w:rPr>
          <w:rFonts w:ascii="Times New Roman" w:hAnsi="Times New Roman"/>
          <w:sz w:val="23"/>
          <w:szCs w:val="23"/>
        </w:rPr>
        <w:t xml:space="preserve"> </w:t>
      </w:r>
      <w:r w:rsidR="009A6A03" w:rsidRPr="009A6A03">
        <w:rPr>
          <w:rFonts w:ascii="Times New Roman" w:hAnsi="Times New Roman"/>
          <w:sz w:val="23"/>
          <w:szCs w:val="23"/>
        </w:rPr>
        <w:t>Lietuvos mokinių informatikos olimpiados sąlygomis, patvirtintomis Lietuvos neformaliojo švietimo agentūros direktoriaus 202</w:t>
      </w:r>
      <w:r w:rsidR="00BA25FF">
        <w:rPr>
          <w:rFonts w:ascii="Times New Roman" w:hAnsi="Times New Roman"/>
          <w:sz w:val="23"/>
          <w:szCs w:val="23"/>
        </w:rPr>
        <w:t>5</w:t>
      </w:r>
      <w:r w:rsidR="009A6A03" w:rsidRPr="009A6A03">
        <w:rPr>
          <w:rFonts w:ascii="Times New Roman" w:hAnsi="Times New Roman"/>
          <w:sz w:val="23"/>
          <w:szCs w:val="23"/>
        </w:rPr>
        <w:t xml:space="preserve"> m. </w:t>
      </w:r>
      <w:r w:rsidR="00BA25FF">
        <w:rPr>
          <w:rFonts w:ascii="Times New Roman" w:hAnsi="Times New Roman"/>
          <w:sz w:val="23"/>
          <w:szCs w:val="23"/>
        </w:rPr>
        <w:t>spalio 28</w:t>
      </w:r>
      <w:r w:rsidR="009A6A03" w:rsidRPr="009A6A03">
        <w:rPr>
          <w:rFonts w:ascii="Times New Roman" w:hAnsi="Times New Roman"/>
          <w:sz w:val="23"/>
          <w:szCs w:val="23"/>
        </w:rPr>
        <w:t xml:space="preserve"> d. įsakymu Nr. R1-5</w:t>
      </w:r>
      <w:r w:rsidR="00BA25FF">
        <w:rPr>
          <w:rFonts w:ascii="Times New Roman" w:hAnsi="Times New Roman"/>
          <w:sz w:val="23"/>
          <w:szCs w:val="23"/>
        </w:rPr>
        <w:t>11</w:t>
      </w:r>
      <w:r w:rsidR="009A6A03" w:rsidRPr="009A6A03">
        <w:rPr>
          <w:rFonts w:ascii="Times New Roman" w:hAnsi="Times New Roman"/>
          <w:sz w:val="23"/>
          <w:szCs w:val="23"/>
        </w:rPr>
        <w:t xml:space="preserve"> ,,Dėl Lietuvos mokinių informatikos olimpiados sąlygų patvirtinimo”,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9A6A03">
        <w:rPr>
          <w:rFonts w:ascii="Times New Roman" w:hAnsi="Times New Roman"/>
          <w:sz w:val="23"/>
          <w:szCs w:val="23"/>
        </w:rPr>
        <w:t>9</w:t>
      </w:r>
      <w:r w:rsidR="009A6A03" w:rsidRPr="009A6A03">
        <w:rPr>
          <w:rFonts w:ascii="Times New Roman" w:hAnsi="Times New Roman"/>
          <w:sz w:val="23"/>
          <w:szCs w:val="23"/>
        </w:rPr>
        <w:t xml:space="preserve"> punktu</w:t>
      </w:r>
      <w:r w:rsidR="009B2F2F">
        <w:rPr>
          <w:rFonts w:ascii="Times New Roman" w:hAnsi="Times New Roman"/>
          <w:sz w:val="23"/>
          <w:szCs w:val="23"/>
        </w:rPr>
        <w:t>:</w:t>
      </w:r>
      <w:r w:rsidR="009A6A03" w:rsidRPr="009A6A03">
        <w:rPr>
          <w:rFonts w:ascii="Times New Roman" w:hAnsi="Times New Roman"/>
          <w:sz w:val="23"/>
          <w:szCs w:val="23"/>
        </w:rPr>
        <w:t xml:space="preserve"> </w:t>
      </w:r>
    </w:p>
    <w:p w14:paraId="26F90FFB" w14:textId="52544FB9" w:rsidR="009A6A03" w:rsidRPr="009A6A03" w:rsidRDefault="009A6A03" w:rsidP="00E359BC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9A6A03">
        <w:rPr>
          <w:rFonts w:ascii="Times New Roman" w:hAnsi="Times New Roman"/>
          <w:sz w:val="23"/>
          <w:szCs w:val="23"/>
        </w:rPr>
        <w:t>1</w:t>
      </w:r>
      <w:r w:rsidRPr="009A6A03">
        <w:rPr>
          <w:rFonts w:ascii="Times New Roman" w:hAnsi="Times New Roman"/>
          <w:spacing w:val="60"/>
          <w:sz w:val="23"/>
          <w:szCs w:val="23"/>
        </w:rPr>
        <w:t>.Nurodau</w:t>
      </w:r>
      <w:r w:rsidRPr="009A6A03">
        <w:rPr>
          <w:rFonts w:ascii="Times New Roman" w:hAnsi="Times New Roman"/>
          <w:sz w:val="23"/>
          <w:szCs w:val="23"/>
        </w:rPr>
        <w:t xml:space="preserve"> 202</w:t>
      </w:r>
      <w:r w:rsidR="00BA25FF">
        <w:rPr>
          <w:rFonts w:ascii="Times New Roman" w:hAnsi="Times New Roman"/>
          <w:sz w:val="23"/>
          <w:szCs w:val="23"/>
        </w:rPr>
        <w:t>5</w:t>
      </w:r>
      <w:r w:rsidRPr="009A6A03">
        <w:rPr>
          <w:rFonts w:ascii="Times New Roman" w:hAnsi="Times New Roman"/>
          <w:sz w:val="23"/>
          <w:szCs w:val="23"/>
        </w:rPr>
        <w:t xml:space="preserve"> m. gruodžio 1</w:t>
      </w:r>
      <w:r w:rsidR="00BA25FF">
        <w:rPr>
          <w:rFonts w:ascii="Times New Roman" w:hAnsi="Times New Roman"/>
          <w:sz w:val="23"/>
          <w:szCs w:val="23"/>
        </w:rPr>
        <w:t>5</w:t>
      </w:r>
      <w:r w:rsidRPr="009A6A03">
        <w:rPr>
          <w:rFonts w:ascii="Times New Roman" w:hAnsi="Times New Roman"/>
          <w:sz w:val="23"/>
          <w:szCs w:val="23"/>
        </w:rPr>
        <w:t xml:space="preserve"> d. </w:t>
      </w:r>
      <w:r w:rsidR="00BA25FF">
        <w:rPr>
          <w:rFonts w:ascii="Times New Roman" w:hAnsi="Times New Roman"/>
          <w:sz w:val="23"/>
          <w:szCs w:val="23"/>
        </w:rPr>
        <w:t>10</w:t>
      </w:r>
      <w:r w:rsidRPr="009A6A03">
        <w:rPr>
          <w:rFonts w:ascii="Times New Roman" w:hAnsi="Times New Roman"/>
          <w:sz w:val="23"/>
          <w:szCs w:val="23"/>
        </w:rPr>
        <w:t xml:space="preserve">.00 val. </w:t>
      </w:r>
      <w:r w:rsidR="00BA25FF">
        <w:rPr>
          <w:rFonts w:ascii="Times New Roman" w:hAnsi="Times New Roman"/>
          <w:sz w:val="23"/>
          <w:szCs w:val="23"/>
        </w:rPr>
        <w:t>VšĮ VDU Šakių „Žiburio“</w:t>
      </w:r>
      <w:r w:rsidR="009B2F2F">
        <w:rPr>
          <w:rFonts w:ascii="Times New Roman" w:hAnsi="Times New Roman"/>
          <w:sz w:val="23"/>
          <w:szCs w:val="23"/>
        </w:rPr>
        <w:t xml:space="preserve"> </w:t>
      </w:r>
      <w:r w:rsidRPr="009A6A03">
        <w:rPr>
          <w:rFonts w:ascii="Times New Roman" w:hAnsi="Times New Roman"/>
          <w:sz w:val="23"/>
          <w:szCs w:val="23"/>
        </w:rPr>
        <w:t xml:space="preserve">gimnazijoje vykdyti Lietuvos mokinių informatikos olimpiados rajoninį etapą (toliau – Olimpiada). </w:t>
      </w:r>
    </w:p>
    <w:p w14:paraId="3BE6D591" w14:textId="14CEADE9" w:rsidR="009A6A03" w:rsidRPr="009A6A03" w:rsidRDefault="00FA7D95" w:rsidP="009A6A03">
      <w:pPr>
        <w:pStyle w:val="Pavadinimas"/>
        <w:tabs>
          <w:tab w:val="left" w:pos="1242"/>
        </w:tabs>
        <w:spacing w:before="0" w:line="36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</w:t>
      </w:r>
      <w:r w:rsidR="009A6A03" w:rsidRPr="009A6A03">
        <w:rPr>
          <w:rFonts w:ascii="Times New Roman" w:hAnsi="Times New Roman"/>
          <w:sz w:val="23"/>
          <w:szCs w:val="23"/>
        </w:rPr>
        <w:t xml:space="preserve">2. </w:t>
      </w:r>
      <w:r w:rsidR="009A6A03" w:rsidRPr="009A6A03">
        <w:rPr>
          <w:rFonts w:ascii="Times New Roman" w:hAnsi="Times New Roman"/>
          <w:spacing w:val="60"/>
          <w:sz w:val="23"/>
          <w:szCs w:val="23"/>
        </w:rPr>
        <w:t>Sudarau</w:t>
      </w:r>
      <w:r w:rsidR="009A6A03" w:rsidRPr="009A6A03">
        <w:rPr>
          <w:rFonts w:ascii="Times New Roman" w:hAnsi="Times New Roman"/>
          <w:sz w:val="23"/>
          <w:szCs w:val="23"/>
        </w:rPr>
        <w:t xml:space="preserve"> Olimpiados organizavimo ir vertinimo komisiją:</w:t>
      </w:r>
    </w:p>
    <w:p w14:paraId="219BFD29" w14:textId="57F27193" w:rsidR="009A6A03" w:rsidRPr="009A6A03" w:rsidRDefault="00E359BC" w:rsidP="00E359BC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       </w:t>
      </w:r>
      <w:r w:rsidR="00FA7D95">
        <w:rPr>
          <w:rFonts w:ascii="Times New Roman" w:hAnsi="Times New Roman"/>
          <w:sz w:val="23"/>
          <w:szCs w:val="23"/>
        </w:rPr>
        <w:t xml:space="preserve"> </w:t>
      </w:r>
      <w:r w:rsidR="009A6A03" w:rsidRPr="009A6A03">
        <w:rPr>
          <w:rFonts w:ascii="Times New Roman" w:hAnsi="Times New Roman"/>
          <w:sz w:val="23"/>
          <w:szCs w:val="23"/>
        </w:rPr>
        <w:t>Giedrius Rinkevičius</w:t>
      </w:r>
      <w:r>
        <w:rPr>
          <w:rFonts w:ascii="Times New Roman" w:hAnsi="Times New Roman"/>
          <w:sz w:val="23"/>
          <w:szCs w:val="23"/>
        </w:rPr>
        <w:tab/>
      </w:r>
      <w:r w:rsidR="009A6A03" w:rsidRPr="009A6A03">
        <w:rPr>
          <w:rFonts w:ascii="Times New Roman" w:hAnsi="Times New Roman"/>
          <w:sz w:val="23"/>
          <w:szCs w:val="23"/>
        </w:rPr>
        <w:t xml:space="preserve"> –</w:t>
      </w:r>
      <w:r>
        <w:rPr>
          <w:rFonts w:ascii="Times New Roman" w:hAnsi="Times New Roman"/>
          <w:sz w:val="23"/>
          <w:szCs w:val="23"/>
        </w:rPr>
        <w:t xml:space="preserve"> </w:t>
      </w:r>
      <w:r w:rsidR="003037E8">
        <w:rPr>
          <w:rFonts w:ascii="Times New Roman" w:hAnsi="Times New Roman"/>
          <w:sz w:val="23"/>
          <w:szCs w:val="23"/>
        </w:rPr>
        <w:t xml:space="preserve">VšĮ VDU </w:t>
      </w:r>
      <w:r w:rsidR="009A6A03" w:rsidRPr="009A6A03">
        <w:rPr>
          <w:rFonts w:ascii="Times New Roman" w:hAnsi="Times New Roman"/>
          <w:sz w:val="23"/>
          <w:szCs w:val="23"/>
        </w:rPr>
        <w:t>Šakių „Žiburio“ gimnazijos mokytojas</w:t>
      </w:r>
      <w:r w:rsidR="003037E8">
        <w:rPr>
          <w:rFonts w:ascii="Times New Roman" w:hAnsi="Times New Roman"/>
          <w:sz w:val="23"/>
          <w:szCs w:val="23"/>
        </w:rPr>
        <w:t xml:space="preserve"> metodininkas</w:t>
      </w:r>
      <w:r w:rsidR="009A6A03" w:rsidRPr="009A6A03">
        <w:rPr>
          <w:rFonts w:ascii="Times New Roman" w:hAnsi="Times New Roman"/>
          <w:sz w:val="23"/>
          <w:szCs w:val="23"/>
        </w:rPr>
        <w:t>, komisijos pirmininkas;</w:t>
      </w:r>
    </w:p>
    <w:p w14:paraId="784BCD6E" w14:textId="55350D6E" w:rsidR="009A6A03" w:rsidRDefault="00E359BC" w:rsidP="00E359BC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        </w:t>
      </w:r>
      <w:r w:rsidR="009A6A03" w:rsidRPr="009A6A03">
        <w:rPr>
          <w:rFonts w:ascii="Times New Roman" w:hAnsi="Times New Roman"/>
          <w:sz w:val="23"/>
          <w:szCs w:val="23"/>
        </w:rPr>
        <w:t xml:space="preserve">Rimantas Navickas </w:t>
      </w:r>
      <w:r>
        <w:rPr>
          <w:rFonts w:ascii="Times New Roman" w:hAnsi="Times New Roman"/>
          <w:sz w:val="23"/>
          <w:szCs w:val="23"/>
        </w:rPr>
        <w:tab/>
        <w:t xml:space="preserve"> </w:t>
      </w:r>
      <w:r w:rsidR="009A6A03" w:rsidRPr="009A6A03">
        <w:rPr>
          <w:rFonts w:ascii="Times New Roman" w:hAnsi="Times New Roman"/>
          <w:sz w:val="23"/>
          <w:szCs w:val="23"/>
        </w:rPr>
        <w:t xml:space="preserve">– </w:t>
      </w:r>
      <w:r>
        <w:rPr>
          <w:rFonts w:ascii="Times New Roman" w:hAnsi="Times New Roman"/>
          <w:sz w:val="23"/>
          <w:szCs w:val="23"/>
        </w:rPr>
        <w:t xml:space="preserve"> </w:t>
      </w:r>
      <w:r w:rsidR="003037E8">
        <w:rPr>
          <w:rFonts w:ascii="Times New Roman" w:hAnsi="Times New Roman"/>
          <w:sz w:val="23"/>
          <w:szCs w:val="23"/>
        </w:rPr>
        <w:t xml:space="preserve">VšĮ VDU </w:t>
      </w:r>
      <w:r w:rsidR="009A6A03" w:rsidRPr="009A6A03">
        <w:rPr>
          <w:rFonts w:ascii="Times New Roman" w:hAnsi="Times New Roman"/>
          <w:sz w:val="23"/>
          <w:szCs w:val="23"/>
        </w:rPr>
        <w:t>Šakių „Žiburio“ gimnazijos mokytojas metodininkas;</w:t>
      </w:r>
    </w:p>
    <w:p w14:paraId="49FC3C42" w14:textId="6F511624" w:rsidR="00BB0FC1" w:rsidRDefault="00E359BC" w:rsidP="009A6A03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        </w:t>
      </w:r>
      <w:r w:rsidR="009A6A03" w:rsidRPr="009A6A03">
        <w:rPr>
          <w:rFonts w:ascii="Times New Roman" w:hAnsi="Times New Roman"/>
          <w:sz w:val="23"/>
          <w:szCs w:val="23"/>
        </w:rPr>
        <w:t xml:space="preserve">Alvydas Grinkevičius </w:t>
      </w:r>
      <w:r>
        <w:rPr>
          <w:rFonts w:ascii="Times New Roman" w:hAnsi="Times New Roman"/>
          <w:sz w:val="23"/>
          <w:szCs w:val="23"/>
        </w:rPr>
        <w:tab/>
        <w:t xml:space="preserve"> </w:t>
      </w:r>
      <w:r w:rsidR="009A6A03" w:rsidRPr="009A6A03">
        <w:rPr>
          <w:rFonts w:ascii="Times New Roman" w:hAnsi="Times New Roman"/>
          <w:sz w:val="23"/>
          <w:szCs w:val="23"/>
        </w:rPr>
        <w:t xml:space="preserve">– </w:t>
      </w:r>
      <w:r>
        <w:rPr>
          <w:rFonts w:ascii="Times New Roman" w:hAnsi="Times New Roman"/>
          <w:sz w:val="23"/>
          <w:szCs w:val="23"/>
        </w:rPr>
        <w:t xml:space="preserve"> </w:t>
      </w:r>
      <w:r w:rsidR="009A6A03" w:rsidRPr="009A6A03">
        <w:rPr>
          <w:rFonts w:ascii="Times New Roman" w:hAnsi="Times New Roman"/>
          <w:sz w:val="23"/>
          <w:szCs w:val="23"/>
        </w:rPr>
        <w:t>Šakių „Varpo“ mokyklos mokytojas metodininkas.</w:t>
      </w:r>
    </w:p>
    <w:p w14:paraId="3AFD5A97" w14:textId="4336BD70" w:rsidR="00BB0FC1" w:rsidRPr="003F0726" w:rsidRDefault="00E359BC" w:rsidP="00E359BC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        3</w:t>
      </w:r>
      <w:r w:rsidR="00BB0FC1" w:rsidRPr="003F0726">
        <w:rPr>
          <w:rFonts w:ascii="Times New Roman" w:hAnsi="Times New Roman"/>
          <w:bCs/>
          <w:sz w:val="23"/>
          <w:szCs w:val="23"/>
        </w:rPr>
        <w:t xml:space="preserve">. </w:t>
      </w:r>
      <w:r w:rsidR="00BB0FC1" w:rsidRPr="003F0726">
        <w:rPr>
          <w:rFonts w:ascii="Times New Roman" w:hAnsi="Times New Roman"/>
          <w:bCs/>
          <w:spacing w:val="60"/>
          <w:sz w:val="23"/>
          <w:szCs w:val="23"/>
        </w:rPr>
        <w:t xml:space="preserve">Skiriu </w:t>
      </w:r>
      <w:r w:rsidR="00BB0FC1" w:rsidRPr="003F0726">
        <w:rPr>
          <w:rFonts w:ascii="Times New Roman" w:hAnsi="Times New Roman"/>
          <w:sz w:val="23"/>
          <w:szCs w:val="23"/>
        </w:rPr>
        <w:t>rajono</w:t>
      </w:r>
      <w:r w:rsidR="00BB0FC1" w:rsidRPr="003F0726">
        <w:rPr>
          <w:rFonts w:ascii="Times New Roman" w:hAnsi="Times New Roman"/>
          <w:bCs/>
          <w:spacing w:val="60"/>
          <w:sz w:val="23"/>
          <w:szCs w:val="23"/>
        </w:rPr>
        <w:t xml:space="preserve"> </w:t>
      </w:r>
      <w:r w:rsidR="00BB0FC1" w:rsidRPr="003F0726">
        <w:rPr>
          <w:rFonts w:ascii="Times New Roman" w:hAnsi="Times New Roman"/>
          <w:bCs/>
          <w:sz w:val="23"/>
          <w:szCs w:val="23"/>
        </w:rPr>
        <w:t>savivaldybės administracijos Šviet</w:t>
      </w:r>
      <w:r w:rsidR="00BB0FC1">
        <w:rPr>
          <w:rFonts w:ascii="Times New Roman" w:hAnsi="Times New Roman"/>
          <w:bCs/>
          <w:sz w:val="23"/>
          <w:szCs w:val="23"/>
        </w:rPr>
        <w:t>imo</w:t>
      </w:r>
      <w:r w:rsidR="004B3719">
        <w:rPr>
          <w:rFonts w:ascii="Times New Roman" w:hAnsi="Times New Roman"/>
          <w:bCs/>
          <w:sz w:val="23"/>
          <w:szCs w:val="23"/>
        </w:rPr>
        <w:t>, kultūros</w:t>
      </w:r>
      <w:r w:rsidR="00BB0FC1">
        <w:rPr>
          <w:rFonts w:ascii="Times New Roman" w:hAnsi="Times New Roman"/>
          <w:bCs/>
          <w:sz w:val="23"/>
          <w:szCs w:val="23"/>
        </w:rPr>
        <w:t xml:space="preserve"> ir sporto skyriaus vyriausiąjį</w:t>
      </w:r>
      <w:r w:rsidR="00BB0FC1" w:rsidRPr="003F0726">
        <w:rPr>
          <w:rFonts w:ascii="Times New Roman" w:hAnsi="Times New Roman"/>
          <w:bCs/>
          <w:sz w:val="23"/>
          <w:szCs w:val="23"/>
        </w:rPr>
        <w:t xml:space="preserve"> specialistą Gintarą </w:t>
      </w:r>
      <w:proofErr w:type="spellStart"/>
      <w:r w:rsidR="00BB0FC1" w:rsidRPr="003F0726">
        <w:rPr>
          <w:rFonts w:ascii="Times New Roman" w:hAnsi="Times New Roman"/>
          <w:bCs/>
          <w:sz w:val="23"/>
          <w:szCs w:val="23"/>
        </w:rPr>
        <w:t>De</w:t>
      </w:r>
      <w:r w:rsidR="00BB0FC1">
        <w:rPr>
          <w:rFonts w:ascii="Times New Roman" w:hAnsi="Times New Roman"/>
          <w:bCs/>
          <w:sz w:val="23"/>
          <w:szCs w:val="23"/>
        </w:rPr>
        <w:t>menių</w:t>
      </w:r>
      <w:proofErr w:type="spellEnd"/>
      <w:r w:rsidR="00BB0FC1">
        <w:rPr>
          <w:rFonts w:ascii="Times New Roman" w:hAnsi="Times New Roman"/>
          <w:bCs/>
          <w:sz w:val="23"/>
          <w:szCs w:val="23"/>
        </w:rPr>
        <w:t xml:space="preserve"> informatikos</w:t>
      </w:r>
      <w:r w:rsidR="00BB0FC1" w:rsidRPr="003F0726">
        <w:rPr>
          <w:rFonts w:ascii="Times New Roman" w:hAnsi="Times New Roman"/>
          <w:bCs/>
          <w:sz w:val="23"/>
          <w:szCs w:val="23"/>
        </w:rPr>
        <w:t xml:space="preserve"> olimpiados rajoninio etapo koordinatoriumi. </w:t>
      </w:r>
    </w:p>
    <w:p w14:paraId="248917B7" w14:textId="77777777" w:rsidR="00BB0FC1" w:rsidRPr="003F0726" w:rsidRDefault="00BB0FC1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</w:p>
    <w:p w14:paraId="01523D40" w14:textId="3A3E108A" w:rsidR="00BB0FC1" w:rsidRDefault="009B2F2F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szCs w:val="24"/>
        </w:rPr>
        <w:t>Ižganaitis</w:t>
      </w:r>
      <w:proofErr w:type="spellEnd"/>
    </w:p>
    <w:p w14:paraId="4B04724D" w14:textId="260E3F3D" w:rsidR="00BB0FC1" w:rsidRDefault="00BB0FC1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B9CE0EE" w14:textId="1C6DAECE" w:rsidR="00E359BC" w:rsidRDefault="00E359BC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6D7CBFC" w14:textId="0FB95067" w:rsidR="00E359BC" w:rsidRDefault="00E359BC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4E2854" w14:textId="786DFF18" w:rsidR="00E359BC" w:rsidRDefault="00E359BC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EE04118" w14:textId="6C2DF57B" w:rsidR="00E359BC" w:rsidRDefault="00E359BC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A2F5FA1" w14:textId="4674655A" w:rsidR="00E359BC" w:rsidRDefault="00E359BC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A60FA92" w14:textId="77777777" w:rsidR="00E359BC" w:rsidRDefault="00E359BC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A1DAB4" w14:textId="77777777" w:rsidR="00BB0FC1" w:rsidRPr="009A6A03" w:rsidRDefault="00BB0FC1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504FEB74" w14:textId="77777777" w:rsidR="004B3719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</w:t>
      </w:r>
      <w:r w:rsidR="004B3719">
        <w:rPr>
          <w:rFonts w:ascii="Times New Roman" w:hAnsi="Times New Roman"/>
          <w:szCs w:val="24"/>
        </w:rPr>
        <w:t>, kultūros</w:t>
      </w:r>
      <w:r>
        <w:rPr>
          <w:rFonts w:ascii="Times New Roman" w:hAnsi="Times New Roman"/>
          <w:szCs w:val="24"/>
        </w:rPr>
        <w:t xml:space="preserve"> ir sporto skyriaus </w:t>
      </w:r>
    </w:p>
    <w:p w14:paraId="2508A698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14:paraId="57EBECCF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</w:p>
    <w:p w14:paraId="10E8A801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Gintaras </w:t>
      </w:r>
      <w:proofErr w:type="spellStart"/>
      <w:r>
        <w:rPr>
          <w:rFonts w:ascii="Times New Roman" w:hAnsi="Times New Roman"/>
          <w:szCs w:val="24"/>
        </w:rPr>
        <w:t>Demenius</w:t>
      </w:r>
      <w:proofErr w:type="spellEnd"/>
    </w:p>
    <w:p w14:paraId="4881E9EE" w14:textId="2EE8989E" w:rsidR="00BB0FC1" w:rsidRPr="0043411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217C62">
        <w:rPr>
          <w:rFonts w:ascii="Times New Roman" w:hAnsi="Times New Roman"/>
          <w:szCs w:val="24"/>
        </w:rPr>
        <w:t>2</w:t>
      </w:r>
      <w:r w:rsidR="00BA25F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-12-</w:t>
      </w:r>
      <w:r w:rsidR="00BA25FF">
        <w:rPr>
          <w:rFonts w:ascii="Times New Roman" w:hAnsi="Times New Roman"/>
          <w:szCs w:val="24"/>
        </w:rPr>
        <w:t>08</w:t>
      </w:r>
    </w:p>
    <w:p w14:paraId="3AF838D0" w14:textId="77777777" w:rsidR="00BB0FC1" w:rsidRPr="003F0726" w:rsidRDefault="00BB0FC1" w:rsidP="003F0726">
      <w:pPr>
        <w:spacing w:line="360" w:lineRule="auto"/>
        <w:jc w:val="center"/>
        <w:rPr>
          <w:rFonts w:ascii="Times New Roman" w:hAnsi="Times New Roman"/>
          <w:sz w:val="23"/>
          <w:szCs w:val="23"/>
        </w:rPr>
      </w:pPr>
    </w:p>
    <w:sectPr w:rsidR="00BB0FC1" w:rsidRPr="003F0726" w:rsidSect="00522C2F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1FD4F" w14:textId="77777777" w:rsidR="008B4E9C" w:rsidRDefault="008B4E9C">
      <w:r>
        <w:separator/>
      </w:r>
    </w:p>
  </w:endnote>
  <w:endnote w:type="continuationSeparator" w:id="0">
    <w:p w14:paraId="371B985F" w14:textId="77777777" w:rsidR="008B4E9C" w:rsidRDefault="008B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89BCB" w14:textId="77777777" w:rsidR="00BB0FC1" w:rsidRPr="009A6A03" w:rsidRDefault="005D2D0C">
    <w:pPr>
      <w:pStyle w:val="Porat"/>
      <w:jc w:val="right"/>
      <w:rPr>
        <w:lang w:val="pt-BR"/>
      </w:rPr>
    </w:pPr>
    <w:r>
      <w:fldChar w:fldCharType="begin"/>
    </w:r>
    <w:r w:rsidRPr="009A6A03">
      <w:rPr>
        <w:lang w:val="pt-BR"/>
      </w:rPr>
      <w:instrText xml:space="preserve"> FILENAME \p \* MERGEFORMAT </w:instrText>
    </w:r>
    <w:r>
      <w:fldChar w:fldCharType="separate"/>
    </w:r>
    <w:r w:rsidR="00F14D65" w:rsidRPr="009A6A03">
      <w:rPr>
        <w:noProof/>
        <w:sz w:val="8"/>
        <w:lang w:val="pt-BR"/>
      </w:rPr>
      <w:t>C:\Users\Gintaras\Documents\olimpiados\2021\isak_informatika</w:t>
    </w:r>
    <w:r w:rsidR="00F14D65" w:rsidRPr="009A6A03">
      <w:rPr>
        <w:noProof/>
        <w:lang w:val="pt-BR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050B7" w14:textId="77777777" w:rsidR="008B4E9C" w:rsidRDefault="008B4E9C">
      <w:r>
        <w:separator/>
      </w:r>
    </w:p>
  </w:footnote>
  <w:footnote w:type="continuationSeparator" w:id="0">
    <w:p w14:paraId="375C290B" w14:textId="77777777" w:rsidR="008B4E9C" w:rsidRDefault="008B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FE353" w14:textId="77777777" w:rsidR="00BB0FC1" w:rsidRDefault="00BB0FC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0FE"/>
    <w:rsid w:val="00024764"/>
    <w:rsid w:val="00030C1B"/>
    <w:rsid w:val="000378F5"/>
    <w:rsid w:val="000563E5"/>
    <w:rsid w:val="000868E7"/>
    <w:rsid w:val="000B6239"/>
    <w:rsid w:val="000C531C"/>
    <w:rsid w:val="001133ED"/>
    <w:rsid w:val="00134E4F"/>
    <w:rsid w:val="001572A8"/>
    <w:rsid w:val="001A564F"/>
    <w:rsid w:val="001A5709"/>
    <w:rsid w:val="001B1128"/>
    <w:rsid w:val="001E1B6D"/>
    <w:rsid w:val="001F68AB"/>
    <w:rsid w:val="00201B5D"/>
    <w:rsid w:val="00217C62"/>
    <w:rsid w:val="00297D85"/>
    <w:rsid w:val="003037E8"/>
    <w:rsid w:val="00313FD8"/>
    <w:rsid w:val="00334978"/>
    <w:rsid w:val="003357A7"/>
    <w:rsid w:val="00351252"/>
    <w:rsid w:val="0035671C"/>
    <w:rsid w:val="003A4465"/>
    <w:rsid w:val="003C0A48"/>
    <w:rsid w:val="003F0726"/>
    <w:rsid w:val="003F5DD3"/>
    <w:rsid w:val="003F78EE"/>
    <w:rsid w:val="0040726F"/>
    <w:rsid w:val="00434111"/>
    <w:rsid w:val="004571AF"/>
    <w:rsid w:val="004857A0"/>
    <w:rsid w:val="004B3719"/>
    <w:rsid w:val="004D7FC1"/>
    <w:rsid w:val="004F3444"/>
    <w:rsid w:val="00500809"/>
    <w:rsid w:val="00522C2F"/>
    <w:rsid w:val="005858B0"/>
    <w:rsid w:val="005D03DF"/>
    <w:rsid w:val="005D2D0C"/>
    <w:rsid w:val="00610C41"/>
    <w:rsid w:val="0063594C"/>
    <w:rsid w:val="00676F35"/>
    <w:rsid w:val="006E5B83"/>
    <w:rsid w:val="00725016"/>
    <w:rsid w:val="00774AFA"/>
    <w:rsid w:val="00837A26"/>
    <w:rsid w:val="008436F8"/>
    <w:rsid w:val="008A1A59"/>
    <w:rsid w:val="008B4E9C"/>
    <w:rsid w:val="008D52A9"/>
    <w:rsid w:val="008E0770"/>
    <w:rsid w:val="00910521"/>
    <w:rsid w:val="009720E7"/>
    <w:rsid w:val="00986037"/>
    <w:rsid w:val="009A6A03"/>
    <w:rsid w:val="009B2F2F"/>
    <w:rsid w:val="00A15D73"/>
    <w:rsid w:val="00A2596D"/>
    <w:rsid w:val="00A413DC"/>
    <w:rsid w:val="00A730E0"/>
    <w:rsid w:val="00AA537C"/>
    <w:rsid w:val="00AB0E44"/>
    <w:rsid w:val="00AF02CF"/>
    <w:rsid w:val="00B14EAC"/>
    <w:rsid w:val="00B17E1A"/>
    <w:rsid w:val="00B92A65"/>
    <w:rsid w:val="00B93A62"/>
    <w:rsid w:val="00BA0777"/>
    <w:rsid w:val="00BA25FF"/>
    <w:rsid w:val="00BA4429"/>
    <w:rsid w:val="00BA6E84"/>
    <w:rsid w:val="00BB03B1"/>
    <w:rsid w:val="00BB0FC1"/>
    <w:rsid w:val="00BB76F0"/>
    <w:rsid w:val="00BE1193"/>
    <w:rsid w:val="00BF48A6"/>
    <w:rsid w:val="00C5259F"/>
    <w:rsid w:val="00C8219C"/>
    <w:rsid w:val="00C86D51"/>
    <w:rsid w:val="00C93DA5"/>
    <w:rsid w:val="00CC506C"/>
    <w:rsid w:val="00CF3A4A"/>
    <w:rsid w:val="00D15AA5"/>
    <w:rsid w:val="00D43011"/>
    <w:rsid w:val="00D600FE"/>
    <w:rsid w:val="00D6032A"/>
    <w:rsid w:val="00D67824"/>
    <w:rsid w:val="00DB7A39"/>
    <w:rsid w:val="00DC7E01"/>
    <w:rsid w:val="00E14B0A"/>
    <w:rsid w:val="00E33468"/>
    <w:rsid w:val="00E359BC"/>
    <w:rsid w:val="00E751D9"/>
    <w:rsid w:val="00E81B21"/>
    <w:rsid w:val="00E81E7E"/>
    <w:rsid w:val="00EB07DF"/>
    <w:rsid w:val="00EC0FFF"/>
    <w:rsid w:val="00EC13E7"/>
    <w:rsid w:val="00ED7DF3"/>
    <w:rsid w:val="00EE2E7D"/>
    <w:rsid w:val="00F14D65"/>
    <w:rsid w:val="00F15DD0"/>
    <w:rsid w:val="00F84FCD"/>
    <w:rsid w:val="00F9403C"/>
    <w:rsid w:val="00FA7D95"/>
    <w:rsid w:val="00FD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34588E"/>
  <w15:docId w15:val="{2EDC01EE-6BA8-4621-B576-2B26D6C2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36F8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436F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133ED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8436F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133ED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8436F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133ED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D600FE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D600FE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1133ED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CB52230-9537-4EEA-A295-597A055147E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A301E-3776-482B-8D74-644CA632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22</TotalTime>
  <Pages>1</Pages>
  <Words>172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Rimutė Grušienė</cp:lastModifiedBy>
  <cp:revision>4</cp:revision>
  <cp:lastPrinted>2020-12-08T07:20:00Z</cp:lastPrinted>
  <dcterms:created xsi:type="dcterms:W3CDTF">2025-12-08T06:24:00Z</dcterms:created>
  <dcterms:modified xsi:type="dcterms:W3CDTF">2025-12-08T12:00:00Z</dcterms:modified>
</cp:coreProperties>
</file>