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2B49906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6AC7B83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 xml:space="preserve">L </w:t>
      </w:r>
      <w:r w:rsidR="00955515" w:rsidRPr="00955515">
        <w:rPr>
          <w:rFonts w:ascii="Times New Roman" w:hAnsi="Times New Roman"/>
          <w:b/>
        </w:rPr>
        <w:t>NEFORMALIOJO SUAUGUSIŲJŲ ŠVIETIMO IR TĘSTINIO MOKYMOSI VEIKSMŲ PLANO ĮGYVENDINIMO KOORDINATORIUS</w:t>
      </w:r>
      <w:r w:rsidR="00955515">
        <w:rPr>
          <w:rFonts w:ascii="Times New Roman" w:hAnsi="Times New Roman"/>
          <w:b/>
        </w:rPr>
        <w:t xml:space="preserve"> </w:t>
      </w:r>
      <w:r w:rsidR="00CC67DC">
        <w:rPr>
          <w:rFonts w:ascii="Times New Roman" w:hAnsi="Times New Roman"/>
          <w:b/>
        </w:rPr>
        <w:t>PA</w:t>
      </w:r>
      <w:r w:rsidR="00F31818">
        <w:rPr>
          <w:rFonts w:ascii="Times New Roman" w:hAnsi="Times New Roman"/>
          <w:b/>
        </w:rPr>
        <w:t>SKYRIMO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6C3A289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>2</w:t>
      </w:r>
      <w:r w:rsidR="001D1344">
        <w:rPr>
          <w:rFonts w:ascii="Times New Roman" w:hAnsi="Times New Roman"/>
        </w:rPr>
        <w:t>5</w:t>
      </w:r>
      <w:r w:rsidR="009922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804B5A">
        <w:rPr>
          <w:rFonts w:ascii="Times New Roman" w:hAnsi="Times New Roman"/>
        </w:rPr>
        <w:t xml:space="preserve"> </w:t>
      </w:r>
      <w:r w:rsidR="00955515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 </w:t>
      </w:r>
      <w:r w:rsidR="00F5042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D104A" w14:textId="75A8282D" w:rsidR="0060661C" w:rsidRDefault="0060661C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>Vadovaudamasis Šakių rajono savivaldybės administracijos nuostatų, patvirtintų Šakių rajono savivaldybės tarybos 202</w:t>
      </w:r>
      <w:r w:rsidR="00E14B92">
        <w:t>4</w:t>
      </w:r>
      <w:r>
        <w:t xml:space="preserve"> m. </w:t>
      </w:r>
      <w:r w:rsidR="00E14B92">
        <w:t>kovo</w:t>
      </w:r>
      <w:r>
        <w:t xml:space="preserve"> </w:t>
      </w:r>
      <w:r w:rsidR="00E14B92">
        <w:t>15</w:t>
      </w:r>
      <w:r>
        <w:t xml:space="preserve"> d. sprendimu Nr. T-</w:t>
      </w:r>
      <w:r w:rsidR="00E14B92">
        <w:t>58</w:t>
      </w:r>
      <w:r>
        <w:t xml:space="preserve"> „Dėl Šakių rajono savivaldybės administracijos nuostatų patvirtinimo“, 2</w:t>
      </w:r>
      <w:r w:rsidR="00E14B92">
        <w:t>2</w:t>
      </w:r>
      <w:r>
        <w:t xml:space="preserve">.12 papunkčiu bei atsižvelgdamas į </w:t>
      </w:r>
      <w:r w:rsidR="002C136B">
        <w:t>Š</w:t>
      </w:r>
      <w:r w:rsidR="00955515">
        <w:t xml:space="preserve">vietimo, mokslo ir sporto ministerijos </w:t>
      </w:r>
      <w:r>
        <w:t>202</w:t>
      </w:r>
      <w:r w:rsidR="001D1344">
        <w:t>5</w:t>
      </w:r>
      <w:r>
        <w:t xml:space="preserve"> m. </w:t>
      </w:r>
      <w:r w:rsidR="00955515">
        <w:t>gruodžio</w:t>
      </w:r>
      <w:r>
        <w:t xml:space="preserve"> </w:t>
      </w:r>
      <w:r w:rsidR="00955515">
        <w:t>10</w:t>
      </w:r>
      <w:r>
        <w:t xml:space="preserve"> d. raštą</w:t>
      </w:r>
      <w:r w:rsidR="00955515">
        <w:t xml:space="preserve"> Nr.</w:t>
      </w:r>
      <w:r w:rsidR="00955515" w:rsidRPr="00955515">
        <w:t xml:space="preserve"> SR-4112</w:t>
      </w:r>
      <w:r>
        <w:t xml:space="preserve">, </w:t>
      </w:r>
    </w:p>
    <w:p w14:paraId="41B547DA" w14:textId="1FAAB668" w:rsidR="00D75EB5" w:rsidRPr="00986B49" w:rsidRDefault="0060661C" w:rsidP="00A94DC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 xml:space="preserve">s k i r i u Šakių rajono savivaldybės administracijos </w:t>
      </w:r>
      <w:r w:rsidR="00A94DC5">
        <w:t xml:space="preserve">Švietimo, kultūros ir sporto skyriaus </w:t>
      </w:r>
      <w:r>
        <w:t xml:space="preserve">vyriausiąją specialistę </w:t>
      </w:r>
      <w:r w:rsidR="00A94DC5">
        <w:t xml:space="preserve">Ingridą </w:t>
      </w:r>
      <w:proofErr w:type="spellStart"/>
      <w:r w:rsidR="00A94DC5">
        <w:t>Kasparavičienę</w:t>
      </w:r>
      <w:proofErr w:type="spellEnd"/>
      <w:r w:rsidR="00A94DC5">
        <w:t xml:space="preserve"> </w:t>
      </w:r>
      <w:r w:rsidR="00955515" w:rsidRPr="00955515">
        <w:t>neformaliojo suaugusiųjų švietimo ir tęstinio mokymosi veiksmų plano įgyvendinimo koordinator</w:t>
      </w:r>
      <w:r w:rsidR="00955515">
        <w:t xml:space="preserve">e </w:t>
      </w:r>
      <w:r w:rsidR="00067559">
        <w:t>savivaldybėje</w:t>
      </w:r>
      <w:r>
        <w:t>.</w:t>
      </w:r>
    </w:p>
    <w:p w14:paraId="62924B89" w14:textId="6745D0ED" w:rsidR="007F2C59" w:rsidRPr="00986B49" w:rsidRDefault="007F2C59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476FDC1" w14:textId="5148161F" w:rsidR="00434111" w:rsidRPr="00986B49" w:rsidRDefault="005C472B" w:rsidP="0060661C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60661C">
        <w:rPr>
          <w:rFonts w:ascii="Times New Roman" w:hAnsi="Times New Roman"/>
          <w:szCs w:val="24"/>
        </w:rPr>
        <w:t>us</w:t>
      </w:r>
      <w:r w:rsidR="0060661C">
        <w:rPr>
          <w:rFonts w:ascii="Times New Roman" w:hAnsi="Times New Roman"/>
          <w:szCs w:val="24"/>
        </w:rPr>
        <w:tab/>
        <w:t>Vytautas Ižganaitis</w:t>
      </w:r>
    </w:p>
    <w:p w14:paraId="1BE08AEC" w14:textId="103E3A1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E7B009" w14:textId="77777777" w:rsidR="0060661C" w:rsidRDefault="0060661C" w:rsidP="0060661C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09590FA2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8B95C78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Pr="00A957C7">
        <w:rPr>
          <w:rFonts w:ascii="Times New Roman" w:hAnsi="Times New Roman"/>
          <w:kern w:val="2"/>
        </w:rPr>
        <w:t xml:space="preserve"> skyriaus </w:t>
      </w:r>
    </w:p>
    <w:p w14:paraId="3A1D3E49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0EEB566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</w:p>
    <w:p w14:paraId="755F809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6BD61240" w14:textId="4AE416C0" w:rsidR="0060661C" w:rsidRPr="00A957C7" w:rsidRDefault="0060661C" w:rsidP="0060661C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1D1344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955515">
        <w:rPr>
          <w:rFonts w:ascii="Times New Roman" w:hAnsi="Times New Roman"/>
          <w:kern w:val="2"/>
          <w:szCs w:val="24"/>
        </w:rPr>
        <w:t>12</w:t>
      </w:r>
      <w:r>
        <w:rPr>
          <w:rFonts w:ascii="Times New Roman" w:hAnsi="Times New Roman"/>
          <w:kern w:val="2"/>
          <w:szCs w:val="24"/>
        </w:rPr>
        <w:t>-1</w:t>
      </w:r>
      <w:r w:rsidR="00955515">
        <w:rPr>
          <w:rFonts w:ascii="Times New Roman" w:hAnsi="Times New Roman"/>
          <w:kern w:val="2"/>
          <w:szCs w:val="24"/>
        </w:rPr>
        <w:t>2</w:t>
      </w:r>
    </w:p>
    <w:p w14:paraId="54CECF2E" w14:textId="258D0AE5" w:rsidR="001D38EF" w:rsidRPr="00434111" w:rsidRDefault="001D38EF" w:rsidP="006066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2829CA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8209" w14:textId="77777777" w:rsidR="00483C86" w:rsidRDefault="00483C86">
      <w:r>
        <w:separator/>
      </w:r>
    </w:p>
  </w:endnote>
  <w:endnote w:type="continuationSeparator" w:id="0">
    <w:p w14:paraId="20E8BEFD" w14:textId="77777777" w:rsidR="00483C86" w:rsidRDefault="00483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2066F" w14:textId="77777777" w:rsidR="00483C86" w:rsidRDefault="00483C86">
      <w:r>
        <w:separator/>
      </w:r>
    </w:p>
  </w:footnote>
  <w:footnote w:type="continuationSeparator" w:id="0">
    <w:p w14:paraId="0803710A" w14:textId="77777777" w:rsidR="00483C86" w:rsidRDefault="00483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67559"/>
    <w:rsid w:val="00070402"/>
    <w:rsid w:val="000762E3"/>
    <w:rsid w:val="000831C6"/>
    <w:rsid w:val="00084D0E"/>
    <w:rsid w:val="00087196"/>
    <w:rsid w:val="000A127F"/>
    <w:rsid w:val="000D5836"/>
    <w:rsid w:val="00100161"/>
    <w:rsid w:val="001055EE"/>
    <w:rsid w:val="00117499"/>
    <w:rsid w:val="0012270E"/>
    <w:rsid w:val="00183C7F"/>
    <w:rsid w:val="001D1344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29CA"/>
    <w:rsid w:val="00283D71"/>
    <w:rsid w:val="0028720A"/>
    <w:rsid w:val="00297FE8"/>
    <w:rsid w:val="002C136B"/>
    <w:rsid w:val="002D3ABC"/>
    <w:rsid w:val="002D7DDB"/>
    <w:rsid w:val="002E0D13"/>
    <w:rsid w:val="002F6B33"/>
    <w:rsid w:val="00313CF0"/>
    <w:rsid w:val="00342E29"/>
    <w:rsid w:val="003671A2"/>
    <w:rsid w:val="00392B27"/>
    <w:rsid w:val="003A0C31"/>
    <w:rsid w:val="003B0663"/>
    <w:rsid w:val="003B0DA5"/>
    <w:rsid w:val="003C50B2"/>
    <w:rsid w:val="003E7B60"/>
    <w:rsid w:val="003F0334"/>
    <w:rsid w:val="003F491F"/>
    <w:rsid w:val="00400993"/>
    <w:rsid w:val="00434111"/>
    <w:rsid w:val="00435448"/>
    <w:rsid w:val="00435ADB"/>
    <w:rsid w:val="00440D02"/>
    <w:rsid w:val="00467FE9"/>
    <w:rsid w:val="00483C86"/>
    <w:rsid w:val="004912A5"/>
    <w:rsid w:val="004A6480"/>
    <w:rsid w:val="004B296E"/>
    <w:rsid w:val="004D645E"/>
    <w:rsid w:val="00521D86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5F6C66"/>
    <w:rsid w:val="00605ED6"/>
    <w:rsid w:val="0060661C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65A1"/>
    <w:rsid w:val="006E7778"/>
    <w:rsid w:val="006F330F"/>
    <w:rsid w:val="0070001E"/>
    <w:rsid w:val="00702E9C"/>
    <w:rsid w:val="00747454"/>
    <w:rsid w:val="00747E57"/>
    <w:rsid w:val="00766154"/>
    <w:rsid w:val="0077199D"/>
    <w:rsid w:val="00797CB4"/>
    <w:rsid w:val="007A3433"/>
    <w:rsid w:val="007C468E"/>
    <w:rsid w:val="007F2C59"/>
    <w:rsid w:val="007F5C5A"/>
    <w:rsid w:val="00804B5A"/>
    <w:rsid w:val="00840C88"/>
    <w:rsid w:val="00861882"/>
    <w:rsid w:val="008A2C9C"/>
    <w:rsid w:val="008A4FC1"/>
    <w:rsid w:val="008C1B78"/>
    <w:rsid w:val="008F4809"/>
    <w:rsid w:val="0094175F"/>
    <w:rsid w:val="00955515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94DC5"/>
    <w:rsid w:val="00AC56D0"/>
    <w:rsid w:val="00AE677A"/>
    <w:rsid w:val="00AE7378"/>
    <w:rsid w:val="00AF7CCB"/>
    <w:rsid w:val="00B0032E"/>
    <w:rsid w:val="00B04545"/>
    <w:rsid w:val="00B16C38"/>
    <w:rsid w:val="00B26136"/>
    <w:rsid w:val="00B46EBB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36BA4"/>
    <w:rsid w:val="00C45522"/>
    <w:rsid w:val="00C77C1C"/>
    <w:rsid w:val="00C838D9"/>
    <w:rsid w:val="00C84A75"/>
    <w:rsid w:val="00C921BD"/>
    <w:rsid w:val="00CA181A"/>
    <w:rsid w:val="00CA29EB"/>
    <w:rsid w:val="00CA4B5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14B92"/>
    <w:rsid w:val="00E17E3A"/>
    <w:rsid w:val="00E83C5E"/>
    <w:rsid w:val="00E87103"/>
    <w:rsid w:val="00E918BB"/>
    <w:rsid w:val="00ED113F"/>
    <w:rsid w:val="00EE2CE3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113</Words>
  <Characters>861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2001-05-23T08:36:00Z</cp:lastPrinted>
  <dcterms:created xsi:type="dcterms:W3CDTF">2025-12-12T08:00:00Z</dcterms:created>
  <dcterms:modified xsi:type="dcterms:W3CDTF">2025-12-12T12:09:00Z</dcterms:modified>
</cp:coreProperties>
</file>