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178FA554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 xml:space="preserve">SUŠAUKIMO IR 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595F2356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FF199F">
        <w:rPr>
          <w:rFonts w:ascii="Times New Roman" w:hAnsi="Times New Roman"/>
          <w:sz w:val="24"/>
          <w:szCs w:val="24"/>
          <w:lang w:val="lt-LT"/>
        </w:rPr>
        <w:t>5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2623C">
        <w:rPr>
          <w:rFonts w:ascii="Times New Roman" w:hAnsi="Times New Roman"/>
          <w:sz w:val="24"/>
          <w:szCs w:val="24"/>
          <w:lang w:val="lt-LT"/>
        </w:rPr>
        <w:t>gruodžio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D88246B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17 straipsnio 12 dalimi, </w:t>
      </w:r>
      <w:r w:rsidRPr="00CE484D">
        <w:rPr>
          <w:rFonts w:ascii="Times New Roman" w:hAnsi="Times New Roman"/>
          <w:sz w:val="24"/>
          <w:szCs w:val="24"/>
          <w:lang w:val="lt-LT"/>
        </w:rPr>
        <w:t>25 straipsnio 5 dalimi, 27 straipsnio 2 dalies 4 punktu</w:t>
      </w:r>
      <w:r w:rsidR="00A81EAD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2023 m. vasario 24 d. sprendimu Nr. T-80 „Dėl Šakių rajono savivaldybės tarybos veiklos reglamento patvirtinimo“,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76, </w:t>
      </w:r>
      <w:r w:rsidR="00A81EAD">
        <w:rPr>
          <w:rFonts w:ascii="Times New Roman" w:hAnsi="Times New Roman"/>
          <w:sz w:val="24"/>
          <w:szCs w:val="24"/>
          <w:lang w:val="lt-LT"/>
        </w:rPr>
        <w:t>192 punkt</w:t>
      </w:r>
      <w:r w:rsidR="0090324B">
        <w:rPr>
          <w:rFonts w:ascii="Times New Roman" w:hAnsi="Times New Roman"/>
          <w:sz w:val="24"/>
          <w:szCs w:val="24"/>
          <w:lang w:val="lt-LT"/>
        </w:rPr>
        <w:t>ais</w:t>
      </w:r>
      <w:r w:rsidR="00333E03">
        <w:rPr>
          <w:rFonts w:ascii="Times New Roman" w:hAnsi="Times New Roman"/>
          <w:sz w:val="24"/>
          <w:szCs w:val="24"/>
          <w:lang w:val="lt-LT"/>
        </w:rPr>
        <w:t>:</w:t>
      </w:r>
    </w:p>
    <w:p w14:paraId="34F440FA" w14:textId="252EE578" w:rsidR="00333E03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2AD9" w:rsidRPr="00632AD9">
        <w:rPr>
          <w:rFonts w:ascii="Times New Roman" w:hAnsi="Times New Roman"/>
          <w:spacing w:val="60"/>
          <w:sz w:val="24"/>
          <w:szCs w:val="24"/>
          <w:lang w:val="lt-LT"/>
        </w:rPr>
        <w:t>Š</w:t>
      </w:r>
      <w:r w:rsidRPr="00632AD9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ukiu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>202</w:t>
      </w:r>
      <w:r w:rsidR="00EB11AC">
        <w:rPr>
          <w:rFonts w:ascii="Times New Roman" w:hAnsi="Times New Roman"/>
          <w:sz w:val="24"/>
          <w:szCs w:val="24"/>
          <w:lang w:val="lt-LT"/>
        </w:rPr>
        <w:t>5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2623C">
        <w:rPr>
          <w:rFonts w:ascii="Times New Roman" w:hAnsi="Times New Roman"/>
          <w:sz w:val="24"/>
          <w:szCs w:val="24"/>
          <w:lang w:val="lt-LT"/>
        </w:rPr>
        <w:t>gruodžio 19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d. 10</w:t>
      </w:r>
      <w:r w:rsidR="00A430AE">
        <w:rPr>
          <w:rFonts w:ascii="Times New Roman" w:hAnsi="Times New Roman"/>
          <w:sz w:val="24"/>
          <w:szCs w:val="24"/>
          <w:lang w:val="lt-LT"/>
        </w:rPr>
        <w:t>.</w:t>
      </w:r>
      <w:r w:rsidR="0032623C">
        <w:rPr>
          <w:rFonts w:ascii="Times New Roman" w:hAnsi="Times New Roman"/>
          <w:sz w:val="24"/>
          <w:szCs w:val="24"/>
          <w:lang w:val="lt-LT"/>
        </w:rPr>
        <w:t>0</w:t>
      </w:r>
      <w:r w:rsidR="00A430AE">
        <w:rPr>
          <w:rFonts w:ascii="Times New Roman" w:hAnsi="Times New Roman"/>
          <w:sz w:val="24"/>
          <w:szCs w:val="24"/>
          <w:lang w:val="lt-LT"/>
        </w:rPr>
        <w:t>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val.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>posėd</w:t>
      </w:r>
      <w:r w:rsidR="00632AD9">
        <w:rPr>
          <w:rFonts w:ascii="Times New Roman" w:hAnsi="Times New Roman"/>
          <w:sz w:val="24"/>
          <w:szCs w:val="24"/>
          <w:lang w:val="lt-LT"/>
        </w:rPr>
        <w:t>į</w:t>
      </w:r>
      <w:r w:rsidR="00A430AE">
        <w:rPr>
          <w:rFonts w:ascii="Times New Roman" w:hAnsi="Times New Roman"/>
          <w:sz w:val="24"/>
          <w:szCs w:val="24"/>
          <w:lang w:val="lt-LT"/>
        </w:rPr>
        <w:t>.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AEADA61" w14:textId="666B6493" w:rsidR="00D76CA6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333E03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="000D589E" w:rsidRPr="00CE484D">
        <w:rPr>
          <w:rFonts w:ascii="Times New Roman" w:hAnsi="Times New Roman"/>
          <w:spacing w:val="60"/>
          <w:sz w:val="24"/>
          <w:szCs w:val="24"/>
          <w:lang w:val="lt-LT"/>
        </w:rPr>
        <w:t>darau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>
        <w:rPr>
          <w:rFonts w:ascii="Times New Roman" w:hAnsi="Times New Roman"/>
          <w:sz w:val="24"/>
          <w:szCs w:val="24"/>
          <w:lang w:val="lt-LT"/>
        </w:rPr>
        <w:t>šio potvarkio 1 punkte numatyto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posėdžio darbotvarkės projektą ir teikiu svarstyti </w:t>
      </w:r>
      <w:r w:rsidR="004B3550">
        <w:rPr>
          <w:rFonts w:ascii="Times New Roman" w:hAnsi="Times New Roman"/>
          <w:sz w:val="24"/>
          <w:szCs w:val="24"/>
          <w:lang w:val="lt-LT"/>
        </w:rPr>
        <w:t xml:space="preserve">priede išvardintus 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>savivaldybės tarybos sprendimų projektu</w:t>
      </w:r>
      <w:r w:rsidR="004B3550">
        <w:rPr>
          <w:rFonts w:ascii="Times New Roman" w:hAnsi="Times New Roman"/>
          <w:sz w:val="24"/>
          <w:szCs w:val="24"/>
          <w:lang w:val="lt-LT"/>
        </w:rPr>
        <w:t>s (pridedama)</w:t>
      </w:r>
      <w:r w:rsidR="00632AD9">
        <w:rPr>
          <w:rFonts w:ascii="Times New Roman" w:hAnsi="Times New Roman"/>
          <w:sz w:val="24"/>
          <w:szCs w:val="24"/>
          <w:lang w:val="lt-LT"/>
        </w:rPr>
        <w:t>.</w:t>
      </w:r>
    </w:p>
    <w:p w14:paraId="083D1383" w14:textId="7A9F370C" w:rsidR="00A430AE" w:rsidRPr="00CE484D" w:rsidRDefault="00A430A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3. </w:t>
      </w:r>
      <w:r w:rsidRPr="00A430A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tarybos posėdžių sekretorei savivaldybės tarybos posėdžio darbotvarkės projektą paskelbti savivaldybės interneto svetainėje </w:t>
      </w:r>
      <w:hyperlink r:id="rId7" w:history="1">
        <w:r w:rsidRPr="00AA4247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EC876E2" w14:textId="77777777" w:rsidR="00D76CA6" w:rsidRPr="00CE484D" w:rsidRDefault="00D76CA6" w:rsidP="000D589E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B85860E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C74ABA5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7B0BFD0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</w:t>
      </w:r>
      <w:r w:rsidR="00EB11AC">
        <w:rPr>
          <w:rFonts w:ascii="Times New Roman" w:hAnsi="Times New Roman"/>
          <w:sz w:val="24"/>
          <w:lang w:val="lt-LT"/>
        </w:rPr>
        <w:t>5</w:t>
      </w:r>
      <w:r w:rsidRPr="00CE484D">
        <w:rPr>
          <w:rFonts w:ascii="Times New Roman" w:hAnsi="Times New Roman"/>
          <w:sz w:val="24"/>
          <w:lang w:val="lt-LT"/>
        </w:rPr>
        <w:t>-</w:t>
      </w:r>
      <w:r w:rsidR="00A27ED1">
        <w:rPr>
          <w:rFonts w:ascii="Times New Roman" w:hAnsi="Times New Roman"/>
          <w:sz w:val="24"/>
          <w:lang w:val="lt-LT"/>
        </w:rPr>
        <w:t>1</w:t>
      </w:r>
      <w:r w:rsidR="0032623C">
        <w:rPr>
          <w:rFonts w:ascii="Times New Roman" w:hAnsi="Times New Roman"/>
          <w:sz w:val="24"/>
          <w:lang w:val="lt-LT"/>
        </w:rPr>
        <w:t>2</w:t>
      </w:r>
      <w:r w:rsidR="00EB11AC">
        <w:rPr>
          <w:rFonts w:ascii="Times New Roman" w:hAnsi="Times New Roman"/>
          <w:sz w:val="24"/>
          <w:lang w:val="lt-LT"/>
        </w:rPr>
        <w:t>-1</w:t>
      </w:r>
      <w:r w:rsidR="0032623C">
        <w:rPr>
          <w:rFonts w:ascii="Times New Roman" w:hAnsi="Times New Roman"/>
          <w:sz w:val="24"/>
          <w:lang w:val="lt-LT"/>
        </w:rPr>
        <w:t>5</w:t>
      </w:r>
    </w:p>
    <w:sectPr w:rsidR="00DC7F35" w:rsidRPr="00CE4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0F964" w14:textId="77777777" w:rsidR="00A142FD" w:rsidRDefault="00A142FD">
      <w:r>
        <w:separator/>
      </w:r>
    </w:p>
  </w:endnote>
  <w:endnote w:type="continuationSeparator" w:id="0">
    <w:p w14:paraId="7FEF159E" w14:textId="77777777" w:rsidR="00A142FD" w:rsidRDefault="00A14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E9D96" w14:textId="77777777" w:rsidR="00A142FD" w:rsidRDefault="00A142FD">
      <w:r>
        <w:separator/>
      </w:r>
    </w:p>
  </w:footnote>
  <w:footnote w:type="continuationSeparator" w:id="0">
    <w:p w14:paraId="5DC4D2C8" w14:textId="77777777" w:rsidR="00A142FD" w:rsidRDefault="00A14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D589E"/>
    <w:rsid w:val="000E4D28"/>
    <w:rsid w:val="00146E5A"/>
    <w:rsid w:val="00155142"/>
    <w:rsid w:val="001849ED"/>
    <w:rsid w:val="002501AB"/>
    <w:rsid w:val="00280577"/>
    <w:rsid w:val="002846F8"/>
    <w:rsid w:val="0032623C"/>
    <w:rsid w:val="00333E03"/>
    <w:rsid w:val="003B4B30"/>
    <w:rsid w:val="00434A6F"/>
    <w:rsid w:val="00483933"/>
    <w:rsid w:val="00486DAB"/>
    <w:rsid w:val="00495D81"/>
    <w:rsid w:val="004B3550"/>
    <w:rsid w:val="004B73CC"/>
    <w:rsid w:val="0053352F"/>
    <w:rsid w:val="00595CB9"/>
    <w:rsid w:val="005C2840"/>
    <w:rsid w:val="005E55E4"/>
    <w:rsid w:val="00632AD9"/>
    <w:rsid w:val="006C2076"/>
    <w:rsid w:val="007104DF"/>
    <w:rsid w:val="00771148"/>
    <w:rsid w:val="00840C48"/>
    <w:rsid w:val="008A18C5"/>
    <w:rsid w:val="0090324B"/>
    <w:rsid w:val="00965D6E"/>
    <w:rsid w:val="00981862"/>
    <w:rsid w:val="009B6CDD"/>
    <w:rsid w:val="00A142FD"/>
    <w:rsid w:val="00A27ED1"/>
    <w:rsid w:val="00A430AE"/>
    <w:rsid w:val="00A7611D"/>
    <w:rsid w:val="00A81EAD"/>
    <w:rsid w:val="00AB2B5B"/>
    <w:rsid w:val="00AB5CEA"/>
    <w:rsid w:val="00AD7CBF"/>
    <w:rsid w:val="00AE16F5"/>
    <w:rsid w:val="00AE35AD"/>
    <w:rsid w:val="00B477F7"/>
    <w:rsid w:val="00BA7E5B"/>
    <w:rsid w:val="00CD311D"/>
    <w:rsid w:val="00CE484D"/>
    <w:rsid w:val="00D42E04"/>
    <w:rsid w:val="00D76CA6"/>
    <w:rsid w:val="00D96CF7"/>
    <w:rsid w:val="00DA27CC"/>
    <w:rsid w:val="00DC7F35"/>
    <w:rsid w:val="00E42F77"/>
    <w:rsid w:val="00E538D5"/>
    <w:rsid w:val="00E55706"/>
    <w:rsid w:val="00EB11AC"/>
    <w:rsid w:val="00ED3C3C"/>
    <w:rsid w:val="00F36C7E"/>
    <w:rsid w:val="00F413A6"/>
    <w:rsid w:val="00F94CF4"/>
    <w:rsid w:val="00FF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745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1168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2001-05-23T08:39:00Z</cp:lastPrinted>
  <dcterms:created xsi:type="dcterms:W3CDTF">2025-12-12T12:41:00Z</dcterms:created>
  <dcterms:modified xsi:type="dcterms:W3CDTF">2025-12-12T12:41:00Z</dcterms:modified>
</cp:coreProperties>
</file>