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B0B63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02AF8E30" wp14:editId="7E9C229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09A80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D33E98E" w14:textId="595B44B8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0C4732">
        <w:rPr>
          <w:rFonts w:ascii="Times New Roman" w:hAnsi="Times New Roman"/>
          <w:b/>
        </w:rPr>
        <w:t>MERAS</w:t>
      </w:r>
    </w:p>
    <w:p w14:paraId="2B93CA3F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FC2AEAC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AB3E9E1" w14:textId="04662329" w:rsidR="00DD47CE" w:rsidRDefault="000C473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73203E11" w14:textId="659C0381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85D31">
        <w:rPr>
          <w:rFonts w:ascii="Times New Roman" w:hAnsi="Times New Roman"/>
          <w:b/>
        </w:rPr>
        <w:t xml:space="preserve">REKOMENDUOJAMŲ PAREIGYBIŲ </w:t>
      </w:r>
      <w:r w:rsidR="008D6C4C">
        <w:rPr>
          <w:rFonts w:ascii="Times New Roman" w:hAnsi="Times New Roman"/>
          <w:b/>
        </w:rPr>
        <w:t xml:space="preserve">SĄRAŠO IR PAREIGYBIŲ SKAIČIAUS NUSTATYMO </w:t>
      </w:r>
      <w:r w:rsidR="00F85D31">
        <w:rPr>
          <w:rFonts w:ascii="Times New Roman" w:hAnsi="Times New Roman"/>
          <w:b/>
        </w:rPr>
        <w:t>RAJONO SAVIVALDYBĖS ŠVIETIMO</w:t>
      </w:r>
    </w:p>
    <w:p w14:paraId="36FA1081" w14:textId="705191CF" w:rsidR="00F85D31" w:rsidRDefault="00F85D31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ĮSTAIG</w:t>
      </w:r>
      <w:r w:rsidR="00AE61FA">
        <w:rPr>
          <w:rFonts w:ascii="Times New Roman" w:hAnsi="Times New Roman"/>
          <w:b/>
        </w:rPr>
        <w:t>OSE</w:t>
      </w:r>
    </w:p>
    <w:p w14:paraId="3258084B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6430081" w14:textId="73B66011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C2635B">
        <w:rPr>
          <w:rFonts w:ascii="Times New Roman" w:hAnsi="Times New Roman"/>
        </w:rPr>
        <w:t>2</w:t>
      </w:r>
      <w:r w:rsidR="00B82A6C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4667D0">
        <w:rPr>
          <w:rFonts w:ascii="Times New Roman" w:hAnsi="Times New Roman"/>
        </w:rPr>
        <w:t>gruodžio</w:t>
      </w:r>
      <w:r w:rsidR="00344E8D">
        <w:rPr>
          <w:rFonts w:ascii="Times New Roman" w:hAnsi="Times New Roman"/>
        </w:rPr>
        <w:t xml:space="preserve"> </w:t>
      </w:r>
      <w:r w:rsidR="000C4732">
        <w:rPr>
          <w:rFonts w:ascii="Times New Roman" w:hAnsi="Times New Roman"/>
        </w:rPr>
        <w:t xml:space="preserve"> </w:t>
      </w:r>
      <w:r w:rsidR="00344E8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4A5C56">
        <w:rPr>
          <w:rFonts w:ascii="Times New Roman" w:hAnsi="Times New Roman"/>
        </w:rPr>
        <w:t xml:space="preserve"> </w:t>
      </w:r>
      <w:r w:rsidR="000C4732">
        <w:rPr>
          <w:rFonts w:ascii="Times New Roman" w:hAnsi="Times New Roman"/>
        </w:rPr>
        <w:t>M</w:t>
      </w:r>
      <w:r w:rsidR="004218E0">
        <w:rPr>
          <w:rFonts w:ascii="Times New Roman" w:hAnsi="Times New Roman"/>
        </w:rPr>
        <w:t>T-</w:t>
      </w:r>
    </w:p>
    <w:p w14:paraId="03775E36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1565E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2943AC2" w14:textId="0041A756" w:rsidR="004A27B5" w:rsidRPr="001D6F7F" w:rsidRDefault="00E104EB" w:rsidP="004A27B5">
      <w:pPr>
        <w:pStyle w:val="prastasiniatinklio"/>
        <w:spacing w:before="0" w:beforeAutospacing="0" w:after="0" w:line="360" w:lineRule="auto"/>
        <w:ind w:firstLine="720"/>
        <w:jc w:val="both"/>
      </w:pPr>
      <w:r>
        <w:rPr>
          <w:sz w:val="22"/>
          <w:szCs w:val="22"/>
        </w:rPr>
        <w:t xml:space="preserve"> </w:t>
      </w:r>
      <w:r w:rsidR="004A27B5" w:rsidRPr="001D6F7F">
        <w:t>Vadovaudamasis</w:t>
      </w:r>
      <w:r w:rsidRPr="001D6F7F">
        <w:t xml:space="preserve"> </w:t>
      </w:r>
      <w:r w:rsidR="000C4732">
        <w:t>Lietuvos Respublikos vietos savivaldos įstatymo 25 straipsnio 5 dalimi</w:t>
      </w:r>
      <w:r w:rsidR="00D22236">
        <w:t>:</w:t>
      </w:r>
    </w:p>
    <w:p w14:paraId="185C4408" w14:textId="71BD3979" w:rsidR="008D6C4C" w:rsidRDefault="008D6C4C" w:rsidP="008D6C4C">
      <w:pPr>
        <w:pStyle w:val="prastasiniatinklio"/>
        <w:spacing w:before="0" w:beforeAutospacing="0" w:after="0" w:line="360" w:lineRule="auto"/>
        <w:ind w:firstLine="720"/>
        <w:jc w:val="both"/>
      </w:pPr>
      <w:r w:rsidRPr="008D6C4C">
        <w:t>1.</w:t>
      </w:r>
      <w:r w:rsidR="004A27B5" w:rsidRPr="001D6F7F">
        <w:t xml:space="preserve"> </w:t>
      </w:r>
      <w:r>
        <w:t xml:space="preserve">N u s t a t a u </w:t>
      </w:r>
      <w:r w:rsidR="004667D0">
        <w:t xml:space="preserve">nuo 2026 m. sausio 1 d. </w:t>
      </w:r>
      <w:r>
        <w:t xml:space="preserve">rekomenduojamą pareigybių sąrašą ir pareigybių skaičių </w:t>
      </w:r>
      <w:r w:rsidR="006C47E2">
        <w:t xml:space="preserve">2026 m. savivaldybės biudžeto </w:t>
      </w:r>
      <w:r w:rsidR="009D3B54">
        <w:t xml:space="preserve">projekto rengimui </w:t>
      </w:r>
      <w:r w:rsidR="00CD6A82" w:rsidRPr="001D6F7F">
        <w:t xml:space="preserve">rajono </w:t>
      </w:r>
      <w:r w:rsidR="00123D3B">
        <w:t xml:space="preserve">savivaldybės </w:t>
      </w:r>
      <w:r w:rsidR="00CD6A82" w:rsidRPr="001D6F7F">
        <w:t>švietimo įstaig</w:t>
      </w:r>
      <w:r>
        <w:t>ose</w:t>
      </w:r>
      <w:r w:rsidR="00CD6A82" w:rsidRPr="001D6F7F">
        <w:t xml:space="preserve"> </w:t>
      </w:r>
      <w:r>
        <w:t>pagal 1 ir 2 priedus (pridedama).</w:t>
      </w:r>
    </w:p>
    <w:p w14:paraId="62AC9969" w14:textId="6472556C" w:rsidR="0033726D" w:rsidRDefault="008D6C4C" w:rsidP="008D6C4C">
      <w:pPr>
        <w:pStyle w:val="prastasiniatinklio"/>
        <w:spacing w:before="0" w:beforeAutospacing="0" w:after="0" w:line="360" w:lineRule="auto"/>
        <w:ind w:firstLine="720"/>
        <w:jc w:val="both"/>
      </w:pPr>
      <w:r>
        <w:t xml:space="preserve">2. Į p a r e i g o j u </w:t>
      </w:r>
      <w:r w:rsidR="0015228B">
        <w:t>švietimo</w:t>
      </w:r>
      <w:r>
        <w:t xml:space="preserve"> įstaigų vadovus</w:t>
      </w:r>
      <w:r w:rsidR="0033726D">
        <w:t>,</w:t>
      </w:r>
      <w:r>
        <w:t xml:space="preserve"> </w:t>
      </w:r>
      <w:r w:rsidR="004C35FF">
        <w:t>konsultuojantis su darbuotojų atstovais</w:t>
      </w:r>
      <w:r w:rsidR="0033726D">
        <w:t>,</w:t>
      </w:r>
      <w:r w:rsidR="004C35FF">
        <w:t xml:space="preserve"> </w:t>
      </w:r>
      <w:r>
        <w:t xml:space="preserve">nustatyti savo vadovaujamos biudžetinės įstaigos </w:t>
      </w:r>
      <w:r w:rsidR="004C35FF">
        <w:t xml:space="preserve">pareigybių skaičių ir pareigybių sąrašą pritaikant profesijos pavadinimą konkrečiai pareigybei </w:t>
      </w:r>
      <w:r w:rsidR="0033726D">
        <w:t xml:space="preserve">bei </w:t>
      </w:r>
      <w:r w:rsidR="004C35FF">
        <w:t>suteikiant jai kodą</w:t>
      </w:r>
      <w:r w:rsidR="0033726D">
        <w:t xml:space="preserve"> pagal Lietuvos profesijų klasifikatorių, patvirtintą Lietuvos Respublikos ekonomikos ir inovacijų ministro 2023 m. lapkričio 30 d. įsakymu Nr. 4-672 „Dėl Lietuvos profesijų klasifikatoriaus patvirtinimo“</w:t>
      </w:r>
      <w:r w:rsidR="004C35FF">
        <w:t xml:space="preserve">.  </w:t>
      </w:r>
    </w:p>
    <w:p w14:paraId="292918F1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8AEAAD2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9AF69D5" w14:textId="77777777" w:rsidR="00CD6A82" w:rsidRDefault="00CD6A8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97BD34B" w14:textId="2DF2E969" w:rsidR="00434111" w:rsidRPr="005D72B6" w:rsidRDefault="00D9760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Savivaldybės meras      </w:t>
      </w:r>
      <w:r w:rsidR="00434111">
        <w:rPr>
          <w:rFonts w:ascii="Times New Roman" w:hAnsi="Times New Roman"/>
        </w:rPr>
        <w:tab/>
      </w:r>
      <w:r w:rsidR="00434111">
        <w:rPr>
          <w:rFonts w:ascii="Times New Roman" w:hAnsi="Times New Roman"/>
        </w:rPr>
        <w:tab/>
      </w:r>
      <w:r w:rsidR="00434111">
        <w:rPr>
          <w:rFonts w:ascii="Times New Roman" w:hAnsi="Times New Roman"/>
        </w:rPr>
        <w:tab/>
      </w:r>
      <w:r w:rsidR="00434111" w:rsidRPr="005D72B6">
        <w:rPr>
          <w:rFonts w:ascii="Times New Roman" w:hAnsi="Times New Roman"/>
          <w:szCs w:val="24"/>
        </w:rPr>
        <w:tab/>
      </w:r>
      <w:r w:rsidR="00434111" w:rsidRPr="005D72B6">
        <w:rPr>
          <w:rFonts w:ascii="Times New Roman" w:hAnsi="Times New Roman"/>
          <w:szCs w:val="24"/>
        </w:rPr>
        <w:tab/>
      </w:r>
      <w:r w:rsidR="00434111" w:rsidRPr="005D72B6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Raimondas Januševičius</w:t>
      </w:r>
    </w:p>
    <w:p w14:paraId="0E659F98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6BA8384C" w14:textId="77777777" w:rsidR="00CD6A82" w:rsidRDefault="00CD6A82" w:rsidP="00434111">
      <w:pPr>
        <w:rPr>
          <w:rFonts w:ascii="Times New Roman" w:hAnsi="Times New Roman"/>
          <w:szCs w:val="24"/>
        </w:rPr>
      </w:pPr>
    </w:p>
    <w:p w14:paraId="74118C3B" w14:textId="77777777" w:rsidR="00CD6A82" w:rsidRDefault="00CD6A82" w:rsidP="00434111">
      <w:pPr>
        <w:rPr>
          <w:rFonts w:ascii="Times New Roman" w:hAnsi="Times New Roman"/>
          <w:szCs w:val="24"/>
        </w:rPr>
      </w:pPr>
    </w:p>
    <w:p w14:paraId="603D99EF" w14:textId="77777777" w:rsidR="004A27B5" w:rsidRDefault="001D6F7F" w:rsidP="004A27B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434111">
        <w:rPr>
          <w:rFonts w:ascii="Times New Roman" w:hAnsi="Times New Roman"/>
          <w:szCs w:val="24"/>
        </w:rPr>
        <w:t>arengė</w:t>
      </w:r>
    </w:p>
    <w:p w14:paraId="3647523F" w14:textId="77777777" w:rsidR="008222DC" w:rsidRDefault="004A27B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</w:t>
      </w:r>
      <w:r w:rsidR="008222DC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 turto </w:t>
      </w:r>
      <w:r w:rsidR="008222DC">
        <w:rPr>
          <w:rFonts w:ascii="Times New Roman" w:hAnsi="Times New Roman"/>
          <w:szCs w:val="24"/>
        </w:rPr>
        <w:t xml:space="preserve">ir strateginio planavimo </w:t>
      </w:r>
      <w:r>
        <w:rPr>
          <w:rFonts w:ascii="Times New Roman" w:hAnsi="Times New Roman"/>
          <w:szCs w:val="24"/>
        </w:rPr>
        <w:t>skyriaus</w:t>
      </w:r>
    </w:p>
    <w:p w14:paraId="692B0E5B" w14:textId="77777777" w:rsidR="001D38EF" w:rsidRDefault="004A27B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</w:t>
      </w:r>
      <w:r w:rsidR="008004F6">
        <w:rPr>
          <w:rFonts w:ascii="Times New Roman" w:hAnsi="Times New Roman"/>
          <w:szCs w:val="24"/>
        </w:rPr>
        <w:t>iausiasis</w:t>
      </w:r>
      <w:r>
        <w:rPr>
          <w:rFonts w:ascii="Times New Roman" w:hAnsi="Times New Roman"/>
          <w:szCs w:val="24"/>
        </w:rPr>
        <w:t xml:space="preserve"> specialistas</w:t>
      </w:r>
    </w:p>
    <w:p w14:paraId="33D2A03C" w14:textId="77777777" w:rsidR="008222DC" w:rsidRDefault="008222DC" w:rsidP="001D38EF">
      <w:pPr>
        <w:overflowPunct w:val="0"/>
        <w:rPr>
          <w:rFonts w:ascii="Times New Roman" w:hAnsi="Times New Roman"/>
          <w:szCs w:val="24"/>
        </w:rPr>
      </w:pPr>
    </w:p>
    <w:p w14:paraId="3259FC35" w14:textId="77777777" w:rsidR="004A27B5" w:rsidRDefault="004A27B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Vaclovas Laurinaitis</w:t>
      </w:r>
    </w:p>
    <w:p w14:paraId="412D5200" w14:textId="10EF477E" w:rsidR="004A27B5" w:rsidRPr="00434111" w:rsidRDefault="004A27B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F35427">
        <w:rPr>
          <w:rFonts w:ascii="Times New Roman" w:hAnsi="Times New Roman"/>
          <w:szCs w:val="24"/>
        </w:rPr>
        <w:t>2</w:t>
      </w:r>
      <w:r w:rsidR="00287EDD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4667D0">
        <w:rPr>
          <w:rFonts w:ascii="Times New Roman" w:hAnsi="Times New Roman"/>
          <w:szCs w:val="24"/>
        </w:rPr>
        <w:t>12</w:t>
      </w:r>
      <w:r>
        <w:rPr>
          <w:rFonts w:ascii="Times New Roman" w:hAnsi="Times New Roman"/>
          <w:szCs w:val="24"/>
        </w:rPr>
        <w:t>-</w:t>
      </w:r>
      <w:r w:rsidR="004667D0">
        <w:rPr>
          <w:rFonts w:ascii="Times New Roman" w:hAnsi="Times New Roman"/>
          <w:szCs w:val="24"/>
        </w:rPr>
        <w:t>12</w:t>
      </w:r>
    </w:p>
    <w:sectPr w:rsidR="004A27B5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48BCE" w14:textId="77777777" w:rsidR="002E65A3" w:rsidRDefault="002E65A3">
      <w:r>
        <w:separator/>
      </w:r>
    </w:p>
  </w:endnote>
  <w:endnote w:type="continuationSeparator" w:id="0">
    <w:p w14:paraId="6D149445" w14:textId="77777777" w:rsidR="002E65A3" w:rsidRDefault="002E6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509E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1CDAC" w14:textId="77777777" w:rsidR="002E65A3" w:rsidRDefault="002E65A3">
      <w:r>
        <w:separator/>
      </w:r>
    </w:p>
  </w:footnote>
  <w:footnote w:type="continuationSeparator" w:id="0">
    <w:p w14:paraId="5874B218" w14:textId="77777777" w:rsidR="002E65A3" w:rsidRDefault="002E65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6C2E2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77605"/>
    <w:multiLevelType w:val="hybridMultilevel"/>
    <w:tmpl w:val="C4B03FCA"/>
    <w:lvl w:ilvl="0" w:tplc="A49C69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1CDF"/>
    <w:rsid w:val="00063693"/>
    <w:rsid w:val="00064246"/>
    <w:rsid w:val="00071EBB"/>
    <w:rsid w:val="00084CF2"/>
    <w:rsid w:val="000C4732"/>
    <w:rsid w:val="00117499"/>
    <w:rsid w:val="00123D3B"/>
    <w:rsid w:val="00133730"/>
    <w:rsid w:val="0015228B"/>
    <w:rsid w:val="00155299"/>
    <w:rsid w:val="00160F51"/>
    <w:rsid w:val="001651B9"/>
    <w:rsid w:val="001758BE"/>
    <w:rsid w:val="00190C12"/>
    <w:rsid w:val="00195F47"/>
    <w:rsid w:val="001D38EF"/>
    <w:rsid w:val="001D6F7F"/>
    <w:rsid w:val="001E7250"/>
    <w:rsid w:val="001F5A6D"/>
    <w:rsid w:val="00237B2A"/>
    <w:rsid w:val="0024544C"/>
    <w:rsid w:val="002725A7"/>
    <w:rsid w:val="002765E4"/>
    <w:rsid w:val="0028720A"/>
    <w:rsid w:val="00287EDD"/>
    <w:rsid w:val="002D3ABC"/>
    <w:rsid w:val="002E65A3"/>
    <w:rsid w:val="00313CF0"/>
    <w:rsid w:val="0032344B"/>
    <w:rsid w:val="0033726D"/>
    <w:rsid w:val="00342E29"/>
    <w:rsid w:val="003445D9"/>
    <w:rsid w:val="00344E8D"/>
    <w:rsid w:val="00350792"/>
    <w:rsid w:val="003A0C31"/>
    <w:rsid w:val="003F2F21"/>
    <w:rsid w:val="003F491F"/>
    <w:rsid w:val="004218E0"/>
    <w:rsid w:val="00434111"/>
    <w:rsid w:val="00435ADB"/>
    <w:rsid w:val="004667D0"/>
    <w:rsid w:val="004A27B5"/>
    <w:rsid w:val="004A5C56"/>
    <w:rsid w:val="004B204F"/>
    <w:rsid w:val="004C35FF"/>
    <w:rsid w:val="00516226"/>
    <w:rsid w:val="00521D86"/>
    <w:rsid w:val="0053556D"/>
    <w:rsid w:val="00545A2B"/>
    <w:rsid w:val="00583E25"/>
    <w:rsid w:val="005C5D72"/>
    <w:rsid w:val="005E5C8C"/>
    <w:rsid w:val="005F488B"/>
    <w:rsid w:val="00610881"/>
    <w:rsid w:val="00631632"/>
    <w:rsid w:val="00670976"/>
    <w:rsid w:val="00684EEB"/>
    <w:rsid w:val="006B7B95"/>
    <w:rsid w:val="006C367F"/>
    <w:rsid w:val="006C47E2"/>
    <w:rsid w:val="006D3795"/>
    <w:rsid w:val="006F5FA7"/>
    <w:rsid w:val="0070001E"/>
    <w:rsid w:val="00700C65"/>
    <w:rsid w:val="00714CC2"/>
    <w:rsid w:val="00732ED1"/>
    <w:rsid w:val="00734F01"/>
    <w:rsid w:val="0075467F"/>
    <w:rsid w:val="00773F4C"/>
    <w:rsid w:val="007B0CF3"/>
    <w:rsid w:val="007D4055"/>
    <w:rsid w:val="007E4EDC"/>
    <w:rsid w:val="008004F6"/>
    <w:rsid w:val="008222DC"/>
    <w:rsid w:val="008870AC"/>
    <w:rsid w:val="008C1B78"/>
    <w:rsid w:val="008D6C4C"/>
    <w:rsid w:val="008F4809"/>
    <w:rsid w:val="00921212"/>
    <w:rsid w:val="00940536"/>
    <w:rsid w:val="0098205C"/>
    <w:rsid w:val="00984D00"/>
    <w:rsid w:val="0099072C"/>
    <w:rsid w:val="009B4ABB"/>
    <w:rsid w:val="009C24D6"/>
    <w:rsid w:val="009C4EAB"/>
    <w:rsid w:val="009C623A"/>
    <w:rsid w:val="009D3B54"/>
    <w:rsid w:val="009D5221"/>
    <w:rsid w:val="009F065C"/>
    <w:rsid w:val="00A50593"/>
    <w:rsid w:val="00A631EF"/>
    <w:rsid w:val="00A806CA"/>
    <w:rsid w:val="00A85C41"/>
    <w:rsid w:val="00AC43F8"/>
    <w:rsid w:val="00AD2359"/>
    <w:rsid w:val="00AE61FA"/>
    <w:rsid w:val="00AE7378"/>
    <w:rsid w:val="00B0482E"/>
    <w:rsid w:val="00B172A3"/>
    <w:rsid w:val="00B609A3"/>
    <w:rsid w:val="00B75F85"/>
    <w:rsid w:val="00B82A6C"/>
    <w:rsid w:val="00BB1653"/>
    <w:rsid w:val="00BE1E33"/>
    <w:rsid w:val="00BE4C6A"/>
    <w:rsid w:val="00BE5EF8"/>
    <w:rsid w:val="00BE6D25"/>
    <w:rsid w:val="00C127B1"/>
    <w:rsid w:val="00C2225A"/>
    <w:rsid w:val="00C2633D"/>
    <w:rsid w:val="00C2635B"/>
    <w:rsid w:val="00C763DE"/>
    <w:rsid w:val="00C838D9"/>
    <w:rsid w:val="00C84A75"/>
    <w:rsid w:val="00C921BD"/>
    <w:rsid w:val="00CA0B48"/>
    <w:rsid w:val="00CA67DC"/>
    <w:rsid w:val="00CA6ECE"/>
    <w:rsid w:val="00CC0950"/>
    <w:rsid w:val="00CD6A82"/>
    <w:rsid w:val="00CD7599"/>
    <w:rsid w:val="00D13C57"/>
    <w:rsid w:val="00D22236"/>
    <w:rsid w:val="00D32BB6"/>
    <w:rsid w:val="00D40F45"/>
    <w:rsid w:val="00D76329"/>
    <w:rsid w:val="00D97601"/>
    <w:rsid w:val="00DD47CE"/>
    <w:rsid w:val="00DE1813"/>
    <w:rsid w:val="00DE2C4F"/>
    <w:rsid w:val="00DE68F5"/>
    <w:rsid w:val="00E04E41"/>
    <w:rsid w:val="00E104EB"/>
    <w:rsid w:val="00E17762"/>
    <w:rsid w:val="00E34284"/>
    <w:rsid w:val="00E74A55"/>
    <w:rsid w:val="00E76872"/>
    <w:rsid w:val="00E856A2"/>
    <w:rsid w:val="00E918BB"/>
    <w:rsid w:val="00EB3536"/>
    <w:rsid w:val="00EB7E4A"/>
    <w:rsid w:val="00ED113F"/>
    <w:rsid w:val="00EE2CE3"/>
    <w:rsid w:val="00EF4D54"/>
    <w:rsid w:val="00F01EF6"/>
    <w:rsid w:val="00F35427"/>
    <w:rsid w:val="00F41B6C"/>
    <w:rsid w:val="00F62B84"/>
    <w:rsid w:val="00F70982"/>
    <w:rsid w:val="00F85D31"/>
    <w:rsid w:val="00FD5E42"/>
    <w:rsid w:val="00FF2EF0"/>
    <w:rsid w:val="00FF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88CB04"/>
  <w15:docId w15:val="{400FD7AF-CBB3-4530-AA97-B64FF6BD0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A27B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A27B5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rsid w:val="004A27B5"/>
    <w:pPr>
      <w:spacing w:before="100" w:beforeAutospacing="1" w:after="119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900346C-2333-4350-8782-42539304D07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45</TotalTime>
  <Pages>1</Pages>
  <Words>148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1144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17</cp:revision>
  <cp:lastPrinted>2025-04-10T10:58:00Z</cp:lastPrinted>
  <dcterms:created xsi:type="dcterms:W3CDTF">2025-04-10T10:26:00Z</dcterms:created>
  <dcterms:modified xsi:type="dcterms:W3CDTF">2025-12-15T09:32:00Z</dcterms:modified>
</cp:coreProperties>
</file>