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60652519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 xml:space="preserve">TEIKIMO </w:t>
      </w:r>
    </w:p>
    <w:p w14:paraId="782D4D9C" w14:textId="77777777" w:rsidR="00BB6CFD" w:rsidRPr="00BB6CFD" w:rsidRDefault="00BB6CFD" w:rsidP="00BB6CFD">
      <w:pPr>
        <w:rPr>
          <w:lang w:val="lt-LT"/>
        </w:rPr>
      </w:pPr>
    </w:p>
    <w:p w14:paraId="39BD145F" w14:textId="3DA1431F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E34FB">
        <w:rPr>
          <w:rFonts w:ascii="Times New Roman" w:hAnsi="Times New Roman"/>
          <w:sz w:val="24"/>
          <w:szCs w:val="24"/>
          <w:lang w:val="lt-LT"/>
        </w:rPr>
        <w:t>gruodžio</w:t>
      </w:r>
      <w:r w:rsidR="00374F0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A25D13C" w14:textId="77D8D6EA" w:rsidR="001A3C73" w:rsidRDefault="00000C8B" w:rsidP="005B5AD5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1A3C73">
        <w:rPr>
          <w:rFonts w:ascii="Times New Roman" w:hAnsi="Times New Roman"/>
          <w:sz w:val="24"/>
          <w:lang w:val="lt-LT"/>
        </w:rPr>
        <w:t>27 straipsnio 2 dalies 1 punktu,</w:t>
      </w:r>
    </w:p>
    <w:p w14:paraId="5FA9F140" w14:textId="3CED9667" w:rsidR="00000C8B" w:rsidRPr="001E4FB8" w:rsidRDefault="00762287" w:rsidP="005B5AD5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t</w:t>
      </w:r>
      <w:r w:rsidR="001D433E">
        <w:rPr>
          <w:rFonts w:ascii="Times New Roman" w:hAnsi="Times New Roman"/>
          <w:sz w:val="24"/>
          <w:lang w:val="lt-LT"/>
        </w:rPr>
        <w:t xml:space="preserve"> e i k i u</w:t>
      </w:r>
      <w:r w:rsidR="005B5AD5">
        <w:rPr>
          <w:rFonts w:ascii="Times New Roman" w:hAnsi="Times New Roman"/>
          <w:sz w:val="24"/>
          <w:lang w:val="lt-LT"/>
        </w:rPr>
        <w:t xml:space="preserve"> </w:t>
      </w:r>
      <w:r w:rsidR="00520735">
        <w:rPr>
          <w:rFonts w:ascii="Times New Roman" w:hAnsi="Times New Roman"/>
          <w:sz w:val="24"/>
          <w:lang w:val="lt-LT"/>
        </w:rPr>
        <w:t xml:space="preserve">savivaldybės tarybai </w:t>
      </w:r>
      <w:r w:rsidR="001A3C73">
        <w:rPr>
          <w:rFonts w:ascii="Times New Roman" w:hAnsi="Times New Roman"/>
          <w:sz w:val="24"/>
          <w:lang w:val="lt-LT"/>
        </w:rPr>
        <w:t>tvirtinti sprendimo projektą ,,Dėl Šakių rajono savivaldybės tarybos 2025 m. vasario 21 d. sprendimo Nr. T-30 ,,Dėl Šakių rajono savivaldybės 2025 m. biudžeto patvirtinimo‘‘ pakeitimo“ (pridedama)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Egidija </w:t>
      </w:r>
      <w:proofErr w:type="spellStart"/>
      <w:r>
        <w:rPr>
          <w:rFonts w:ascii="Times New Roman" w:hAnsi="Times New Roman"/>
          <w:sz w:val="24"/>
          <w:lang w:val="lt-LT"/>
        </w:rPr>
        <w:t>Grigaitienė</w:t>
      </w:r>
      <w:proofErr w:type="spellEnd"/>
    </w:p>
    <w:p w14:paraId="01D1A16A" w14:textId="0304BCDB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5B5AD5">
        <w:rPr>
          <w:rFonts w:ascii="Times New Roman" w:hAnsi="Times New Roman"/>
          <w:sz w:val="24"/>
          <w:lang w:val="lt-LT"/>
        </w:rPr>
        <w:t>1</w:t>
      </w:r>
      <w:r w:rsidR="003E34FB">
        <w:rPr>
          <w:rFonts w:ascii="Times New Roman" w:hAnsi="Times New Roman"/>
          <w:sz w:val="24"/>
          <w:lang w:val="lt-LT"/>
        </w:rPr>
        <w:t>2</w:t>
      </w:r>
      <w:r>
        <w:rPr>
          <w:rFonts w:ascii="Times New Roman" w:hAnsi="Times New Roman"/>
          <w:sz w:val="24"/>
          <w:lang w:val="lt-LT"/>
        </w:rPr>
        <w:t>-</w:t>
      </w:r>
      <w:r w:rsidR="003E34FB">
        <w:rPr>
          <w:rFonts w:ascii="Times New Roman" w:hAnsi="Times New Roman"/>
          <w:sz w:val="24"/>
          <w:lang w:val="lt-LT"/>
        </w:rPr>
        <w:t>10</w:t>
      </w:r>
    </w:p>
    <w:sectPr w:rsidR="00D56023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A596A" w14:textId="77777777" w:rsidR="00536D49" w:rsidRDefault="00536D49">
      <w:r>
        <w:separator/>
      </w:r>
    </w:p>
  </w:endnote>
  <w:endnote w:type="continuationSeparator" w:id="0">
    <w:p w14:paraId="000BD587" w14:textId="77777777" w:rsidR="00536D49" w:rsidRDefault="00536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B9CE9" w14:textId="77777777" w:rsidR="00536D49" w:rsidRDefault="00536D49">
      <w:r>
        <w:separator/>
      </w:r>
    </w:p>
  </w:footnote>
  <w:footnote w:type="continuationSeparator" w:id="0">
    <w:p w14:paraId="35C23B0B" w14:textId="77777777" w:rsidR="00536D49" w:rsidRDefault="00536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5CB0"/>
    <w:rsid w:val="000B6FC7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49ED"/>
    <w:rsid w:val="001A2087"/>
    <w:rsid w:val="001A3C73"/>
    <w:rsid w:val="001A6D19"/>
    <w:rsid w:val="001D433E"/>
    <w:rsid w:val="001E4FB8"/>
    <w:rsid w:val="002466FB"/>
    <w:rsid w:val="002501AB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E34FB"/>
    <w:rsid w:val="003F1902"/>
    <w:rsid w:val="003F4CC8"/>
    <w:rsid w:val="00400D99"/>
    <w:rsid w:val="00417F3A"/>
    <w:rsid w:val="00423AA7"/>
    <w:rsid w:val="00434A6F"/>
    <w:rsid w:val="0045278D"/>
    <w:rsid w:val="00453B64"/>
    <w:rsid w:val="00486DAB"/>
    <w:rsid w:val="004A19BB"/>
    <w:rsid w:val="004B6726"/>
    <w:rsid w:val="004B73CC"/>
    <w:rsid w:val="004C6924"/>
    <w:rsid w:val="00520735"/>
    <w:rsid w:val="00531EB1"/>
    <w:rsid w:val="00536D49"/>
    <w:rsid w:val="0057282C"/>
    <w:rsid w:val="00595CB9"/>
    <w:rsid w:val="005B30D1"/>
    <w:rsid w:val="005B5AD5"/>
    <w:rsid w:val="006324DC"/>
    <w:rsid w:val="00637721"/>
    <w:rsid w:val="0066342A"/>
    <w:rsid w:val="00686711"/>
    <w:rsid w:val="006A79A7"/>
    <w:rsid w:val="006C2076"/>
    <w:rsid w:val="006E6489"/>
    <w:rsid w:val="006E7561"/>
    <w:rsid w:val="006F0F2C"/>
    <w:rsid w:val="006F2CC6"/>
    <w:rsid w:val="007104DF"/>
    <w:rsid w:val="00762287"/>
    <w:rsid w:val="00771148"/>
    <w:rsid w:val="00777527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202EA"/>
    <w:rsid w:val="00944EE1"/>
    <w:rsid w:val="00965D6E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21CDD"/>
    <w:rsid w:val="00B473EA"/>
    <w:rsid w:val="00B477F7"/>
    <w:rsid w:val="00B51D4C"/>
    <w:rsid w:val="00B613E9"/>
    <w:rsid w:val="00BA5B05"/>
    <w:rsid w:val="00BA7E5B"/>
    <w:rsid w:val="00BB6CFD"/>
    <w:rsid w:val="00BE284E"/>
    <w:rsid w:val="00C10DD0"/>
    <w:rsid w:val="00C25614"/>
    <w:rsid w:val="00C44567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E17"/>
    <w:rsid w:val="00D73D37"/>
    <w:rsid w:val="00D76CA6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96257"/>
    <w:rsid w:val="00ED33CD"/>
    <w:rsid w:val="00ED3C3C"/>
    <w:rsid w:val="00F36C7E"/>
    <w:rsid w:val="00F413A6"/>
    <w:rsid w:val="00F63707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6</TotalTime>
  <Pages>1</Pages>
  <Words>75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6</cp:revision>
  <cp:lastPrinted>2025-08-07T13:04:00Z</cp:lastPrinted>
  <dcterms:created xsi:type="dcterms:W3CDTF">2025-12-09T13:56:00Z</dcterms:created>
  <dcterms:modified xsi:type="dcterms:W3CDTF">2025-12-10T16:57:00Z</dcterms:modified>
</cp:coreProperties>
</file>