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FC5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1F1CC0C" wp14:editId="05AF68B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E9B77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47F117B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9CE544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B8320C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108D19A2" w14:textId="77777777" w:rsidR="00D56F32" w:rsidRDefault="00D56F32" w:rsidP="00D56F3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01D1D31" w14:textId="0EE1D4C3" w:rsidR="00D56F32" w:rsidRDefault="00D56F32" w:rsidP="00C951A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C951A1">
        <w:rPr>
          <w:rFonts w:ascii="Times New Roman" w:hAnsi="Times New Roman"/>
          <w:b/>
        </w:rPr>
        <w:t>PAVEDIMO</w:t>
      </w:r>
    </w:p>
    <w:p w14:paraId="47F5A343" w14:textId="77777777" w:rsidR="00D56F32" w:rsidRDefault="00D56F32" w:rsidP="00D56F3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5851F9A" w14:textId="70A08750" w:rsidR="00D56F32" w:rsidRDefault="00D56F32" w:rsidP="00D56F3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45F18">
        <w:rPr>
          <w:rFonts w:ascii="Times New Roman" w:hAnsi="Times New Roman"/>
        </w:rPr>
        <w:t>2</w:t>
      </w:r>
      <w:r w:rsidR="003A68FE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E07D72">
        <w:rPr>
          <w:rFonts w:ascii="Times New Roman" w:hAnsi="Times New Roman"/>
        </w:rPr>
        <w:t xml:space="preserve"> </w:t>
      </w:r>
      <w:r w:rsidR="00724C21">
        <w:rPr>
          <w:rFonts w:ascii="Times New Roman" w:hAnsi="Times New Roman"/>
        </w:rPr>
        <w:t>gruodžio</w:t>
      </w:r>
      <w:r w:rsidR="001A5EF9">
        <w:rPr>
          <w:rFonts w:ascii="Times New Roman" w:hAnsi="Times New Roman"/>
        </w:rPr>
        <w:t xml:space="preserve"> </w:t>
      </w:r>
      <w:r w:rsidR="00C46DC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>d.</w:t>
      </w:r>
      <w:r w:rsidR="004903A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Nr.</w:t>
      </w:r>
      <w:r w:rsidR="004903A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AT-</w:t>
      </w:r>
    </w:p>
    <w:p w14:paraId="4F1A1DC1" w14:textId="77777777" w:rsidR="00D56F32" w:rsidRDefault="00D56F32" w:rsidP="00D56F32">
      <w:pPr>
        <w:pStyle w:val="Antrat1"/>
        <w:ind w:left="0" w:firstLine="0"/>
        <w:jc w:val="center"/>
      </w:pPr>
      <w:r>
        <w:t>Šakiai</w:t>
      </w:r>
    </w:p>
    <w:p w14:paraId="37F4418A" w14:textId="77777777" w:rsidR="00D56F32" w:rsidRDefault="00D56F32" w:rsidP="00D56F3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5B34B4A8" w14:textId="7DDA99A5" w:rsidR="003462E8" w:rsidRDefault="00151F39" w:rsidP="003462E8">
      <w:pPr>
        <w:pStyle w:val="Antrat1"/>
        <w:tabs>
          <w:tab w:val="left" w:pos="709"/>
        </w:tabs>
        <w:ind w:left="0" w:firstLine="0"/>
        <w:jc w:val="both"/>
      </w:pPr>
      <w:r>
        <w:tab/>
      </w:r>
      <w:r w:rsidR="003462E8">
        <w:t>Vadovaudamasis Lietuvos Respublikos vietos savivaldos įstatymo 34 straipsnio 6 dalies 1 punktu</w:t>
      </w:r>
      <w:r w:rsidR="00C951A1">
        <w:t xml:space="preserve"> bei atsižvelgdamas</w:t>
      </w:r>
      <w:r w:rsidR="00406889">
        <w:t xml:space="preserve"> į </w:t>
      </w:r>
      <w:r w:rsidR="00717332">
        <w:t>AB ,,</w:t>
      </w:r>
      <w:r w:rsidR="00406889">
        <w:t xml:space="preserve">Lietuvos </w:t>
      </w:r>
      <w:r w:rsidR="00717332">
        <w:t>d</w:t>
      </w:r>
      <w:r w:rsidR="00406889">
        <w:t>raudim</w:t>
      </w:r>
      <w:r w:rsidR="0056567E">
        <w:t>as</w:t>
      </w:r>
      <w:r w:rsidR="00AF0BE5">
        <w:t>“</w:t>
      </w:r>
      <w:r w:rsidR="00406889">
        <w:t xml:space="preserve"> 2025 m. gruodžio 17 d. raštą Nr. R</w:t>
      </w:r>
      <w:r w:rsidR="004D3BCF">
        <w:t>00047922400 ,,Dėl išmokos išieškojimo“,</w:t>
      </w:r>
    </w:p>
    <w:p w14:paraId="309658DA" w14:textId="66930BD1" w:rsidR="00D56F32" w:rsidRPr="00C31E19" w:rsidRDefault="00C31E19" w:rsidP="004D3BCF">
      <w:pPr>
        <w:pStyle w:val="Antrat1"/>
        <w:ind w:left="0" w:firstLine="709"/>
        <w:jc w:val="both"/>
        <w:rPr>
          <w:rStyle w:val="uficommentbody"/>
        </w:rPr>
      </w:pPr>
      <w:r>
        <w:tab/>
      </w:r>
      <w:r w:rsidR="00426ACB">
        <w:t xml:space="preserve">p a v e d u Šakių rajono savivaldybės administracijos Apskaitos skyriaus vedėjai Vitalijai </w:t>
      </w:r>
      <w:proofErr w:type="spellStart"/>
      <w:r w:rsidR="00426ACB">
        <w:t>Tumienei</w:t>
      </w:r>
      <w:proofErr w:type="spellEnd"/>
      <w:r w:rsidR="00AF0BE5">
        <w:t xml:space="preserve"> pervesti AB ,,Lietuvos draudimas“</w:t>
      </w:r>
      <w:r w:rsidR="00657576">
        <w:t xml:space="preserve"> 5529,55 Eur</w:t>
      </w:r>
      <w:r w:rsidR="0077453A">
        <w:t xml:space="preserve"> išmoką</w:t>
      </w:r>
      <w:r w:rsidR="007B7B3A">
        <w:t xml:space="preserve"> į AB ,,Lietuvos draudimas“</w:t>
      </w:r>
      <w:r w:rsidR="00002198">
        <w:t>,</w:t>
      </w:r>
      <w:r w:rsidR="007B7B3A">
        <w:t xml:space="preserve"> a. s. Nr. LT26 7044 0600 0036 4253</w:t>
      </w:r>
      <w:r w:rsidR="0099203E">
        <w:t>, esančią banke AB SEB bankas, mokėjimo paskirtis R0004792400.</w:t>
      </w:r>
    </w:p>
    <w:p w14:paraId="12DB74A6" w14:textId="77777777" w:rsidR="00D56F32" w:rsidRDefault="00D56F32" w:rsidP="00B60DC1">
      <w:pPr>
        <w:tabs>
          <w:tab w:val="left" w:pos="1281"/>
          <w:tab w:val="left" w:pos="7371"/>
        </w:tabs>
        <w:jc w:val="both"/>
      </w:pPr>
    </w:p>
    <w:p w14:paraId="0816B0D1" w14:textId="77777777" w:rsidR="00B60DC1" w:rsidRDefault="00B60DC1" w:rsidP="00B60DC1">
      <w:pPr>
        <w:tabs>
          <w:tab w:val="left" w:pos="1281"/>
          <w:tab w:val="left" w:pos="7371"/>
        </w:tabs>
        <w:jc w:val="both"/>
      </w:pPr>
    </w:p>
    <w:p w14:paraId="6989F15A" w14:textId="2B7D36F0" w:rsidR="00B60DC1" w:rsidRDefault="00B60DC1" w:rsidP="00B60DC1">
      <w:pPr>
        <w:tabs>
          <w:tab w:val="left" w:pos="1281"/>
          <w:tab w:val="left" w:pos="7371"/>
        </w:tabs>
        <w:jc w:val="both"/>
      </w:pPr>
    </w:p>
    <w:p w14:paraId="7DB15D0A" w14:textId="77777777" w:rsidR="00102B6A" w:rsidRDefault="00102B6A" w:rsidP="00B60DC1">
      <w:pPr>
        <w:tabs>
          <w:tab w:val="left" w:pos="1281"/>
          <w:tab w:val="left" w:pos="7371"/>
        </w:tabs>
        <w:jc w:val="both"/>
      </w:pPr>
    </w:p>
    <w:p w14:paraId="75B3A973" w14:textId="1739AFBB" w:rsidR="00616A89" w:rsidRDefault="001953A3" w:rsidP="001953A3">
      <w:pPr>
        <w:tabs>
          <w:tab w:val="left" w:pos="6804"/>
        </w:tabs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>Administracijos direktori</w:t>
      </w:r>
      <w:r w:rsidR="00E513E3">
        <w:rPr>
          <w:rFonts w:ascii="Times New Roman" w:hAnsi="Times New Roman"/>
          <w:lang w:val="pt-BR"/>
        </w:rPr>
        <w:t xml:space="preserve">us </w:t>
      </w:r>
      <w:r w:rsidR="00E513E3">
        <w:rPr>
          <w:rFonts w:ascii="Times New Roman" w:hAnsi="Times New Roman"/>
          <w:lang w:val="pt-BR"/>
        </w:rPr>
        <w:tab/>
        <w:t xml:space="preserve">            </w:t>
      </w:r>
      <w:r w:rsidR="001318D9">
        <w:rPr>
          <w:rFonts w:ascii="Times New Roman" w:hAnsi="Times New Roman"/>
          <w:lang w:val="pt-BR"/>
        </w:rPr>
        <w:t>Vytautas Ižganaitis</w:t>
      </w:r>
    </w:p>
    <w:p w14:paraId="4E5A6AF6" w14:textId="2761C9D0" w:rsidR="001953A3" w:rsidRDefault="003F2D5B" w:rsidP="001953A3">
      <w:pPr>
        <w:tabs>
          <w:tab w:val="left" w:pos="6804"/>
        </w:tabs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ab/>
      </w:r>
    </w:p>
    <w:p w14:paraId="2FA0813B" w14:textId="34F6435F" w:rsidR="001953A3" w:rsidRDefault="001953A3" w:rsidP="001953A3">
      <w:pPr>
        <w:tabs>
          <w:tab w:val="left" w:pos="6804"/>
        </w:tabs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</w:p>
    <w:p w14:paraId="6BFD0912" w14:textId="665395A3" w:rsidR="00D56F32" w:rsidRDefault="00D56F32" w:rsidP="00B60DC1">
      <w:pPr>
        <w:tabs>
          <w:tab w:val="left" w:pos="6804"/>
        </w:tabs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</w:p>
    <w:p w14:paraId="6551EFA6" w14:textId="77777777" w:rsidR="00B60DC1" w:rsidRDefault="00B60DC1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136393BE" w14:textId="77777777" w:rsidR="00B60DC1" w:rsidRDefault="00B60DC1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6E278ABB" w14:textId="77777777" w:rsidR="00B60DC1" w:rsidRDefault="00B60DC1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11E773E" w14:textId="77777777" w:rsidR="00B60DC1" w:rsidRDefault="00B60DC1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330125D" w14:textId="77777777" w:rsidR="001318D9" w:rsidRDefault="001318D9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4BA8F276" w14:textId="77777777" w:rsidR="001318D9" w:rsidRDefault="001318D9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11C315CA" w14:textId="4FBF6F0E" w:rsidR="00B60DC1" w:rsidRDefault="00B60DC1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427A88C" w14:textId="77777777" w:rsidR="00B60DC1" w:rsidRDefault="00B60DC1" w:rsidP="00B60DC1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079C540" w14:textId="77777777" w:rsidR="00D56F32" w:rsidRDefault="00D56F32" w:rsidP="00B60DC1">
      <w:pPr>
        <w:rPr>
          <w:rFonts w:ascii="Times New Roman" w:hAnsi="Times New Roman"/>
        </w:rPr>
      </w:pPr>
      <w:r>
        <w:rPr>
          <w:rFonts w:ascii="Times New Roman" w:hAnsi="Times New Roman"/>
        </w:rPr>
        <w:t>Parengė</w:t>
      </w:r>
    </w:p>
    <w:p w14:paraId="5A90D92D" w14:textId="77777777" w:rsidR="00D56F32" w:rsidRDefault="00D56F32" w:rsidP="00B60DC1">
      <w:pPr>
        <w:rPr>
          <w:rFonts w:ascii="Times New Roman" w:hAnsi="Times New Roman"/>
        </w:rPr>
      </w:pPr>
      <w:r>
        <w:rPr>
          <w:rFonts w:ascii="Times New Roman" w:hAnsi="Times New Roman"/>
        </w:rPr>
        <w:t>Socialinės paramos skyriaus</w:t>
      </w:r>
    </w:p>
    <w:p w14:paraId="01E884A5" w14:textId="77777777" w:rsidR="00D56F32" w:rsidRDefault="00D56F32" w:rsidP="00B60DC1">
      <w:pPr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14:paraId="50355F18" w14:textId="77777777" w:rsidR="00D56F32" w:rsidRDefault="00D56F32" w:rsidP="00B60DC1">
      <w:pPr>
        <w:rPr>
          <w:rFonts w:ascii="Times New Roman" w:hAnsi="Times New Roman"/>
        </w:rPr>
      </w:pPr>
    </w:p>
    <w:p w14:paraId="2A8DFB8E" w14:textId="4281381E" w:rsidR="00D56F32" w:rsidRDefault="00BE6908" w:rsidP="00B60DC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Aistė </w:t>
      </w:r>
      <w:proofErr w:type="spellStart"/>
      <w:r>
        <w:rPr>
          <w:rFonts w:ascii="Times New Roman" w:hAnsi="Times New Roman"/>
        </w:rPr>
        <w:t>Būdvytienė</w:t>
      </w:r>
      <w:proofErr w:type="spellEnd"/>
    </w:p>
    <w:p w14:paraId="23F84D48" w14:textId="3D7EEB85" w:rsidR="00D56F32" w:rsidRDefault="00D56F32" w:rsidP="00B60DC1">
      <w:pPr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F2DE9">
        <w:rPr>
          <w:rFonts w:ascii="Times New Roman" w:hAnsi="Times New Roman"/>
        </w:rPr>
        <w:t>2</w:t>
      </w:r>
      <w:r w:rsidR="005C355C">
        <w:rPr>
          <w:rFonts w:ascii="Times New Roman" w:hAnsi="Times New Roman"/>
        </w:rPr>
        <w:t>5-</w:t>
      </w:r>
      <w:r w:rsidR="00DA26DB">
        <w:rPr>
          <w:rFonts w:ascii="Times New Roman" w:hAnsi="Times New Roman"/>
        </w:rPr>
        <w:t>1</w:t>
      </w:r>
      <w:r w:rsidR="00724C21">
        <w:rPr>
          <w:rFonts w:ascii="Times New Roman" w:hAnsi="Times New Roman"/>
        </w:rPr>
        <w:t>2</w:t>
      </w:r>
      <w:r w:rsidR="00973ED2">
        <w:rPr>
          <w:rFonts w:ascii="Times New Roman" w:hAnsi="Times New Roman"/>
        </w:rPr>
        <w:t>-</w:t>
      </w:r>
      <w:r w:rsidR="00724C21">
        <w:rPr>
          <w:rFonts w:ascii="Times New Roman" w:hAnsi="Times New Roman"/>
        </w:rPr>
        <w:t>23</w:t>
      </w:r>
      <w:r w:rsidR="00B62B5A">
        <w:rPr>
          <w:rFonts w:ascii="Times New Roman" w:hAnsi="Times New Roman"/>
        </w:rPr>
        <w:tab/>
      </w:r>
    </w:p>
    <w:sectPr w:rsidR="00D56F32" w:rsidSect="00B60DC1">
      <w:footerReference w:type="default" r:id="rId8"/>
      <w:pgSz w:w="11907" w:h="16840" w:code="9"/>
      <w:pgMar w:top="1134" w:right="567" w:bottom="709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6C69D" w14:textId="77777777" w:rsidR="008E3126" w:rsidRDefault="008E3126">
      <w:r>
        <w:separator/>
      </w:r>
    </w:p>
  </w:endnote>
  <w:endnote w:type="continuationSeparator" w:id="0">
    <w:p w14:paraId="77F4EEF5" w14:textId="77777777" w:rsidR="008E3126" w:rsidRDefault="008E3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54E4C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D31FF" w14:textId="77777777" w:rsidR="008E3126" w:rsidRDefault="008E3126">
      <w:r>
        <w:separator/>
      </w:r>
    </w:p>
  </w:footnote>
  <w:footnote w:type="continuationSeparator" w:id="0">
    <w:p w14:paraId="60B546F1" w14:textId="77777777" w:rsidR="008E3126" w:rsidRDefault="008E31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198"/>
    <w:rsid w:val="000025F2"/>
    <w:rsid w:val="00006DAF"/>
    <w:rsid w:val="00013BFF"/>
    <w:rsid w:val="00040F10"/>
    <w:rsid w:val="00052BF8"/>
    <w:rsid w:val="00053B58"/>
    <w:rsid w:val="000550FD"/>
    <w:rsid w:val="0007547E"/>
    <w:rsid w:val="00080CEE"/>
    <w:rsid w:val="00086A53"/>
    <w:rsid w:val="000A3B53"/>
    <w:rsid w:val="000A43B3"/>
    <w:rsid w:val="000B1BCE"/>
    <w:rsid w:val="000B4D30"/>
    <w:rsid w:val="000B5F01"/>
    <w:rsid w:val="000B5FA7"/>
    <w:rsid w:val="000B7AE4"/>
    <w:rsid w:val="000B7ED2"/>
    <w:rsid w:val="000C420F"/>
    <w:rsid w:val="000C6F48"/>
    <w:rsid w:val="000E117A"/>
    <w:rsid w:val="000E2192"/>
    <w:rsid w:val="000E5206"/>
    <w:rsid w:val="000E5446"/>
    <w:rsid w:val="000E761C"/>
    <w:rsid w:val="000F4521"/>
    <w:rsid w:val="001024A6"/>
    <w:rsid w:val="00102B6A"/>
    <w:rsid w:val="00107EA6"/>
    <w:rsid w:val="00115B95"/>
    <w:rsid w:val="00117499"/>
    <w:rsid w:val="0012146D"/>
    <w:rsid w:val="00126934"/>
    <w:rsid w:val="001318D9"/>
    <w:rsid w:val="00141753"/>
    <w:rsid w:val="00143CF3"/>
    <w:rsid w:val="001519DD"/>
    <w:rsid w:val="00151F39"/>
    <w:rsid w:val="00154CD2"/>
    <w:rsid w:val="00156ACA"/>
    <w:rsid w:val="00157DCD"/>
    <w:rsid w:val="00167EAA"/>
    <w:rsid w:val="00167F40"/>
    <w:rsid w:val="001953A3"/>
    <w:rsid w:val="00195F80"/>
    <w:rsid w:val="001A179E"/>
    <w:rsid w:val="001A22ED"/>
    <w:rsid w:val="001A5EF9"/>
    <w:rsid w:val="001B1421"/>
    <w:rsid w:val="001B350C"/>
    <w:rsid w:val="001B43CA"/>
    <w:rsid w:val="001D38EF"/>
    <w:rsid w:val="001D7123"/>
    <w:rsid w:val="001D7780"/>
    <w:rsid w:val="001E279F"/>
    <w:rsid w:val="001E7250"/>
    <w:rsid w:val="00207994"/>
    <w:rsid w:val="00222847"/>
    <w:rsid w:val="00223690"/>
    <w:rsid w:val="00226716"/>
    <w:rsid w:val="002277CA"/>
    <w:rsid w:val="00233D25"/>
    <w:rsid w:val="00233FC3"/>
    <w:rsid w:val="00236A66"/>
    <w:rsid w:val="00246929"/>
    <w:rsid w:val="00247CA9"/>
    <w:rsid w:val="00255AD1"/>
    <w:rsid w:val="002615D4"/>
    <w:rsid w:val="00261694"/>
    <w:rsid w:val="002714F8"/>
    <w:rsid w:val="0027508C"/>
    <w:rsid w:val="002765E4"/>
    <w:rsid w:val="00276A37"/>
    <w:rsid w:val="00281BDF"/>
    <w:rsid w:val="00283542"/>
    <w:rsid w:val="00284E61"/>
    <w:rsid w:val="00286C13"/>
    <w:rsid w:val="0028720A"/>
    <w:rsid w:val="002C32CA"/>
    <w:rsid w:val="002C60DA"/>
    <w:rsid w:val="002D14E5"/>
    <w:rsid w:val="002D3ABC"/>
    <w:rsid w:val="002D46BF"/>
    <w:rsid w:val="002D760F"/>
    <w:rsid w:val="002D7A7B"/>
    <w:rsid w:val="002F06E1"/>
    <w:rsid w:val="002F45A9"/>
    <w:rsid w:val="00301795"/>
    <w:rsid w:val="00313CF0"/>
    <w:rsid w:val="003144F7"/>
    <w:rsid w:val="00320B5C"/>
    <w:rsid w:val="0032125D"/>
    <w:rsid w:val="00336986"/>
    <w:rsid w:val="003379EA"/>
    <w:rsid w:val="00342E29"/>
    <w:rsid w:val="003462E8"/>
    <w:rsid w:val="0036125B"/>
    <w:rsid w:val="00361E69"/>
    <w:rsid w:val="00383BC1"/>
    <w:rsid w:val="003904F3"/>
    <w:rsid w:val="00391A1C"/>
    <w:rsid w:val="003938D4"/>
    <w:rsid w:val="00393C53"/>
    <w:rsid w:val="003A0573"/>
    <w:rsid w:val="003A0C31"/>
    <w:rsid w:val="003A68FE"/>
    <w:rsid w:val="003B696D"/>
    <w:rsid w:val="003C0A89"/>
    <w:rsid w:val="003C2968"/>
    <w:rsid w:val="003D0FDC"/>
    <w:rsid w:val="003D46B5"/>
    <w:rsid w:val="003E00FA"/>
    <w:rsid w:val="003E4DE4"/>
    <w:rsid w:val="003F2D5B"/>
    <w:rsid w:val="003F491F"/>
    <w:rsid w:val="003F4D27"/>
    <w:rsid w:val="00406889"/>
    <w:rsid w:val="00414B3B"/>
    <w:rsid w:val="004167C9"/>
    <w:rsid w:val="004173F2"/>
    <w:rsid w:val="00426ACB"/>
    <w:rsid w:val="00430A07"/>
    <w:rsid w:val="00434111"/>
    <w:rsid w:val="00435ADB"/>
    <w:rsid w:val="00437620"/>
    <w:rsid w:val="00441ACA"/>
    <w:rsid w:val="00442A5D"/>
    <w:rsid w:val="00447ECB"/>
    <w:rsid w:val="00450263"/>
    <w:rsid w:val="00450334"/>
    <w:rsid w:val="00450468"/>
    <w:rsid w:val="00452F76"/>
    <w:rsid w:val="00453069"/>
    <w:rsid w:val="00453501"/>
    <w:rsid w:val="004558A9"/>
    <w:rsid w:val="00456748"/>
    <w:rsid w:val="004569BE"/>
    <w:rsid w:val="004578A9"/>
    <w:rsid w:val="0046353C"/>
    <w:rsid w:val="00480D17"/>
    <w:rsid w:val="0048484D"/>
    <w:rsid w:val="00486177"/>
    <w:rsid w:val="004903A7"/>
    <w:rsid w:val="00496B97"/>
    <w:rsid w:val="004A0712"/>
    <w:rsid w:val="004A1B69"/>
    <w:rsid w:val="004A67CE"/>
    <w:rsid w:val="004A6BC3"/>
    <w:rsid w:val="004B239C"/>
    <w:rsid w:val="004B2C67"/>
    <w:rsid w:val="004B4D22"/>
    <w:rsid w:val="004C3F5F"/>
    <w:rsid w:val="004C50B2"/>
    <w:rsid w:val="004C623D"/>
    <w:rsid w:val="004C7C52"/>
    <w:rsid w:val="004D3BCF"/>
    <w:rsid w:val="004E4F25"/>
    <w:rsid w:val="004E73B3"/>
    <w:rsid w:val="00510F03"/>
    <w:rsid w:val="0051622D"/>
    <w:rsid w:val="00521D86"/>
    <w:rsid w:val="00536F90"/>
    <w:rsid w:val="00540CBB"/>
    <w:rsid w:val="00540D8C"/>
    <w:rsid w:val="005617E9"/>
    <w:rsid w:val="005643ED"/>
    <w:rsid w:val="0056567E"/>
    <w:rsid w:val="0056763E"/>
    <w:rsid w:val="00574897"/>
    <w:rsid w:val="00575991"/>
    <w:rsid w:val="00583E25"/>
    <w:rsid w:val="00587BDA"/>
    <w:rsid w:val="00591BAB"/>
    <w:rsid w:val="00593BE3"/>
    <w:rsid w:val="00594903"/>
    <w:rsid w:val="0059541A"/>
    <w:rsid w:val="005A0826"/>
    <w:rsid w:val="005A71DB"/>
    <w:rsid w:val="005A7495"/>
    <w:rsid w:val="005A78F5"/>
    <w:rsid w:val="005C2478"/>
    <w:rsid w:val="005C355C"/>
    <w:rsid w:val="005D375C"/>
    <w:rsid w:val="005E1251"/>
    <w:rsid w:val="005E7E5C"/>
    <w:rsid w:val="005F0D5B"/>
    <w:rsid w:val="005F3E8B"/>
    <w:rsid w:val="00603A10"/>
    <w:rsid w:val="006065E4"/>
    <w:rsid w:val="00610881"/>
    <w:rsid w:val="00614887"/>
    <w:rsid w:val="00616A89"/>
    <w:rsid w:val="00617B9F"/>
    <w:rsid w:val="00620DC2"/>
    <w:rsid w:val="00625E4A"/>
    <w:rsid w:val="006325B9"/>
    <w:rsid w:val="006348CD"/>
    <w:rsid w:val="00635D61"/>
    <w:rsid w:val="00647991"/>
    <w:rsid w:val="006500E3"/>
    <w:rsid w:val="0065205D"/>
    <w:rsid w:val="006537CC"/>
    <w:rsid w:val="00656284"/>
    <w:rsid w:val="00656A4F"/>
    <w:rsid w:val="00657576"/>
    <w:rsid w:val="00661127"/>
    <w:rsid w:val="00666EB9"/>
    <w:rsid w:val="00670B43"/>
    <w:rsid w:val="0067590E"/>
    <w:rsid w:val="00680F6E"/>
    <w:rsid w:val="00682FDF"/>
    <w:rsid w:val="00685CF6"/>
    <w:rsid w:val="006A2B7F"/>
    <w:rsid w:val="006A2B89"/>
    <w:rsid w:val="006D36BB"/>
    <w:rsid w:val="006D4B93"/>
    <w:rsid w:val="006F27FF"/>
    <w:rsid w:val="006F2EBC"/>
    <w:rsid w:val="006F363B"/>
    <w:rsid w:val="0070001E"/>
    <w:rsid w:val="00706EAA"/>
    <w:rsid w:val="00715251"/>
    <w:rsid w:val="00715FA5"/>
    <w:rsid w:val="00717332"/>
    <w:rsid w:val="00720BC6"/>
    <w:rsid w:val="00724C21"/>
    <w:rsid w:val="007264A5"/>
    <w:rsid w:val="007430CE"/>
    <w:rsid w:val="00744658"/>
    <w:rsid w:val="0074509C"/>
    <w:rsid w:val="0074578B"/>
    <w:rsid w:val="00745F18"/>
    <w:rsid w:val="007618DA"/>
    <w:rsid w:val="00772D7C"/>
    <w:rsid w:val="0077453A"/>
    <w:rsid w:val="00776B15"/>
    <w:rsid w:val="00777BA3"/>
    <w:rsid w:val="0078012E"/>
    <w:rsid w:val="00781C91"/>
    <w:rsid w:val="0079398A"/>
    <w:rsid w:val="007A0AEA"/>
    <w:rsid w:val="007B6935"/>
    <w:rsid w:val="007B6BE4"/>
    <w:rsid w:val="007B7B3A"/>
    <w:rsid w:val="007D0F7B"/>
    <w:rsid w:val="007D4C29"/>
    <w:rsid w:val="007F0576"/>
    <w:rsid w:val="007F0C96"/>
    <w:rsid w:val="008019F1"/>
    <w:rsid w:val="00804938"/>
    <w:rsid w:val="0081485A"/>
    <w:rsid w:val="0082694D"/>
    <w:rsid w:val="00826E57"/>
    <w:rsid w:val="008476E1"/>
    <w:rsid w:val="0085602A"/>
    <w:rsid w:val="00862520"/>
    <w:rsid w:val="00865E82"/>
    <w:rsid w:val="00870FEC"/>
    <w:rsid w:val="008843DC"/>
    <w:rsid w:val="00887388"/>
    <w:rsid w:val="00891655"/>
    <w:rsid w:val="00891F2E"/>
    <w:rsid w:val="008B0740"/>
    <w:rsid w:val="008B5567"/>
    <w:rsid w:val="008C11F7"/>
    <w:rsid w:val="008C1B78"/>
    <w:rsid w:val="008C50EA"/>
    <w:rsid w:val="008C526F"/>
    <w:rsid w:val="008D19BA"/>
    <w:rsid w:val="008D26C6"/>
    <w:rsid w:val="008D7F02"/>
    <w:rsid w:val="008E055A"/>
    <w:rsid w:val="008E237C"/>
    <w:rsid w:val="008E3126"/>
    <w:rsid w:val="008E7781"/>
    <w:rsid w:val="008F4809"/>
    <w:rsid w:val="008F659A"/>
    <w:rsid w:val="008F70BC"/>
    <w:rsid w:val="00902E37"/>
    <w:rsid w:val="00904688"/>
    <w:rsid w:val="00910B13"/>
    <w:rsid w:val="009142B2"/>
    <w:rsid w:val="009221D4"/>
    <w:rsid w:val="009245B0"/>
    <w:rsid w:val="009303F5"/>
    <w:rsid w:val="0093193E"/>
    <w:rsid w:val="00932FA5"/>
    <w:rsid w:val="0094296A"/>
    <w:rsid w:val="009566E0"/>
    <w:rsid w:val="00957E8B"/>
    <w:rsid w:val="009615BB"/>
    <w:rsid w:val="00963811"/>
    <w:rsid w:val="00973ED2"/>
    <w:rsid w:val="00980AC2"/>
    <w:rsid w:val="0098205C"/>
    <w:rsid w:val="00984620"/>
    <w:rsid w:val="0099203E"/>
    <w:rsid w:val="0099296F"/>
    <w:rsid w:val="0099417E"/>
    <w:rsid w:val="009944BD"/>
    <w:rsid w:val="0099758C"/>
    <w:rsid w:val="009A066F"/>
    <w:rsid w:val="009A5B4A"/>
    <w:rsid w:val="009B69C8"/>
    <w:rsid w:val="009B7621"/>
    <w:rsid w:val="009B7968"/>
    <w:rsid w:val="009C002F"/>
    <w:rsid w:val="009C0911"/>
    <w:rsid w:val="009C1C87"/>
    <w:rsid w:val="009C4EAB"/>
    <w:rsid w:val="009D0414"/>
    <w:rsid w:val="009E307E"/>
    <w:rsid w:val="009E4919"/>
    <w:rsid w:val="009E4921"/>
    <w:rsid w:val="009F065C"/>
    <w:rsid w:val="009F0FE9"/>
    <w:rsid w:val="009F14ED"/>
    <w:rsid w:val="009F1F0B"/>
    <w:rsid w:val="00A0432A"/>
    <w:rsid w:val="00A0652E"/>
    <w:rsid w:val="00A126F2"/>
    <w:rsid w:val="00A12A64"/>
    <w:rsid w:val="00A13388"/>
    <w:rsid w:val="00A20688"/>
    <w:rsid w:val="00A308CD"/>
    <w:rsid w:val="00A376D7"/>
    <w:rsid w:val="00A42608"/>
    <w:rsid w:val="00A46EB5"/>
    <w:rsid w:val="00A504B2"/>
    <w:rsid w:val="00A643B6"/>
    <w:rsid w:val="00A74612"/>
    <w:rsid w:val="00A758B3"/>
    <w:rsid w:val="00A77C20"/>
    <w:rsid w:val="00A94A92"/>
    <w:rsid w:val="00AA0563"/>
    <w:rsid w:val="00AA4F1D"/>
    <w:rsid w:val="00AB5798"/>
    <w:rsid w:val="00AB7792"/>
    <w:rsid w:val="00AB7C85"/>
    <w:rsid w:val="00AC1BEA"/>
    <w:rsid w:val="00AD096C"/>
    <w:rsid w:val="00AD138C"/>
    <w:rsid w:val="00AD26C0"/>
    <w:rsid w:val="00AE5708"/>
    <w:rsid w:val="00AE7378"/>
    <w:rsid w:val="00AF0BE5"/>
    <w:rsid w:val="00AF4035"/>
    <w:rsid w:val="00AF4479"/>
    <w:rsid w:val="00AF5657"/>
    <w:rsid w:val="00B00DCA"/>
    <w:rsid w:val="00B03218"/>
    <w:rsid w:val="00B03A07"/>
    <w:rsid w:val="00B062E6"/>
    <w:rsid w:val="00B15DF4"/>
    <w:rsid w:val="00B16F00"/>
    <w:rsid w:val="00B221B2"/>
    <w:rsid w:val="00B32722"/>
    <w:rsid w:val="00B33E5E"/>
    <w:rsid w:val="00B3431F"/>
    <w:rsid w:val="00B36180"/>
    <w:rsid w:val="00B425AC"/>
    <w:rsid w:val="00B5113C"/>
    <w:rsid w:val="00B60DC1"/>
    <w:rsid w:val="00B61E6B"/>
    <w:rsid w:val="00B62B5A"/>
    <w:rsid w:val="00B62EB6"/>
    <w:rsid w:val="00B66F0D"/>
    <w:rsid w:val="00B721F5"/>
    <w:rsid w:val="00B73D12"/>
    <w:rsid w:val="00B75F85"/>
    <w:rsid w:val="00B80446"/>
    <w:rsid w:val="00B8266B"/>
    <w:rsid w:val="00B910FB"/>
    <w:rsid w:val="00B91BDB"/>
    <w:rsid w:val="00B96D52"/>
    <w:rsid w:val="00BB25F8"/>
    <w:rsid w:val="00BC517E"/>
    <w:rsid w:val="00BD1C20"/>
    <w:rsid w:val="00BD3225"/>
    <w:rsid w:val="00BD6AD2"/>
    <w:rsid w:val="00BE1BB4"/>
    <w:rsid w:val="00BE1E33"/>
    <w:rsid w:val="00BE4C6A"/>
    <w:rsid w:val="00BE6908"/>
    <w:rsid w:val="00BE6D25"/>
    <w:rsid w:val="00BF1432"/>
    <w:rsid w:val="00BF4554"/>
    <w:rsid w:val="00C06FCA"/>
    <w:rsid w:val="00C11BE8"/>
    <w:rsid w:val="00C167D7"/>
    <w:rsid w:val="00C16E22"/>
    <w:rsid w:val="00C205B2"/>
    <w:rsid w:val="00C2075A"/>
    <w:rsid w:val="00C2225A"/>
    <w:rsid w:val="00C2342A"/>
    <w:rsid w:val="00C24A22"/>
    <w:rsid w:val="00C30151"/>
    <w:rsid w:val="00C30633"/>
    <w:rsid w:val="00C319AD"/>
    <w:rsid w:val="00C31E19"/>
    <w:rsid w:val="00C3388B"/>
    <w:rsid w:val="00C34FB1"/>
    <w:rsid w:val="00C35FB9"/>
    <w:rsid w:val="00C3691A"/>
    <w:rsid w:val="00C409B5"/>
    <w:rsid w:val="00C46DCF"/>
    <w:rsid w:val="00C52B84"/>
    <w:rsid w:val="00C619A4"/>
    <w:rsid w:val="00C65C17"/>
    <w:rsid w:val="00C67391"/>
    <w:rsid w:val="00C779CA"/>
    <w:rsid w:val="00C77D84"/>
    <w:rsid w:val="00C80957"/>
    <w:rsid w:val="00C838D9"/>
    <w:rsid w:val="00C84A75"/>
    <w:rsid w:val="00C8582B"/>
    <w:rsid w:val="00C86697"/>
    <w:rsid w:val="00C86D57"/>
    <w:rsid w:val="00C921BD"/>
    <w:rsid w:val="00C922C1"/>
    <w:rsid w:val="00C924D3"/>
    <w:rsid w:val="00C951A1"/>
    <w:rsid w:val="00C96684"/>
    <w:rsid w:val="00CA2BB4"/>
    <w:rsid w:val="00CA3220"/>
    <w:rsid w:val="00CA4A5A"/>
    <w:rsid w:val="00CA67DC"/>
    <w:rsid w:val="00CA6ECE"/>
    <w:rsid w:val="00CB272A"/>
    <w:rsid w:val="00CE1221"/>
    <w:rsid w:val="00CF062C"/>
    <w:rsid w:val="00CF2F4D"/>
    <w:rsid w:val="00CF437B"/>
    <w:rsid w:val="00CF47D1"/>
    <w:rsid w:val="00D07055"/>
    <w:rsid w:val="00D142EC"/>
    <w:rsid w:val="00D21CCB"/>
    <w:rsid w:val="00D22E3E"/>
    <w:rsid w:val="00D23C04"/>
    <w:rsid w:val="00D27344"/>
    <w:rsid w:val="00D274F4"/>
    <w:rsid w:val="00D27C27"/>
    <w:rsid w:val="00D319D4"/>
    <w:rsid w:val="00D43751"/>
    <w:rsid w:val="00D51522"/>
    <w:rsid w:val="00D5303A"/>
    <w:rsid w:val="00D56F32"/>
    <w:rsid w:val="00D61CF5"/>
    <w:rsid w:val="00D62B05"/>
    <w:rsid w:val="00D65A56"/>
    <w:rsid w:val="00D66BED"/>
    <w:rsid w:val="00D8316D"/>
    <w:rsid w:val="00D8479D"/>
    <w:rsid w:val="00D90FA5"/>
    <w:rsid w:val="00D94B99"/>
    <w:rsid w:val="00DA10DD"/>
    <w:rsid w:val="00DA26DB"/>
    <w:rsid w:val="00DA26DC"/>
    <w:rsid w:val="00DA45B7"/>
    <w:rsid w:val="00DA6C8B"/>
    <w:rsid w:val="00DB08DB"/>
    <w:rsid w:val="00DB11DE"/>
    <w:rsid w:val="00DB2E2D"/>
    <w:rsid w:val="00DB443E"/>
    <w:rsid w:val="00DD310C"/>
    <w:rsid w:val="00DD47CE"/>
    <w:rsid w:val="00DD73D5"/>
    <w:rsid w:val="00DE44D1"/>
    <w:rsid w:val="00DF2DE9"/>
    <w:rsid w:val="00DF50F7"/>
    <w:rsid w:val="00DF727A"/>
    <w:rsid w:val="00E01B54"/>
    <w:rsid w:val="00E07D72"/>
    <w:rsid w:val="00E102A2"/>
    <w:rsid w:val="00E1756A"/>
    <w:rsid w:val="00E239C4"/>
    <w:rsid w:val="00E239FB"/>
    <w:rsid w:val="00E30D7E"/>
    <w:rsid w:val="00E34521"/>
    <w:rsid w:val="00E348B2"/>
    <w:rsid w:val="00E40EF1"/>
    <w:rsid w:val="00E510C2"/>
    <w:rsid w:val="00E513E3"/>
    <w:rsid w:val="00E557E3"/>
    <w:rsid w:val="00E62C4C"/>
    <w:rsid w:val="00E64052"/>
    <w:rsid w:val="00E667D5"/>
    <w:rsid w:val="00E84058"/>
    <w:rsid w:val="00E85F62"/>
    <w:rsid w:val="00E918BB"/>
    <w:rsid w:val="00EA1106"/>
    <w:rsid w:val="00EB27C8"/>
    <w:rsid w:val="00EB40AC"/>
    <w:rsid w:val="00EB6EC1"/>
    <w:rsid w:val="00EC4738"/>
    <w:rsid w:val="00EC6DD9"/>
    <w:rsid w:val="00ED07FE"/>
    <w:rsid w:val="00ED113F"/>
    <w:rsid w:val="00EE0A9B"/>
    <w:rsid w:val="00EE2CE3"/>
    <w:rsid w:val="00EF181A"/>
    <w:rsid w:val="00EF2A89"/>
    <w:rsid w:val="00EF5550"/>
    <w:rsid w:val="00F01EF6"/>
    <w:rsid w:val="00F06DB6"/>
    <w:rsid w:val="00F11354"/>
    <w:rsid w:val="00F13E54"/>
    <w:rsid w:val="00F20D1A"/>
    <w:rsid w:val="00F26C0C"/>
    <w:rsid w:val="00F51858"/>
    <w:rsid w:val="00F5255A"/>
    <w:rsid w:val="00F568DF"/>
    <w:rsid w:val="00F56F9E"/>
    <w:rsid w:val="00F6044D"/>
    <w:rsid w:val="00F604B2"/>
    <w:rsid w:val="00F60D06"/>
    <w:rsid w:val="00F63ED2"/>
    <w:rsid w:val="00F7129F"/>
    <w:rsid w:val="00F803E4"/>
    <w:rsid w:val="00F87FEA"/>
    <w:rsid w:val="00FB3EFC"/>
    <w:rsid w:val="00FC740C"/>
    <w:rsid w:val="00FD4D0E"/>
    <w:rsid w:val="00FD725F"/>
    <w:rsid w:val="00FE7298"/>
    <w:rsid w:val="00FF1A3D"/>
    <w:rsid w:val="00FF2EF0"/>
    <w:rsid w:val="00FF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C49398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basedOn w:val="Numatytasispastraiposriftas"/>
    <w:link w:val="Antrat1"/>
    <w:uiPriority w:val="99"/>
    <w:rsid w:val="00D56F32"/>
    <w:rPr>
      <w:sz w:val="24"/>
    </w:rPr>
  </w:style>
  <w:style w:type="character" w:customStyle="1" w:styleId="uficommentbody">
    <w:name w:val="uficommentbody"/>
    <w:basedOn w:val="Numatytasispastraiposriftas"/>
    <w:uiPriority w:val="99"/>
    <w:rsid w:val="00D56F32"/>
    <w:rPr>
      <w:rFonts w:ascii="Times New Roman" w:hAnsi="Times New Roman" w:cs="Times New Roman" w:hint="defau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F0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F02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E348B2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6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B91C18F-853C-4C1C-80B0-EBC9D617CA1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34FAA-0AE3-4536-A490-6617C6FB3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17</TotalTime>
  <Pages>1</Pages>
  <Words>99</Words>
  <Characters>687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785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7</cp:revision>
  <cp:lastPrinted>2001-05-23T08:36:00Z</cp:lastPrinted>
  <dcterms:created xsi:type="dcterms:W3CDTF">2025-12-29T06:56:00Z</dcterms:created>
  <dcterms:modified xsi:type="dcterms:W3CDTF">2025-12-29T09:47:00Z</dcterms:modified>
</cp:coreProperties>
</file>