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468EC9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678547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15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5C7926">
        <w:rPr>
          <w:rFonts w:ascii="Times New Roman" w:hAnsi="Times New Roman"/>
          <w:b/>
          <w:sz w:val="24"/>
          <w:szCs w:val="24"/>
          <w:lang w:val="lt-LT"/>
        </w:rPr>
        <w:t>73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MOKYKLOS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5C792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20A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GELGAUDIŠKYJE,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3FF4E3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Gelgaudiškyje,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FB3B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20DFF0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Gelgaudiškis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2258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(butų)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ir kitų patalpų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5C792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B48F115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5C7926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DFD14" w14:textId="77777777" w:rsidR="001F7CF4" w:rsidRDefault="001F7CF4">
      <w:r>
        <w:separator/>
      </w:r>
    </w:p>
  </w:endnote>
  <w:endnote w:type="continuationSeparator" w:id="0">
    <w:p w14:paraId="094942CB" w14:textId="77777777" w:rsidR="001F7CF4" w:rsidRDefault="001F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8CDC6" w14:textId="77777777" w:rsidR="001F7CF4" w:rsidRDefault="001F7CF4">
      <w:r>
        <w:separator/>
      </w:r>
    </w:p>
  </w:footnote>
  <w:footnote w:type="continuationSeparator" w:id="0">
    <w:p w14:paraId="390D0910" w14:textId="77777777" w:rsidR="001F7CF4" w:rsidRDefault="001F7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1F7CF4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2220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A4DF6"/>
    <w:rsid w:val="005B1D34"/>
    <w:rsid w:val="005B28B3"/>
    <w:rsid w:val="005B683F"/>
    <w:rsid w:val="005C32D2"/>
    <w:rsid w:val="005C4C84"/>
    <w:rsid w:val="005C5A13"/>
    <w:rsid w:val="005C7926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65631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12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B3B3D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168</Words>
  <Characters>1290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2026-01-28T11:12:00Z</dcterms:created>
  <dcterms:modified xsi:type="dcterms:W3CDTF">2026-01-28T13:23:00Z</dcterms:modified>
</cp:coreProperties>
</file>