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6E326A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0E83743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A42F5F">
        <w:rPr>
          <w:rFonts w:ascii="Times New Roman" w:hAnsi="Times New Roman"/>
          <w:b/>
        </w:rPr>
        <w:t xml:space="preserve">ŠAKIŲ RAJONO SAVIVALDYBĖS ADMINISTRACIJOS DIREKTORIAUS 2021 M. BALANDŽIO 7 D. ĮSAKYMO NR. AG-45 „DĖL DARBO GRUPĖS SUDARYMO“ </w:t>
      </w:r>
      <w:r w:rsidR="00F05064">
        <w:rPr>
          <w:rFonts w:ascii="Times New Roman" w:hAnsi="Times New Roman"/>
          <w:b/>
        </w:rPr>
        <w:t>PRIPAŽINIMO NETEKUSIU GALIOS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72A1AD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F0506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A42F5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6A230E" w14:textId="468EED71" w:rsidR="00ED5A7B" w:rsidRPr="00FE5BF1" w:rsidRDefault="004342F9" w:rsidP="00BB65AC">
      <w:pPr>
        <w:tabs>
          <w:tab w:val="left" w:pos="1242"/>
        </w:tabs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790493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Pripažįstu</w:t>
      </w: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netekusiu galios </w:t>
      </w:r>
      <w:r w:rsidR="00BF2F83">
        <w:rPr>
          <w:color w:val="000000"/>
          <w:szCs w:val="24"/>
          <w:lang w:eastAsia="ar-SA"/>
        </w:rPr>
        <w:t>Šakių rajono savivaldybės administracijos direktoriaus 2021</w:t>
      </w:r>
      <w:r w:rsidR="00795136">
        <w:rPr>
          <w:color w:val="000000"/>
          <w:szCs w:val="24"/>
          <w:lang w:eastAsia="ar-SA"/>
        </w:rPr>
        <w:t xml:space="preserve"> </w:t>
      </w:r>
      <w:r w:rsidR="00A42F5F">
        <w:rPr>
          <w:color w:val="000000"/>
          <w:szCs w:val="24"/>
          <w:lang w:eastAsia="ar-SA"/>
        </w:rPr>
        <w:t>m. balandžio 7 d. įsakym</w:t>
      </w:r>
      <w:r>
        <w:rPr>
          <w:color w:val="000000"/>
          <w:szCs w:val="24"/>
          <w:lang w:eastAsia="ar-SA"/>
        </w:rPr>
        <w:t>ą</w:t>
      </w:r>
      <w:r w:rsidR="00A42F5F">
        <w:rPr>
          <w:color w:val="000000"/>
          <w:szCs w:val="24"/>
          <w:lang w:eastAsia="ar-SA"/>
        </w:rPr>
        <w:t xml:space="preserve"> Nr. AG-45 „Dėl darbo</w:t>
      </w:r>
      <w:r w:rsidR="00C33AB8">
        <w:rPr>
          <w:color w:val="000000"/>
          <w:szCs w:val="24"/>
          <w:lang w:eastAsia="ar-SA"/>
        </w:rPr>
        <w:t xml:space="preserve"> grupės sudarymo“ </w:t>
      </w:r>
      <w:r w:rsidR="004871CF">
        <w:rPr>
          <w:color w:val="000000"/>
          <w:szCs w:val="24"/>
          <w:lang w:eastAsia="ar-SA"/>
        </w:rPr>
        <w:t>su visais pakeitimais ir papildymais.</w:t>
      </w:r>
    </w:p>
    <w:p w14:paraId="57CFB324" w14:textId="6F99D8C9"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1E8E61" w14:textId="3B4906B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33527CA" w14:textId="7777777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6BBCA4" w14:textId="2C4592C3" w:rsidR="00E1211A" w:rsidRPr="00E1211A" w:rsidRDefault="009A42B6" w:rsidP="00EC0D95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E1211A">
        <w:rPr>
          <w:rFonts w:ascii="Times New Roman" w:hAnsi="Times New Roman"/>
        </w:rPr>
        <w:t>dministracijos direktori</w:t>
      </w:r>
      <w:r>
        <w:rPr>
          <w:rFonts w:ascii="Times New Roman" w:hAnsi="Times New Roman"/>
        </w:rPr>
        <w:t>us</w:t>
      </w:r>
      <w:r w:rsidR="00EC0D95">
        <w:rPr>
          <w:rFonts w:ascii="Times New Roman" w:hAnsi="Times New Roman"/>
        </w:rPr>
        <w:tab/>
      </w:r>
      <w:r>
        <w:rPr>
          <w:rFonts w:ascii="Times New Roman" w:hAnsi="Times New Roman"/>
        </w:rPr>
        <w:t>Vytautas Ižganaitis</w:t>
      </w:r>
    </w:p>
    <w:p w14:paraId="35C1A4DD" w14:textId="60DE9138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575F080" w14:textId="28985291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A44603" w14:textId="171EC9EB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334F458" w14:textId="718EA1B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DFE4B2" w14:textId="33553F15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61C7DE" w14:textId="0A3D752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C51DE8" w14:textId="0F192FF7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51D2BF" w14:textId="444FB579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E2C8D7E" w14:textId="4E3CFFDA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302950" w14:textId="77777777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Pr="00C5060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77777777"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5FD752D8"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2CD626B1" w14:textId="1BC37219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AE1E8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AE1E88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4B4B7" w14:textId="77777777" w:rsidR="00456F22" w:rsidRDefault="00456F22">
      <w:r>
        <w:separator/>
      </w:r>
    </w:p>
  </w:endnote>
  <w:endnote w:type="continuationSeparator" w:id="0">
    <w:p w14:paraId="4025DF88" w14:textId="77777777" w:rsidR="00456F22" w:rsidRDefault="0045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C6311" w14:textId="77777777" w:rsidR="00456F22" w:rsidRDefault="00456F22">
      <w:r>
        <w:separator/>
      </w:r>
    </w:p>
  </w:footnote>
  <w:footnote w:type="continuationSeparator" w:id="0">
    <w:p w14:paraId="4300D7D2" w14:textId="77777777" w:rsidR="00456F22" w:rsidRDefault="00456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2E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77876420">
    <w:abstractNumId w:val="1"/>
  </w:num>
  <w:num w:numId="2" w16cid:durableId="1605577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801"/>
    <w:rsid w:val="00046560"/>
    <w:rsid w:val="000627BD"/>
    <w:rsid w:val="000909F1"/>
    <w:rsid w:val="000A61D7"/>
    <w:rsid w:val="000C5E59"/>
    <w:rsid w:val="000E3EC2"/>
    <w:rsid w:val="000F097C"/>
    <w:rsid w:val="00114B24"/>
    <w:rsid w:val="00117499"/>
    <w:rsid w:val="00132AB5"/>
    <w:rsid w:val="00140199"/>
    <w:rsid w:val="001470D7"/>
    <w:rsid w:val="001829CD"/>
    <w:rsid w:val="00185732"/>
    <w:rsid w:val="001928FE"/>
    <w:rsid w:val="001A0DC1"/>
    <w:rsid w:val="001B4395"/>
    <w:rsid w:val="001C0A4F"/>
    <w:rsid w:val="001D38EF"/>
    <w:rsid w:val="001E7250"/>
    <w:rsid w:val="00214D83"/>
    <w:rsid w:val="00256442"/>
    <w:rsid w:val="002573C1"/>
    <w:rsid w:val="00274F78"/>
    <w:rsid w:val="002765E4"/>
    <w:rsid w:val="0028720A"/>
    <w:rsid w:val="002D3ABC"/>
    <w:rsid w:val="002F2407"/>
    <w:rsid w:val="002F7E56"/>
    <w:rsid w:val="00313CF0"/>
    <w:rsid w:val="00323D64"/>
    <w:rsid w:val="003256FC"/>
    <w:rsid w:val="00332011"/>
    <w:rsid w:val="00342E29"/>
    <w:rsid w:val="003565B7"/>
    <w:rsid w:val="00362231"/>
    <w:rsid w:val="003909D3"/>
    <w:rsid w:val="003A0C31"/>
    <w:rsid w:val="003C677B"/>
    <w:rsid w:val="003D286C"/>
    <w:rsid w:val="003F491F"/>
    <w:rsid w:val="00430937"/>
    <w:rsid w:val="00434111"/>
    <w:rsid w:val="004342F9"/>
    <w:rsid w:val="00435ADB"/>
    <w:rsid w:val="00456F22"/>
    <w:rsid w:val="00467E61"/>
    <w:rsid w:val="00475817"/>
    <w:rsid w:val="004871CF"/>
    <w:rsid w:val="004C4343"/>
    <w:rsid w:val="00517FD0"/>
    <w:rsid w:val="00521D86"/>
    <w:rsid w:val="00536F07"/>
    <w:rsid w:val="00537946"/>
    <w:rsid w:val="005479E9"/>
    <w:rsid w:val="005620CB"/>
    <w:rsid w:val="0056231E"/>
    <w:rsid w:val="00565407"/>
    <w:rsid w:val="00583E25"/>
    <w:rsid w:val="00590287"/>
    <w:rsid w:val="005B6BC0"/>
    <w:rsid w:val="00610881"/>
    <w:rsid w:val="00615D04"/>
    <w:rsid w:val="006330A0"/>
    <w:rsid w:val="00644042"/>
    <w:rsid w:val="006774AD"/>
    <w:rsid w:val="00682353"/>
    <w:rsid w:val="00684719"/>
    <w:rsid w:val="006A602D"/>
    <w:rsid w:val="006A61E6"/>
    <w:rsid w:val="006B68B6"/>
    <w:rsid w:val="006C20B9"/>
    <w:rsid w:val="006E68A4"/>
    <w:rsid w:val="0070001E"/>
    <w:rsid w:val="00717C2C"/>
    <w:rsid w:val="00771644"/>
    <w:rsid w:val="00774404"/>
    <w:rsid w:val="00790493"/>
    <w:rsid w:val="00795136"/>
    <w:rsid w:val="007C425B"/>
    <w:rsid w:val="007C536E"/>
    <w:rsid w:val="007D2969"/>
    <w:rsid w:val="007E7248"/>
    <w:rsid w:val="007F30DC"/>
    <w:rsid w:val="007F6AD4"/>
    <w:rsid w:val="00831332"/>
    <w:rsid w:val="0088205B"/>
    <w:rsid w:val="00882B0E"/>
    <w:rsid w:val="00883391"/>
    <w:rsid w:val="008C1B78"/>
    <w:rsid w:val="008C5124"/>
    <w:rsid w:val="008E0791"/>
    <w:rsid w:val="008F4809"/>
    <w:rsid w:val="00963BA5"/>
    <w:rsid w:val="00972F38"/>
    <w:rsid w:val="009736DB"/>
    <w:rsid w:val="0098205C"/>
    <w:rsid w:val="009A42B6"/>
    <w:rsid w:val="009A679F"/>
    <w:rsid w:val="009C4EAB"/>
    <w:rsid w:val="009C6051"/>
    <w:rsid w:val="009F065C"/>
    <w:rsid w:val="00A42F5F"/>
    <w:rsid w:val="00A71C4D"/>
    <w:rsid w:val="00A87B40"/>
    <w:rsid w:val="00A9099B"/>
    <w:rsid w:val="00AB2391"/>
    <w:rsid w:val="00AB7836"/>
    <w:rsid w:val="00AD3DDD"/>
    <w:rsid w:val="00AD5D5E"/>
    <w:rsid w:val="00AE1E88"/>
    <w:rsid w:val="00AE5EF1"/>
    <w:rsid w:val="00AE7378"/>
    <w:rsid w:val="00B00892"/>
    <w:rsid w:val="00B52BCD"/>
    <w:rsid w:val="00B75F85"/>
    <w:rsid w:val="00B83142"/>
    <w:rsid w:val="00B94215"/>
    <w:rsid w:val="00BB65AC"/>
    <w:rsid w:val="00BB6F1E"/>
    <w:rsid w:val="00BE1E33"/>
    <w:rsid w:val="00BE4C6A"/>
    <w:rsid w:val="00BE6D25"/>
    <w:rsid w:val="00BF2F83"/>
    <w:rsid w:val="00C2225A"/>
    <w:rsid w:val="00C33AB8"/>
    <w:rsid w:val="00C42E05"/>
    <w:rsid w:val="00C50602"/>
    <w:rsid w:val="00C838D9"/>
    <w:rsid w:val="00C84A75"/>
    <w:rsid w:val="00C921BD"/>
    <w:rsid w:val="00CA67DC"/>
    <w:rsid w:val="00CA6ECE"/>
    <w:rsid w:val="00CF292A"/>
    <w:rsid w:val="00CF7873"/>
    <w:rsid w:val="00D20B94"/>
    <w:rsid w:val="00D26326"/>
    <w:rsid w:val="00D42ACE"/>
    <w:rsid w:val="00D66758"/>
    <w:rsid w:val="00D67EC2"/>
    <w:rsid w:val="00D95655"/>
    <w:rsid w:val="00DA2840"/>
    <w:rsid w:val="00DA5845"/>
    <w:rsid w:val="00DA6C5C"/>
    <w:rsid w:val="00DD47CE"/>
    <w:rsid w:val="00DE0540"/>
    <w:rsid w:val="00E02C7B"/>
    <w:rsid w:val="00E10458"/>
    <w:rsid w:val="00E1211A"/>
    <w:rsid w:val="00E16DFF"/>
    <w:rsid w:val="00E244C9"/>
    <w:rsid w:val="00E25F52"/>
    <w:rsid w:val="00E339C6"/>
    <w:rsid w:val="00E54D59"/>
    <w:rsid w:val="00E67284"/>
    <w:rsid w:val="00E710BC"/>
    <w:rsid w:val="00E918BB"/>
    <w:rsid w:val="00E938D1"/>
    <w:rsid w:val="00EA1455"/>
    <w:rsid w:val="00EA1F78"/>
    <w:rsid w:val="00EB6C84"/>
    <w:rsid w:val="00EC0D95"/>
    <w:rsid w:val="00ED113F"/>
    <w:rsid w:val="00ED5A7B"/>
    <w:rsid w:val="00EE2869"/>
    <w:rsid w:val="00EE2CE3"/>
    <w:rsid w:val="00F01EF6"/>
    <w:rsid w:val="00F03559"/>
    <w:rsid w:val="00F05064"/>
    <w:rsid w:val="00F06B84"/>
    <w:rsid w:val="00F203CB"/>
    <w:rsid w:val="00F21DB9"/>
    <w:rsid w:val="00F423B4"/>
    <w:rsid w:val="00F537C0"/>
    <w:rsid w:val="00F56939"/>
    <w:rsid w:val="00F75B7A"/>
    <w:rsid w:val="00F83352"/>
    <w:rsid w:val="00F93BFB"/>
    <w:rsid w:val="00FB476B"/>
    <w:rsid w:val="00FB7C45"/>
    <w:rsid w:val="00FC3FE2"/>
    <w:rsid w:val="00FD0668"/>
    <w:rsid w:val="00FD6CB6"/>
    <w:rsid w:val="00FE1B80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46F204-EDAB-40E9-A4C4-12BDBE5ECD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377</Words>
  <Characters>216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592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10</cp:revision>
  <cp:lastPrinted>2001-05-23T08:36:00Z</cp:lastPrinted>
  <dcterms:created xsi:type="dcterms:W3CDTF">2026-01-27T13:05:00Z</dcterms:created>
  <dcterms:modified xsi:type="dcterms:W3CDTF">2026-01-27T13:11:00Z</dcterms:modified>
</cp:coreProperties>
</file>