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2A9D8147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25A5F05F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754087">
        <w:rPr>
          <w:rFonts w:ascii="Times New Roman" w:hAnsi="Times New Roman"/>
          <w:b/>
          <w:sz w:val="24"/>
          <w:szCs w:val="24"/>
          <w:lang w:val="lt-LT"/>
        </w:rPr>
        <w:t>15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54087">
        <w:rPr>
          <w:rFonts w:ascii="Times New Roman" w:hAnsi="Times New Roman"/>
          <w:b/>
          <w:sz w:val="24"/>
          <w:szCs w:val="24"/>
          <w:lang w:val="lt-LT"/>
        </w:rPr>
        <w:t>0</w:t>
      </w:r>
      <w:r w:rsidR="004D1552">
        <w:rPr>
          <w:rFonts w:ascii="Times New Roman" w:hAnsi="Times New Roman"/>
          <w:b/>
          <w:sz w:val="24"/>
          <w:szCs w:val="24"/>
          <w:lang w:val="lt-LT"/>
        </w:rPr>
        <w:t>71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NAMO, ESANČIO </w:t>
      </w:r>
      <w:r w:rsidR="004D1552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ATEITIES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4D1552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8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G</w:t>
      </w:r>
      <w:r w:rsidR="004D1552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RIŠKABŪD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YJE,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6076865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sausio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43ABA31E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15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4D155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71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namo, esančio </w:t>
      </w:r>
      <w:r w:rsidR="004D155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Ateities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4D155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4D155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riškabūd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yje,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</w:t>
      </w:r>
      <w:r w:rsidR="001F7D3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išbrauki</w:t>
      </w:r>
      <w:r w:rsidR="001F7D3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1A0FD6B7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4D155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Ateities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4D155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G</w:t>
      </w:r>
      <w:r w:rsidR="004D155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riškabūdis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849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0455E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1-</w:t>
      </w:r>
      <w:r w:rsidR="000455E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4016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0455E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316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0455E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0455E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0455E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0,3900 ha (žemės sklypo unikalus Nr. 8440-0005-0126), savininkų teisės į žemės sklypą įregistruotos nekilnojamojo turto registre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Ižganaitis</w:t>
      </w:r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07626A6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12C5103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1A2DB96A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3E3098A9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1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2</w:t>
      </w:r>
      <w:r w:rsidR="000455E9">
        <w:rPr>
          <w:rFonts w:ascii="Times New Roman" w:hAnsi="Times New Roman"/>
          <w:sz w:val="24"/>
          <w:szCs w:val="24"/>
          <w:lang w:val="lt-LT"/>
        </w:rPr>
        <w:t>8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631743" w14:textId="77777777" w:rsidR="00501408" w:rsidRDefault="00501408">
      <w:r>
        <w:separator/>
      </w:r>
    </w:p>
  </w:endnote>
  <w:endnote w:type="continuationSeparator" w:id="0">
    <w:p w14:paraId="494048A0" w14:textId="77777777" w:rsidR="00501408" w:rsidRDefault="00501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1697AF" w14:textId="77777777" w:rsidR="00501408" w:rsidRDefault="00501408">
      <w:r>
        <w:separator/>
      </w:r>
    </w:p>
  </w:footnote>
  <w:footnote w:type="continuationSeparator" w:id="0">
    <w:p w14:paraId="24E2A681" w14:textId="77777777" w:rsidR="00501408" w:rsidRDefault="005014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55F6"/>
    <w:rsid w:val="000171F9"/>
    <w:rsid w:val="000179F9"/>
    <w:rsid w:val="00020AD9"/>
    <w:rsid w:val="00022062"/>
    <w:rsid w:val="0002531E"/>
    <w:rsid w:val="00032826"/>
    <w:rsid w:val="000355BA"/>
    <w:rsid w:val="00042757"/>
    <w:rsid w:val="000455E9"/>
    <w:rsid w:val="00045CB6"/>
    <w:rsid w:val="00046303"/>
    <w:rsid w:val="00050B53"/>
    <w:rsid w:val="00061269"/>
    <w:rsid w:val="00067E47"/>
    <w:rsid w:val="00070538"/>
    <w:rsid w:val="00070FC0"/>
    <w:rsid w:val="00072BF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7345E"/>
    <w:rsid w:val="001750E7"/>
    <w:rsid w:val="00176B5B"/>
    <w:rsid w:val="001850DE"/>
    <w:rsid w:val="00187729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1F7D37"/>
    <w:rsid w:val="0020365E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450D"/>
    <w:rsid w:val="002651F0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24D48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909CA"/>
    <w:rsid w:val="003937DA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09E4"/>
    <w:rsid w:val="00482871"/>
    <w:rsid w:val="00490D75"/>
    <w:rsid w:val="004933FB"/>
    <w:rsid w:val="004A70C8"/>
    <w:rsid w:val="004B618A"/>
    <w:rsid w:val="004B6C7A"/>
    <w:rsid w:val="004B75E3"/>
    <w:rsid w:val="004C0DC5"/>
    <w:rsid w:val="004D1552"/>
    <w:rsid w:val="004D435A"/>
    <w:rsid w:val="004F2890"/>
    <w:rsid w:val="004F3C0E"/>
    <w:rsid w:val="0050048A"/>
    <w:rsid w:val="00501408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6683"/>
    <w:rsid w:val="00727BEF"/>
    <w:rsid w:val="00730A9A"/>
    <w:rsid w:val="00735AD8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76DC"/>
    <w:rsid w:val="007F0D53"/>
    <w:rsid w:val="007F4129"/>
    <w:rsid w:val="007F4844"/>
    <w:rsid w:val="008170A9"/>
    <w:rsid w:val="0082089E"/>
    <w:rsid w:val="00821FF5"/>
    <w:rsid w:val="0083194C"/>
    <w:rsid w:val="0083293D"/>
    <w:rsid w:val="0083513E"/>
    <w:rsid w:val="008351E8"/>
    <w:rsid w:val="00841848"/>
    <w:rsid w:val="008472CE"/>
    <w:rsid w:val="00850C60"/>
    <w:rsid w:val="00856762"/>
    <w:rsid w:val="00857613"/>
    <w:rsid w:val="00870F5F"/>
    <w:rsid w:val="00870F86"/>
    <w:rsid w:val="00871109"/>
    <w:rsid w:val="00871EF5"/>
    <w:rsid w:val="0088070A"/>
    <w:rsid w:val="0088177A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80830"/>
    <w:rsid w:val="0098389C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63"/>
    <w:rsid w:val="00A67958"/>
    <w:rsid w:val="00A67A48"/>
    <w:rsid w:val="00A72838"/>
    <w:rsid w:val="00A76F8C"/>
    <w:rsid w:val="00A778E2"/>
    <w:rsid w:val="00A81C78"/>
    <w:rsid w:val="00A85411"/>
    <w:rsid w:val="00A90E19"/>
    <w:rsid w:val="00AA3FEF"/>
    <w:rsid w:val="00AA650A"/>
    <w:rsid w:val="00AB2681"/>
    <w:rsid w:val="00AB350B"/>
    <w:rsid w:val="00AB3E20"/>
    <w:rsid w:val="00AB7898"/>
    <w:rsid w:val="00AC57FA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4BAD"/>
    <w:rsid w:val="00B312E5"/>
    <w:rsid w:val="00B319E4"/>
    <w:rsid w:val="00B3211C"/>
    <w:rsid w:val="00B33AAA"/>
    <w:rsid w:val="00B4652F"/>
    <w:rsid w:val="00B46CC1"/>
    <w:rsid w:val="00B56488"/>
    <w:rsid w:val="00B570D3"/>
    <w:rsid w:val="00B60617"/>
    <w:rsid w:val="00B612ED"/>
    <w:rsid w:val="00B61DD7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B15E7"/>
    <w:rsid w:val="00BB3302"/>
    <w:rsid w:val="00BB46D9"/>
    <w:rsid w:val="00BB4830"/>
    <w:rsid w:val="00BB5771"/>
    <w:rsid w:val="00BD34A6"/>
    <w:rsid w:val="00BD6A84"/>
    <w:rsid w:val="00BD6AFF"/>
    <w:rsid w:val="00BE61B0"/>
    <w:rsid w:val="00BE6F35"/>
    <w:rsid w:val="00BF118B"/>
    <w:rsid w:val="00BF1AD0"/>
    <w:rsid w:val="00BF7E86"/>
    <w:rsid w:val="00C047E1"/>
    <w:rsid w:val="00C20A94"/>
    <w:rsid w:val="00C20BC5"/>
    <w:rsid w:val="00C36220"/>
    <w:rsid w:val="00C40E38"/>
    <w:rsid w:val="00C43F34"/>
    <w:rsid w:val="00C47FE0"/>
    <w:rsid w:val="00C5140C"/>
    <w:rsid w:val="00C52BE8"/>
    <w:rsid w:val="00C579A5"/>
    <w:rsid w:val="00C624A0"/>
    <w:rsid w:val="00C62501"/>
    <w:rsid w:val="00C655E1"/>
    <w:rsid w:val="00C65642"/>
    <w:rsid w:val="00C72E4B"/>
    <w:rsid w:val="00C73635"/>
    <w:rsid w:val="00C76527"/>
    <w:rsid w:val="00C76A49"/>
    <w:rsid w:val="00C853A8"/>
    <w:rsid w:val="00C856EE"/>
    <w:rsid w:val="00C927D8"/>
    <w:rsid w:val="00C97F38"/>
    <w:rsid w:val="00CA164C"/>
    <w:rsid w:val="00CA2FB6"/>
    <w:rsid w:val="00CA34E6"/>
    <w:rsid w:val="00CA39E4"/>
    <w:rsid w:val="00CA51F1"/>
    <w:rsid w:val="00CB0904"/>
    <w:rsid w:val="00CB0B34"/>
    <w:rsid w:val="00CB1333"/>
    <w:rsid w:val="00CB37F5"/>
    <w:rsid w:val="00CB45CD"/>
    <w:rsid w:val="00CD0BF1"/>
    <w:rsid w:val="00CD67A0"/>
    <w:rsid w:val="00CE2323"/>
    <w:rsid w:val="00CF04C3"/>
    <w:rsid w:val="00CF410B"/>
    <w:rsid w:val="00CF5235"/>
    <w:rsid w:val="00D047A7"/>
    <w:rsid w:val="00D23682"/>
    <w:rsid w:val="00D25231"/>
    <w:rsid w:val="00D2783B"/>
    <w:rsid w:val="00D33BAD"/>
    <w:rsid w:val="00D4557E"/>
    <w:rsid w:val="00D51B3F"/>
    <w:rsid w:val="00D53DB5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320C"/>
    <w:rsid w:val="00DF473D"/>
    <w:rsid w:val="00DF5136"/>
    <w:rsid w:val="00E001A7"/>
    <w:rsid w:val="00E03E09"/>
    <w:rsid w:val="00E069B9"/>
    <w:rsid w:val="00E071C2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26D3"/>
    <w:rsid w:val="00EA44F5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22</TotalTime>
  <Pages>1</Pages>
  <Words>179</Words>
  <Characters>1361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Jūratė Šneideraitienė</cp:lastModifiedBy>
  <cp:revision>5</cp:revision>
  <cp:lastPrinted>2026-01-26T14:23:00Z</cp:lastPrinted>
  <dcterms:created xsi:type="dcterms:W3CDTF">2026-01-28T11:10:00Z</dcterms:created>
  <dcterms:modified xsi:type="dcterms:W3CDTF">2026-01-28T13:20:00Z</dcterms:modified>
</cp:coreProperties>
</file>