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5D9B09D8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EFE9F94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D30A61">
        <w:rPr>
          <w:rFonts w:ascii="Times New Roman" w:hAnsi="Times New Roman"/>
          <w:b/>
          <w:sz w:val="24"/>
          <w:szCs w:val="24"/>
          <w:lang w:val="lt-LT"/>
        </w:rPr>
        <w:t>6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D30A61">
        <w:rPr>
          <w:rFonts w:ascii="Times New Roman" w:hAnsi="Times New Roman"/>
          <w:b/>
          <w:sz w:val="24"/>
          <w:szCs w:val="24"/>
          <w:lang w:val="lt-LT"/>
        </w:rPr>
        <w:t>81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D30A6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SKRYNUPIŲ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="00D30A6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RIŠKABŪD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YJE,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71C8EB2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Skrynupių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riškabūd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yje,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BD181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A68F5E1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Skrynupių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1, G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riškabūd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849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5010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621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D30A6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7403414E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D30A61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32873" w14:textId="77777777" w:rsidR="003A5749" w:rsidRDefault="003A5749">
      <w:r>
        <w:separator/>
      </w:r>
    </w:p>
  </w:endnote>
  <w:endnote w:type="continuationSeparator" w:id="0">
    <w:p w14:paraId="0F26BDE0" w14:textId="77777777" w:rsidR="003A5749" w:rsidRDefault="003A5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86E9E" w14:textId="77777777" w:rsidR="003A5749" w:rsidRDefault="003A5749">
      <w:r>
        <w:separator/>
      </w:r>
    </w:p>
  </w:footnote>
  <w:footnote w:type="continuationSeparator" w:id="0">
    <w:p w14:paraId="5281D2EF" w14:textId="77777777" w:rsidR="003A5749" w:rsidRDefault="003A57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A5749"/>
    <w:rsid w:val="003B08D0"/>
    <w:rsid w:val="003B2130"/>
    <w:rsid w:val="003B2E78"/>
    <w:rsid w:val="003B6C6C"/>
    <w:rsid w:val="003C1DE1"/>
    <w:rsid w:val="003C5D03"/>
    <w:rsid w:val="003D192C"/>
    <w:rsid w:val="003D2EF0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052F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63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0D45"/>
    <w:rsid w:val="00B51D33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1814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0A61"/>
    <w:rsid w:val="00D33BAD"/>
    <w:rsid w:val="00D4557E"/>
    <w:rsid w:val="00D51B3F"/>
    <w:rsid w:val="00D53DB5"/>
    <w:rsid w:val="00D61592"/>
    <w:rsid w:val="00D63CB4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14BA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164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Jūratė Šneideraitienė</cp:lastModifiedBy>
  <cp:revision>5</cp:revision>
  <cp:lastPrinted>2026-01-26T14:23:00Z</cp:lastPrinted>
  <dcterms:created xsi:type="dcterms:W3CDTF">2026-01-28T11:13:00Z</dcterms:created>
  <dcterms:modified xsi:type="dcterms:W3CDTF">2026-01-28T14:28:00Z</dcterms:modified>
</cp:coreProperties>
</file>