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A2AB82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C2CCCAF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4A720E">
        <w:rPr>
          <w:rFonts w:ascii="Times New Roman" w:hAnsi="Times New Roman"/>
          <w:b/>
          <w:sz w:val="24"/>
          <w:szCs w:val="24"/>
          <w:lang w:val="lt-LT"/>
        </w:rPr>
        <w:t>6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4A720E">
        <w:rPr>
          <w:rFonts w:ascii="Times New Roman" w:hAnsi="Times New Roman"/>
          <w:b/>
          <w:sz w:val="24"/>
          <w:szCs w:val="24"/>
          <w:lang w:val="lt-LT"/>
        </w:rPr>
        <w:t>80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4A720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SKRYNUPIŲ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4A720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7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="004A720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RIŠKABŪDY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JE,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F938A3B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4A720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4A720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80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4A720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Skrynupių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4A720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4A720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riškabūd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yje,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90279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iu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4C440C81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4A720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Skrynupių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4A720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G</w:t>
      </w:r>
      <w:r w:rsidR="004A720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riškabūd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849</w:t>
      </w:r>
      <w:r w:rsidR="009016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9016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1-</w:t>
      </w:r>
      <w:r w:rsidR="009016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9016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622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016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9016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90166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0,5381 ha (žemės sklypo unikalus Nr. 4400-2673-2105), nuosavybės teise priklausantis Lietuvos Respublikai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4F912614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901660">
        <w:rPr>
          <w:rFonts w:ascii="Times New Roman" w:hAnsi="Times New Roman"/>
          <w:sz w:val="24"/>
          <w:szCs w:val="24"/>
          <w:lang w:val="lt-LT"/>
        </w:rPr>
        <w:t>8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40EC3" w14:textId="77777777" w:rsidR="00B96247" w:rsidRDefault="00B96247">
      <w:r>
        <w:separator/>
      </w:r>
    </w:p>
  </w:endnote>
  <w:endnote w:type="continuationSeparator" w:id="0">
    <w:p w14:paraId="280DF8D7" w14:textId="77777777" w:rsidR="00B96247" w:rsidRDefault="00B96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FCB2C" w14:textId="77777777" w:rsidR="00B96247" w:rsidRDefault="00B96247">
      <w:r>
        <w:separator/>
      </w:r>
    </w:p>
  </w:footnote>
  <w:footnote w:type="continuationSeparator" w:id="0">
    <w:p w14:paraId="73530488" w14:textId="77777777" w:rsidR="00B96247" w:rsidRDefault="00B962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07F96"/>
    <w:rsid w:val="00110CB6"/>
    <w:rsid w:val="001172E2"/>
    <w:rsid w:val="00120DCC"/>
    <w:rsid w:val="001219F3"/>
    <w:rsid w:val="00122881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A720E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1EE9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673A6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1660"/>
    <w:rsid w:val="00902792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63"/>
    <w:rsid w:val="00A67958"/>
    <w:rsid w:val="00A67A48"/>
    <w:rsid w:val="00A72838"/>
    <w:rsid w:val="00A76F8C"/>
    <w:rsid w:val="00A778E2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6247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4DD8"/>
    <w:rsid w:val="00E159D3"/>
    <w:rsid w:val="00E17CE0"/>
    <w:rsid w:val="00E206C6"/>
    <w:rsid w:val="00E24A67"/>
    <w:rsid w:val="00E33697"/>
    <w:rsid w:val="00E42022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20</TotalTime>
  <Pages>1</Pages>
  <Words>175</Words>
  <Characters>1347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Jūratė Šneideraitienė</cp:lastModifiedBy>
  <cp:revision>5</cp:revision>
  <cp:lastPrinted>2026-01-26T14:23:00Z</cp:lastPrinted>
  <dcterms:created xsi:type="dcterms:W3CDTF">2026-01-28T11:13:00Z</dcterms:created>
  <dcterms:modified xsi:type="dcterms:W3CDTF">2026-01-28T14:27:00Z</dcterms:modified>
</cp:coreProperties>
</file>