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40B9CF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64F37E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EA2398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EA2398">
        <w:rPr>
          <w:rFonts w:ascii="Times New Roman" w:hAnsi="Times New Roman"/>
          <w:b/>
          <w:sz w:val="24"/>
          <w:szCs w:val="24"/>
          <w:lang w:val="lt-LT"/>
        </w:rPr>
        <w:t>83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EA239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EA239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64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KIDULIUOSE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F2EDE1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820B5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D7081F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EA239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4582A501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EA2398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1B18" w14:textId="77777777" w:rsidR="00D55CD3" w:rsidRDefault="00D55CD3">
      <w:r>
        <w:separator/>
      </w:r>
    </w:p>
  </w:endnote>
  <w:endnote w:type="continuationSeparator" w:id="0">
    <w:p w14:paraId="18CA3E1A" w14:textId="77777777" w:rsidR="00D55CD3" w:rsidRDefault="00D5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A4E97" w14:textId="77777777" w:rsidR="00D55CD3" w:rsidRDefault="00D55CD3">
      <w:r>
        <w:separator/>
      </w:r>
    </w:p>
  </w:footnote>
  <w:footnote w:type="continuationSeparator" w:id="0">
    <w:p w14:paraId="2806E80F" w14:textId="77777777" w:rsidR="00D55CD3" w:rsidRDefault="00D55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1648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41F0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42C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0B5C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55CD3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398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4E4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55A0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164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2026-01-28T11:14:00Z</dcterms:created>
  <dcterms:modified xsi:type="dcterms:W3CDTF">2026-01-28T14:41:00Z</dcterms:modified>
</cp:coreProperties>
</file>