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F2F437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5A12C9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3750D2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3750D2">
        <w:rPr>
          <w:rFonts w:ascii="Times New Roman" w:hAnsi="Times New Roman"/>
          <w:b/>
          <w:sz w:val="24"/>
          <w:szCs w:val="24"/>
          <w:lang w:val="lt-LT"/>
        </w:rPr>
        <w:t>82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3750D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AUŠROS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3750D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VOVERIUOSE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352811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Aušros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Voveriuose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64695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14699F8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Aušros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Voveriai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C6ADA7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3750D2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4FC4" w14:textId="77777777" w:rsidR="0050309C" w:rsidRDefault="0050309C">
      <w:r>
        <w:separator/>
      </w:r>
    </w:p>
  </w:endnote>
  <w:endnote w:type="continuationSeparator" w:id="0">
    <w:p w14:paraId="6B67B98B" w14:textId="77777777" w:rsidR="0050309C" w:rsidRDefault="0050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53274" w14:textId="77777777" w:rsidR="0050309C" w:rsidRDefault="0050309C">
      <w:r>
        <w:separator/>
      </w:r>
    </w:p>
  </w:footnote>
  <w:footnote w:type="continuationSeparator" w:id="0">
    <w:p w14:paraId="28549E31" w14:textId="77777777" w:rsidR="0050309C" w:rsidRDefault="00503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27923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495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0D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309C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959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3105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66598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02F3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164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2026-01-28T11:14:00Z</dcterms:created>
  <dcterms:modified xsi:type="dcterms:W3CDTF">2026-01-28T14:33:00Z</dcterms:modified>
</cp:coreProperties>
</file>