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7022DC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D83416F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</w:t>
      </w:r>
      <w:r w:rsidR="0083336F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</w:t>
      </w:r>
      <w:r w:rsidR="0083336F">
        <w:rPr>
          <w:rFonts w:ascii="Times New Roman" w:hAnsi="Times New Roman"/>
          <w:b/>
          <w:sz w:val="24"/>
          <w:szCs w:val="24"/>
          <w:lang w:val="lt-LT"/>
        </w:rPr>
        <w:t>8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7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83336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RYGIŠKIŲ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83336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7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83336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GRIŠKABŪD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YJE,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F12B991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proofErr w:type="spellStart"/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Rygiškių</w:t>
      </w:r>
      <w:proofErr w:type="spellEnd"/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riškabūd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yje,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3ED55641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proofErr w:type="spellStart"/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Rygiškių</w:t>
      </w:r>
      <w:proofErr w:type="spellEnd"/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G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riškabūdis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849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617,34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83336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49715AB4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83336F">
        <w:rPr>
          <w:rFonts w:ascii="Times New Roman" w:hAnsi="Times New Roman"/>
          <w:sz w:val="24"/>
          <w:szCs w:val="24"/>
          <w:lang w:val="lt-LT"/>
        </w:rPr>
        <w:t>8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70FFC" w14:textId="77777777" w:rsidR="00283B8D" w:rsidRDefault="00283B8D">
      <w:r>
        <w:separator/>
      </w:r>
    </w:p>
  </w:endnote>
  <w:endnote w:type="continuationSeparator" w:id="0">
    <w:p w14:paraId="00C0C010" w14:textId="77777777" w:rsidR="00283B8D" w:rsidRDefault="0028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C2A01" w14:textId="77777777" w:rsidR="00283B8D" w:rsidRDefault="00283B8D">
      <w:r>
        <w:separator/>
      </w:r>
    </w:p>
  </w:footnote>
  <w:footnote w:type="continuationSeparator" w:id="0">
    <w:p w14:paraId="3AB6FC2E" w14:textId="77777777" w:rsidR="00283B8D" w:rsidRDefault="00283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3B8D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455A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0F7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336F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26EF1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2903"/>
    <w:rsid w:val="00B33AAA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2026-01-28T11:16:00Z</dcterms:created>
  <dcterms:modified xsi:type="dcterms:W3CDTF">2026-01-28T13:59:00Z</dcterms:modified>
</cp:coreProperties>
</file>