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7DC7AA91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19E92903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US 2021 M. GRUODŽIO </w:t>
      </w:r>
      <w:r w:rsidR="00754087">
        <w:rPr>
          <w:rFonts w:ascii="Times New Roman" w:hAnsi="Times New Roman"/>
          <w:b/>
          <w:sz w:val="24"/>
          <w:szCs w:val="24"/>
          <w:lang w:val="lt-LT"/>
        </w:rPr>
        <w:t>1</w:t>
      </w:r>
      <w:r w:rsidR="00C37320">
        <w:rPr>
          <w:rFonts w:ascii="Times New Roman" w:hAnsi="Times New Roman"/>
          <w:b/>
          <w:sz w:val="24"/>
          <w:szCs w:val="24"/>
          <w:lang w:val="lt-LT"/>
        </w:rPr>
        <w:t>7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754087">
        <w:rPr>
          <w:rFonts w:ascii="Times New Roman" w:hAnsi="Times New Roman"/>
          <w:b/>
          <w:sz w:val="24"/>
          <w:szCs w:val="24"/>
          <w:lang w:val="lt-LT"/>
        </w:rPr>
        <w:t>0</w:t>
      </w:r>
      <w:r w:rsidR="00C37320">
        <w:rPr>
          <w:rFonts w:ascii="Times New Roman" w:hAnsi="Times New Roman"/>
          <w:b/>
          <w:sz w:val="24"/>
          <w:szCs w:val="24"/>
          <w:lang w:val="lt-LT"/>
        </w:rPr>
        <w:t>85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NAMO, ESANČIO </w:t>
      </w:r>
      <w:r w:rsidR="00C37320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NEMUNO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G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. </w:t>
      </w:r>
      <w:r w:rsidR="00C37320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59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="00C37320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KIDULIUOSE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60768652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sausio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1D2CF272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85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namo, esančio 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Nemuno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59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Kiduliuose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7F37B37C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Nemuno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59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Kiduliai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89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000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1-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222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79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skaičius – 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sklypas – nepriskirtas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</w:t>
      </w:r>
      <w:proofErr w:type="spellStart"/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>Ižganaitis</w:t>
      </w:r>
      <w:proofErr w:type="spellEnd"/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07626A6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12C5103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1A2DB96A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3564CB6D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1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2</w:t>
      </w:r>
      <w:r w:rsidR="00C37320">
        <w:rPr>
          <w:rFonts w:ascii="Times New Roman" w:hAnsi="Times New Roman"/>
          <w:sz w:val="24"/>
          <w:szCs w:val="24"/>
          <w:lang w:val="lt-LT"/>
        </w:rPr>
        <w:t>8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1CE4A8" w14:textId="77777777" w:rsidR="007379C5" w:rsidRDefault="007379C5">
      <w:r>
        <w:separator/>
      </w:r>
    </w:p>
  </w:endnote>
  <w:endnote w:type="continuationSeparator" w:id="0">
    <w:p w14:paraId="2E136C9E" w14:textId="77777777" w:rsidR="007379C5" w:rsidRDefault="007379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9C0644" w14:textId="77777777" w:rsidR="007379C5" w:rsidRDefault="007379C5">
      <w:r>
        <w:separator/>
      </w:r>
    </w:p>
  </w:footnote>
  <w:footnote w:type="continuationSeparator" w:id="0">
    <w:p w14:paraId="43ED5B82" w14:textId="77777777" w:rsidR="007379C5" w:rsidRDefault="007379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55F6"/>
    <w:rsid w:val="000171F9"/>
    <w:rsid w:val="000179F9"/>
    <w:rsid w:val="00020AD9"/>
    <w:rsid w:val="00022062"/>
    <w:rsid w:val="0002531E"/>
    <w:rsid w:val="00032826"/>
    <w:rsid w:val="000355BA"/>
    <w:rsid w:val="00042757"/>
    <w:rsid w:val="00045CB6"/>
    <w:rsid w:val="00046303"/>
    <w:rsid w:val="00050B53"/>
    <w:rsid w:val="00061269"/>
    <w:rsid w:val="00067E47"/>
    <w:rsid w:val="00070538"/>
    <w:rsid w:val="00070FC0"/>
    <w:rsid w:val="00072BF5"/>
    <w:rsid w:val="00073C55"/>
    <w:rsid w:val="00073CE1"/>
    <w:rsid w:val="00074489"/>
    <w:rsid w:val="00081B99"/>
    <w:rsid w:val="000948AA"/>
    <w:rsid w:val="00094B54"/>
    <w:rsid w:val="0009594E"/>
    <w:rsid w:val="00097A3B"/>
    <w:rsid w:val="000A4997"/>
    <w:rsid w:val="000B4D8F"/>
    <w:rsid w:val="000B6F81"/>
    <w:rsid w:val="000C13FF"/>
    <w:rsid w:val="000D09F2"/>
    <w:rsid w:val="000D4465"/>
    <w:rsid w:val="000E1878"/>
    <w:rsid w:val="000E53EE"/>
    <w:rsid w:val="000F5BE8"/>
    <w:rsid w:val="000F5FA9"/>
    <w:rsid w:val="00102701"/>
    <w:rsid w:val="001027A2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560C8"/>
    <w:rsid w:val="00160551"/>
    <w:rsid w:val="0017345E"/>
    <w:rsid w:val="001750E7"/>
    <w:rsid w:val="00176B5B"/>
    <w:rsid w:val="001850DE"/>
    <w:rsid w:val="00187729"/>
    <w:rsid w:val="001A4DF4"/>
    <w:rsid w:val="001A6924"/>
    <w:rsid w:val="001B1DEE"/>
    <w:rsid w:val="001B3034"/>
    <w:rsid w:val="001C2378"/>
    <w:rsid w:val="001C3FBD"/>
    <w:rsid w:val="001C6A90"/>
    <w:rsid w:val="001D4C05"/>
    <w:rsid w:val="001D7646"/>
    <w:rsid w:val="001E03CF"/>
    <w:rsid w:val="001E17E7"/>
    <w:rsid w:val="001E2735"/>
    <w:rsid w:val="001F20F4"/>
    <w:rsid w:val="001F70EA"/>
    <w:rsid w:val="0020365E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6450D"/>
    <w:rsid w:val="002651F0"/>
    <w:rsid w:val="002769BE"/>
    <w:rsid w:val="002804D1"/>
    <w:rsid w:val="002830F6"/>
    <w:rsid w:val="00284435"/>
    <w:rsid w:val="00284E9D"/>
    <w:rsid w:val="002864D8"/>
    <w:rsid w:val="002876ED"/>
    <w:rsid w:val="0029447C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42A5"/>
    <w:rsid w:val="00333307"/>
    <w:rsid w:val="0033357E"/>
    <w:rsid w:val="00333A5B"/>
    <w:rsid w:val="00335C76"/>
    <w:rsid w:val="00346597"/>
    <w:rsid w:val="0034663B"/>
    <w:rsid w:val="00353E66"/>
    <w:rsid w:val="00357AEC"/>
    <w:rsid w:val="003668C6"/>
    <w:rsid w:val="00367E82"/>
    <w:rsid w:val="00375849"/>
    <w:rsid w:val="003829B9"/>
    <w:rsid w:val="003909CA"/>
    <w:rsid w:val="003937DA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BA1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54B3"/>
    <w:rsid w:val="004767EF"/>
    <w:rsid w:val="00482871"/>
    <w:rsid w:val="004933FB"/>
    <w:rsid w:val="004A70C8"/>
    <w:rsid w:val="004B618A"/>
    <w:rsid w:val="004B6C7A"/>
    <w:rsid w:val="004B75E3"/>
    <w:rsid w:val="004C0DC5"/>
    <w:rsid w:val="004D435A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37FE"/>
    <w:rsid w:val="0055610F"/>
    <w:rsid w:val="005633CB"/>
    <w:rsid w:val="00570CF9"/>
    <w:rsid w:val="0057687B"/>
    <w:rsid w:val="00583712"/>
    <w:rsid w:val="00590FBD"/>
    <w:rsid w:val="005A1AB7"/>
    <w:rsid w:val="005B1D34"/>
    <w:rsid w:val="005B28B3"/>
    <w:rsid w:val="005B683F"/>
    <w:rsid w:val="005C32D2"/>
    <w:rsid w:val="005C4C84"/>
    <w:rsid w:val="005D182B"/>
    <w:rsid w:val="005D2557"/>
    <w:rsid w:val="005E58D3"/>
    <w:rsid w:val="005E71CB"/>
    <w:rsid w:val="005F046D"/>
    <w:rsid w:val="005F1A76"/>
    <w:rsid w:val="005F2455"/>
    <w:rsid w:val="005F37C4"/>
    <w:rsid w:val="006000E9"/>
    <w:rsid w:val="00606B25"/>
    <w:rsid w:val="00607611"/>
    <w:rsid w:val="00614077"/>
    <w:rsid w:val="006176B4"/>
    <w:rsid w:val="0062088A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B05AA"/>
    <w:rsid w:val="006B2691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10E35"/>
    <w:rsid w:val="00714E4C"/>
    <w:rsid w:val="00715F8A"/>
    <w:rsid w:val="007174F8"/>
    <w:rsid w:val="00720274"/>
    <w:rsid w:val="00720CA0"/>
    <w:rsid w:val="00724866"/>
    <w:rsid w:val="00726683"/>
    <w:rsid w:val="00727BEF"/>
    <w:rsid w:val="00730A9A"/>
    <w:rsid w:val="00735AD8"/>
    <w:rsid w:val="007379C5"/>
    <w:rsid w:val="00744E7E"/>
    <w:rsid w:val="00746FB0"/>
    <w:rsid w:val="0075069E"/>
    <w:rsid w:val="007511D0"/>
    <w:rsid w:val="00754087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E8E"/>
    <w:rsid w:val="007A054A"/>
    <w:rsid w:val="007A064B"/>
    <w:rsid w:val="007A5322"/>
    <w:rsid w:val="007A5375"/>
    <w:rsid w:val="007A7758"/>
    <w:rsid w:val="007B575C"/>
    <w:rsid w:val="007B78F3"/>
    <w:rsid w:val="007C6F7D"/>
    <w:rsid w:val="007D03BC"/>
    <w:rsid w:val="007D203B"/>
    <w:rsid w:val="007D361C"/>
    <w:rsid w:val="007D76DC"/>
    <w:rsid w:val="007F0D53"/>
    <w:rsid w:val="007F4129"/>
    <w:rsid w:val="007F4844"/>
    <w:rsid w:val="008170A9"/>
    <w:rsid w:val="0082089E"/>
    <w:rsid w:val="00821FF5"/>
    <w:rsid w:val="0083194C"/>
    <w:rsid w:val="0083293D"/>
    <w:rsid w:val="0083513E"/>
    <w:rsid w:val="008351E8"/>
    <w:rsid w:val="00841848"/>
    <w:rsid w:val="008472CE"/>
    <w:rsid w:val="00850C60"/>
    <w:rsid w:val="00856762"/>
    <w:rsid w:val="00857613"/>
    <w:rsid w:val="00870F5F"/>
    <w:rsid w:val="00870F86"/>
    <w:rsid w:val="00871109"/>
    <w:rsid w:val="00871EF5"/>
    <w:rsid w:val="0088070A"/>
    <w:rsid w:val="0088177A"/>
    <w:rsid w:val="00891331"/>
    <w:rsid w:val="008921C6"/>
    <w:rsid w:val="008A1186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514FB"/>
    <w:rsid w:val="009551AE"/>
    <w:rsid w:val="00957703"/>
    <w:rsid w:val="00962683"/>
    <w:rsid w:val="009736A2"/>
    <w:rsid w:val="00980830"/>
    <w:rsid w:val="0098389C"/>
    <w:rsid w:val="00997F4F"/>
    <w:rsid w:val="009A6487"/>
    <w:rsid w:val="009B0BA9"/>
    <w:rsid w:val="009B73AA"/>
    <w:rsid w:val="009C038F"/>
    <w:rsid w:val="009C45F1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0FCF"/>
    <w:rsid w:val="00A01198"/>
    <w:rsid w:val="00A02492"/>
    <w:rsid w:val="00A14F87"/>
    <w:rsid w:val="00A15D4D"/>
    <w:rsid w:val="00A22B1A"/>
    <w:rsid w:val="00A22F43"/>
    <w:rsid w:val="00A2612D"/>
    <w:rsid w:val="00A27DB2"/>
    <w:rsid w:val="00A32ECF"/>
    <w:rsid w:val="00A424F9"/>
    <w:rsid w:val="00A42B8E"/>
    <w:rsid w:val="00A42C6B"/>
    <w:rsid w:val="00A50044"/>
    <w:rsid w:val="00A512E7"/>
    <w:rsid w:val="00A6444C"/>
    <w:rsid w:val="00A64463"/>
    <w:rsid w:val="00A67958"/>
    <w:rsid w:val="00A67A48"/>
    <w:rsid w:val="00A72838"/>
    <w:rsid w:val="00A76F8C"/>
    <w:rsid w:val="00A778E2"/>
    <w:rsid w:val="00A81C78"/>
    <w:rsid w:val="00A85411"/>
    <w:rsid w:val="00A90E19"/>
    <w:rsid w:val="00AA3FEF"/>
    <w:rsid w:val="00AA650A"/>
    <w:rsid w:val="00AB2681"/>
    <w:rsid w:val="00AB350B"/>
    <w:rsid w:val="00AB3E20"/>
    <w:rsid w:val="00AB7898"/>
    <w:rsid w:val="00AC57FA"/>
    <w:rsid w:val="00AD3E30"/>
    <w:rsid w:val="00AE2B53"/>
    <w:rsid w:val="00AE72D7"/>
    <w:rsid w:val="00AF4995"/>
    <w:rsid w:val="00B0113B"/>
    <w:rsid w:val="00B135B6"/>
    <w:rsid w:val="00B172C9"/>
    <w:rsid w:val="00B2003D"/>
    <w:rsid w:val="00B208BE"/>
    <w:rsid w:val="00B24BAD"/>
    <w:rsid w:val="00B312E5"/>
    <w:rsid w:val="00B319E4"/>
    <w:rsid w:val="00B3211C"/>
    <w:rsid w:val="00B33AAA"/>
    <w:rsid w:val="00B42911"/>
    <w:rsid w:val="00B4652F"/>
    <w:rsid w:val="00B46CC1"/>
    <w:rsid w:val="00B50D45"/>
    <w:rsid w:val="00B56488"/>
    <w:rsid w:val="00B570D3"/>
    <w:rsid w:val="00B612ED"/>
    <w:rsid w:val="00B61DD7"/>
    <w:rsid w:val="00B62F52"/>
    <w:rsid w:val="00B63B6A"/>
    <w:rsid w:val="00B6412C"/>
    <w:rsid w:val="00B64651"/>
    <w:rsid w:val="00B67457"/>
    <w:rsid w:val="00B76994"/>
    <w:rsid w:val="00B80DA9"/>
    <w:rsid w:val="00B8150C"/>
    <w:rsid w:val="00B82DCB"/>
    <w:rsid w:val="00B84B35"/>
    <w:rsid w:val="00B8585B"/>
    <w:rsid w:val="00B929F8"/>
    <w:rsid w:val="00BB15E7"/>
    <w:rsid w:val="00BB3302"/>
    <w:rsid w:val="00BB46D9"/>
    <w:rsid w:val="00BB4830"/>
    <w:rsid w:val="00BB5771"/>
    <w:rsid w:val="00BD34A6"/>
    <w:rsid w:val="00BD6A84"/>
    <w:rsid w:val="00BD6AFF"/>
    <w:rsid w:val="00BE61B0"/>
    <w:rsid w:val="00BE6F35"/>
    <w:rsid w:val="00BF118B"/>
    <w:rsid w:val="00BF1AD0"/>
    <w:rsid w:val="00BF7E86"/>
    <w:rsid w:val="00C047E1"/>
    <w:rsid w:val="00C20A94"/>
    <w:rsid w:val="00C20BC5"/>
    <w:rsid w:val="00C36220"/>
    <w:rsid w:val="00C37320"/>
    <w:rsid w:val="00C40E38"/>
    <w:rsid w:val="00C43F34"/>
    <w:rsid w:val="00C47FE0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6527"/>
    <w:rsid w:val="00C76A49"/>
    <w:rsid w:val="00C853A8"/>
    <w:rsid w:val="00C856EE"/>
    <w:rsid w:val="00C927D8"/>
    <w:rsid w:val="00C97F38"/>
    <w:rsid w:val="00CA164C"/>
    <w:rsid w:val="00CA2360"/>
    <w:rsid w:val="00CA2FB6"/>
    <w:rsid w:val="00CA34E6"/>
    <w:rsid w:val="00CA39E4"/>
    <w:rsid w:val="00CA51F1"/>
    <w:rsid w:val="00CB0B34"/>
    <w:rsid w:val="00CB1333"/>
    <w:rsid w:val="00CB37F5"/>
    <w:rsid w:val="00CB45CD"/>
    <w:rsid w:val="00CD0BF1"/>
    <w:rsid w:val="00CD67A0"/>
    <w:rsid w:val="00CE2323"/>
    <w:rsid w:val="00CF04C3"/>
    <w:rsid w:val="00CF410B"/>
    <w:rsid w:val="00CF5235"/>
    <w:rsid w:val="00D047A7"/>
    <w:rsid w:val="00D23682"/>
    <w:rsid w:val="00D25231"/>
    <w:rsid w:val="00D2783B"/>
    <w:rsid w:val="00D33BAD"/>
    <w:rsid w:val="00D4557E"/>
    <w:rsid w:val="00D51B3F"/>
    <w:rsid w:val="00D53DB5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F2033"/>
    <w:rsid w:val="00DF320C"/>
    <w:rsid w:val="00DF473D"/>
    <w:rsid w:val="00DF5136"/>
    <w:rsid w:val="00E001A7"/>
    <w:rsid w:val="00E03E09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713F"/>
    <w:rsid w:val="00EA1240"/>
    <w:rsid w:val="00EA26D3"/>
    <w:rsid w:val="00EA44F5"/>
    <w:rsid w:val="00EA4C8A"/>
    <w:rsid w:val="00EA723E"/>
    <w:rsid w:val="00EC40CC"/>
    <w:rsid w:val="00EC6384"/>
    <w:rsid w:val="00EC67F6"/>
    <w:rsid w:val="00EC7E63"/>
    <w:rsid w:val="00ED23B5"/>
    <w:rsid w:val="00ED4611"/>
    <w:rsid w:val="00ED6B93"/>
    <w:rsid w:val="00EE160D"/>
    <w:rsid w:val="00EE2690"/>
    <w:rsid w:val="00EE5C82"/>
    <w:rsid w:val="00EE7682"/>
    <w:rsid w:val="00EF17A9"/>
    <w:rsid w:val="00EF2EA5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5465"/>
    <w:rsid w:val="00F86872"/>
    <w:rsid w:val="00F926BF"/>
    <w:rsid w:val="00FA1AC7"/>
    <w:rsid w:val="00FA7FDF"/>
    <w:rsid w:val="00FB13F6"/>
    <w:rsid w:val="00FB142B"/>
    <w:rsid w:val="00FB3715"/>
    <w:rsid w:val="00FC55DE"/>
    <w:rsid w:val="00FD551A"/>
    <w:rsid w:val="00FE004D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5</TotalTime>
  <Pages>1</Pages>
  <Words>900</Words>
  <Characters>514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Vartotojas</cp:lastModifiedBy>
  <cp:revision>3</cp:revision>
  <cp:lastPrinted>2026-01-26T14:23:00Z</cp:lastPrinted>
  <dcterms:created xsi:type="dcterms:W3CDTF">2026-01-28T11:15:00Z</dcterms:created>
  <dcterms:modified xsi:type="dcterms:W3CDTF">2026-01-28T13:39:00Z</dcterms:modified>
</cp:coreProperties>
</file>