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0A178CEE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411C085C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20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108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7E408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DARBININKŲ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266B0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1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</w:t>
      </w:r>
      <w:r w:rsidR="007E408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RIŪKUOSE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1D85B06A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20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108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Darbininkų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proofErr w:type="spellStart"/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riūkuose</w:t>
      </w:r>
      <w:proofErr w:type="spellEnd"/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204876F2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Darbininkų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proofErr w:type="spellStart"/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riūkai</w:t>
      </w:r>
      <w:proofErr w:type="spellEnd"/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216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C746A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0,1930 ha (žemės sklypo unikalus Nr. 4400-2162-6562), savininkų teisės į žemės sklypą įregistruotos Nekilnojamojo turto registre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DCCC68B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005C06">
        <w:rPr>
          <w:rFonts w:ascii="Times New Roman" w:hAnsi="Times New Roman"/>
          <w:sz w:val="24"/>
          <w:szCs w:val="24"/>
          <w:lang w:val="lt-LT"/>
        </w:rPr>
        <w:t>9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8F165" w14:textId="77777777" w:rsidR="00724B78" w:rsidRDefault="00724B78">
      <w:r>
        <w:separator/>
      </w:r>
    </w:p>
  </w:endnote>
  <w:endnote w:type="continuationSeparator" w:id="0">
    <w:p w14:paraId="44E07293" w14:textId="77777777" w:rsidR="00724B78" w:rsidRDefault="00724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412391" w14:textId="77777777" w:rsidR="00724B78" w:rsidRDefault="00724B78">
      <w:r>
        <w:separator/>
      </w:r>
    </w:p>
  </w:footnote>
  <w:footnote w:type="continuationSeparator" w:id="0">
    <w:p w14:paraId="413A8278" w14:textId="77777777" w:rsidR="00724B78" w:rsidRDefault="00724B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33FB"/>
    <w:rsid w:val="004A70C8"/>
    <w:rsid w:val="004B618A"/>
    <w:rsid w:val="004B6C7A"/>
    <w:rsid w:val="004B75E3"/>
    <w:rsid w:val="004C0DC5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E4088"/>
    <w:rsid w:val="007F0D53"/>
    <w:rsid w:val="007F4129"/>
    <w:rsid w:val="007F4844"/>
    <w:rsid w:val="008170A9"/>
    <w:rsid w:val="0082089E"/>
    <w:rsid w:val="00821FF5"/>
    <w:rsid w:val="0083194C"/>
    <w:rsid w:val="0083293D"/>
    <w:rsid w:val="0083513E"/>
    <w:rsid w:val="008351E8"/>
    <w:rsid w:val="00841848"/>
    <w:rsid w:val="00842130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42911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18F1"/>
    <w:rsid w:val="00CC34B0"/>
    <w:rsid w:val="00CD0BF1"/>
    <w:rsid w:val="00CD150A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83B"/>
    <w:rsid w:val="00D33BAD"/>
    <w:rsid w:val="00D37742"/>
    <w:rsid w:val="00D4557E"/>
    <w:rsid w:val="00D51B3F"/>
    <w:rsid w:val="00D53DB5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8</TotalTime>
  <Pages>1</Pages>
  <Words>980</Words>
  <Characters>559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2026-01-29T11:14:00Z</dcterms:created>
  <dcterms:modified xsi:type="dcterms:W3CDTF">2026-01-29T12:03:00Z</dcterms:modified>
</cp:coreProperties>
</file>