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64BDDB0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398CE9D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3417FD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3417FD">
        <w:rPr>
          <w:rFonts w:ascii="Times New Roman" w:hAnsi="Times New Roman"/>
          <w:b/>
          <w:sz w:val="24"/>
          <w:szCs w:val="24"/>
          <w:lang w:val="lt-LT"/>
        </w:rPr>
        <w:t>10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MOKYKLOS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3417F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3417F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JOGINIŠKIUOSE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6A272CC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Mokyklos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Joginiškiuose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D41E3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E4EAF53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Mokyklos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Joginiškiai</w:t>
      </w:r>
      <w:proofErr w:type="spellEnd"/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388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3417F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25E86854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3417FD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B93CA" w14:textId="77777777" w:rsidR="00F13223" w:rsidRDefault="00F13223">
      <w:r>
        <w:separator/>
      </w:r>
    </w:p>
  </w:endnote>
  <w:endnote w:type="continuationSeparator" w:id="0">
    <w:p w14:paraId="23BCEB3B" w14:textId="77777777" w:rsidR="00F13223" w:rsidRDefault="00F13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28DF6" w14:textId="77777777" w:rsidR="00F13223" w:rsidRDefault="00F13223">
      <w:r>
        <w:separator/>
      </w:r>
    </w:p>
  </w:footnote>
  <w:footnote w:type="continuationSeparator" w:id="0">
    <w:p w14:paraId="5C4647E0" w14:textId="77777777" w:rsidR="00F13223" w:rsidRDefault="00F13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17FD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A0743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6159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C704E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5E27"/>
    <w:rsid w:val="00C47FE0"/>
    <w:rsid w:val="00C5140C"/>
    <w:rsid w:val="00C52BE8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1E39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3223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C6847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2026-01-29T11:13:00Z</dcterms:created>
  <dcterms:modified xsi:type="dcterms:W3CDTF">2026-01-29T11:51:00Z</dcterms:modified>
</cp:coreProperties>
</file>