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21C3C34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6B9800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826572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826572">
        <w:rPr>
          <w:rFonts w:ascii="Times New Roman" w:hAnsi="Times New Roman"/>
          <w:b/>
          <w:sz w:val="24"/>
          <w:szCs w:val="24"/>
          <w:lang w:val="lt-LT"/>
        </w:rPr>
        <w:t>106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005C0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82657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70DC68C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89F6AE3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005C0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Tilto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E42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82657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4FAAB" w14:textId="77777777" w:rsidR="00203877" w:rsidRDefault="00203877">
      <w:r>
        <w:separator/>
      </w:r>
    </w:p>
  </w:endnote>
  <w:endnote w:type="continuationSeparator" w:id="0">
    <w:p w14:paraId="25010C0B" w14:textId="77777777" w:rsidR="00203877" w:rsidRDefault="0020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070D" w14:textId="77777777" w:rsidR="00203877" w:rsidRDefault="00203877">
      <w:r>
        <w:separator/>
      </w:r>
    </w:p>
  </w:footnote>
  <w:footnote w:type="continuationSeparator" w:id="0">
    <w:p w14:paraId="06C77C64" w14:textId="77777777" w:rsidR="00203877" w:rsidRDefault="00203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3877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39B0"/>
    <w:rsid w:val="003668C6"/>
    <w:rsid w:val="00367E82"/>
    <w:rsid w:val="00375849"/>
    <w:rsid w:val="003829B9"/>
    <w:rsid w:val="00387BDF"/>
    <w:rsid w:val="003909CA"/>
    <w:rsid w:val="00391C93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852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2FAA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7EF6"/>
    <w:rsid w:val="007F0D53"/>
    <w:rsid w:val="007F4129"/>
    <w:rsid w:val="007F4844"/>
    <w:rsid w:val="008170A9"/>
    <w:rsid w:val="0082089E"/>
    <w:rsid w:val="00821FF5"/>
    <w:rsid w:val="00826572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4281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06BC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76A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2026-01-29T11:12:00Z</dcterms:created>
  <dcterms:modified xsi:type="dcterms:W3CDTF">2026-01-29T11:42:00Z</dcterms:modified>
</cp:coreProperties>
</file>