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2A31E34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22E7594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620EF8">
        <w:rPr>
          <w:rFonts w:ascii="Times New Roman" w:hAnsi="Times New Roman"/>
          <w:b/>
          <w:sz w:val="24"/>
          <w:szCs w:val="24"/>
          <w:lang w:val="lt-LT"/>
        </w:rPr>
        <w:t>2</w:t>
      </w:r>
      <w:r w:rsidR="00327262">
        <w:rPr>
          <w:rFonts w:ascii="Times New Roman" w:hAnsi="Times New Roman"/>
          <w:b/>
          <w:sz w:val="24"/>
          <w:szCs w:val="24"/>
          <w:lang w:val="lt-LT"/>
        </w:rPr>
        <w:t>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620EF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KAUNO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620EF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055018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Kauno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708B115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Kauno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0,2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704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ha (žemės sklypo unikalus Nr. 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846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0-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0006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-02</w:t>
      </w:r>
      <w:r w:rsidR="003272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52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), nuosavybės teise priklausantis Lietuvos Respublikai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787F9" w14:textId="77777777" w:rsidR="00756499" w:rsidRDefault="00756499">
      <w:r>
        <w:separator/>
      </w:r>
    </w:p>
  </w:endnote>
  <w:endnote w:type="continuationSeparator" w:id="0">
    <w:p w14:paraId="2062D4DD" w14:textId="77777777" w:rsidR="00756499" w:rsidRDefault="00756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BE9CA" w14:textId="77777777" w:rsidR="00756499" w:rsidRDefault="00756499">
      <w:r>
        <w:separator/>
      </w:r>
    </w:p>
  </w:footnote>
  <w:footnote w:type="continuationSeparator" w:id="0">
    <w:p w14:paraId="78F399A1" w14:textId="77777777" w:rsidR="00756499" w:rsidRDefault="007564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27262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56499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3AEB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6E5"/>
    <w:rsid w:val="00B319E4"/>
    <w:rsid w:val="00B3211C"/>
    <w:rsid w:val="00B33AAA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2026-01-29T14:18:00Z</dcterms:created>
  <dcterms:modified xsi:type="dcterms:W3CDTF">2026-01-29T14:23:00Z</dcterms:modified>
</cp:coreProperties>
</file>