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5EDC65F3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77E27773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ED78BC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C473BC">
        <w:rPr>
          <w:rFonts w:ascii="Times New Roman" w:hAnsi="Times New Roman"/>
          <w:b/>
          <w:sz w:val="24"/>
          <w:szCs w:val="24"/>
          <w:lang w:val="lt-LT"/>
        </w:rPr>
        <w:t>21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NAMO, ESANČIO </w:t>
      </w:r>
      <w:r w:rsidR="00C473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ATEITIES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C473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6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6076865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sausio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72382766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namo, esančio 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Ateities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CDE2BF5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Ateities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Lekėčiai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371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C473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ED78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07626A6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12C5103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1A2DB96A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DCCC68B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1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2</w:t>
      </w:r>
      <w:r w:rsidR="00005C06">
        <w:rPr>
          <w:rFonts w:ascii="Times New Roman" w:hAnsi="Times New Roman"/>
          <w:sz w:val="24"/>
          <w:szCs w:val="24"/>
          <w:lang w:val="lt-LT"/>
        </w:rPr>
        <w:t>9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9EE4C" w14:textId="77777777" w:rsidR="009C5308" w:rsidRDefault="009C5308">
      <w:r>
        <w:separator/>
      </w:r>
    </w:p>
  </w:endnote>
  <w:endnote w:type="continuationSeparator" w:id="0">
    <w:p w14:paraId="7693BF8D" w14:textId="77777777" w:rsidR="009C5308" w:rsidRDefault="009C5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ACE7B" w14:textId="77777777" w:rsidR="009C5308" w:rsidRDefault="009C5308">
      <w:r>
        <w:separator/>
      </w:r>
    </w:p>
  </w:footnote>
  <w:footnote w:type="continuationSeparator" w:id="0">
    <w:p w14:paraId="1CD6448A" w14:textId="77777777" w:rsidR="009C5308" w:rsidRDefault="009C5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55F6"/>
    <w:rsid w:val="00005C06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50B53"/>
    <w:rsid w:val="00061269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B7736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67CE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76DC"/>
    <w:rsid w:val="007E4088"/>
    <w:rsid w:val="007F0D53"/>
    <w:rsid w:val="007F4129"/>
    <w:rsid w:val="007F4844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73AA"/>
    <w:rsid w:val="009C038F"/>
    <w:rsid w:val="009C45F1"/>
    <w:rsid w:val="009C5308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57FA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42911"/>
    <w:rsid w:val="00B4652F"/>
    <w:rsid w:val="00B46CC1"/>
    <w:rsid w:val="00B50D45"/>
    <w:rsid w:val="00B56488"/>
    <w:rsid w:val="00B570D3"/>
    <w:rsid w:val="00B612ED"/>
    <w:rsid w:val="00B61DD7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20A94"/>
    <w:rsid w:val="00C20BC5"/>
    <w:rsid w:val="00C36220"/>
    <w:rsid w:val="00C37320"/>
    <w:rsid w:val="00C40E38"/>
    <w:rsid w:val="00C43F34"/>
    <w:rsid w:val="00C473BC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902</Words>
  <Characters>515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2026-01-29T13:56:00Z</dcterms:created>
  <dcterms:modified xsi:type="dcterms:W3CDTF">2026-01-29T14:08:00Z</dcterms:modified>
</cp:coreProperties>
</file>