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735D96E8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5384ADF1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ED78BC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5829FD">
        <w:rPr>
          <w:rFonts w:ascii="Times New Roman" w:hAnsi="Times New Roman"/>
          <w:b/>
          <w:sz w:val="24"/>
          <w:szCs w:val="24"/>
          <w:lang w:val="lt-LT"/>
        </w:rPr>
        <w:t>20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7E408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D</w:t>
      </w:r>
      <w:r w:rsidR="00ED78B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RAUGYSTĖS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5829F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12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ED78B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LEKĖČIUOSE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03C845CD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5829F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20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raugystės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5829F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12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Lekėčiuose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39767E8C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raugystės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5829F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12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Lekėčiai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5829F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5829F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5829F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5829F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5829F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5829F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5829F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0,1700 ha (žemės sklypo unikalus Nr. 4400-0455-0490), savininkų teisės į žemės sklypą įregistruotos Nekilnojamojo turto registre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DCCC68B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005C06">
        <w:rPr>
          <w:rFonts w:ascii="Times New Roman" w:hAnsi="Times New Roman"/>
          <w:sz w:val="24"/>
          <w:szCs w:val="24"/>
          <w:lang w:val="lt-LT"/>
        </w:rPr>
        <w:t>9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80C50" w14:textId="77777777" w:rsidR="00A14F44" w:rsidRDefault="00A14F44">
      <w:r>
        <w:separator/>
      </w:r>
    </w:p>
  </w:endnote>
  <w:endnote w:type="continuationSeparator" w:id="0">
    <w:p w14:paraId="7BE865BE" w14:textId="77777777" w:rsidR="00A14F44" w:rsidRDefault="00A14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B0EFC" w14:textId="77777777" w:rsidR="00A14F44" w:rsidRDefault="00A14F44">
      <w:r>
        <w:separator/>
      </w:r>
    </w:p>
  </w:footnote>
  <w:footnote w:type="continuationSeparator" w:id="0">
    <w:p w14:paraId="42BB311C" w14:textId="77777777" w:rsidR="00A14F44" w:rsidRDefault="00A14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29E7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8509D"/>
    <w:rsid w:val="004933FB"/>
    <w:rsid w:val="004A70C8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29FD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E4088"/>
    <w:rsid w:val="007F0D53"/>
    <w:rsid w:val="007F4129"/>
    <w:rsid w:val="007F4844"/>
    <w:rsid w:val="008170A9"/>
    <w:rsid w:val="0082089E"/>
    <w:rsid w:val="00821FF5"/>
    <w:rsid w:val="0083042E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44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83B"/>
    <w:rsid w:val="00D33BAD"/>
    <w:rsid w:val="00D37742"/>
    <w:rsid w:val="00D4557E"/>
    <w:rsid w:val="00D51B3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6</TotalTime>
  <Pages>1</Pages>
  <Words>980</Words>
  <Characters>560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3</cp:revision>
  <cp:lastPrinted>2026-01-26T14:23:00Z</cp:lastPrinted>
  <dcterms:created xsi:type="dcterms:W3CDTF">2026-01-29T13:56:00Z</dcterms:created>
  <dcterms:modified xsi:type="dcterms:W3CDTF">2026-01-29T14:02:00Z</dcterms:modified>
</cp:coreProperties>
</file>