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6C02F9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2CE337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10</w:t>
      </w:r>
      <w:r w:rsidR="00994E62">
        <w:rPr>
          <w:rFonts w:ascii="Times New Roman" w:hAnsi="Times New Roman"/>
          <w:b/>
          <w:sz w:val="24"/>
          <w:szCs w:val="24"/>
          <w:lang w:val="lt-LT"/>
        </w:rPr>
        <w:t>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. KUDIRKOS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C6F4C8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 Kudirkos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A5C413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88F1C" w14:textId="77777777" w:rsidR="00C96232" w:rsidRDefault="00C96232">
      <w:r>
        <w:separator/>
      </w:r>
    </w:p>
  </w:endnote>
  <w:endnote w:type="continuationSeparator" w:id="0">
    <w:p w14:paraId="412D6D65" w14:textId="77777777" w:rsidR="00C96232" w:rsidRDefault="00C9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6DD49" w14:textId="77777777" w:rsidR="00C96232" w:rsidRDefault="00C96232">
      <w:r>
        <w:separator/>
      </w:r>
    </w:p>
  </w:footnote>
  <w:footnote w:type="continuationSeparator" w:id="0">
    <w:p w14:paraId="46F9378C" w14:textId="77777777" w:rsidR="00C96232" w:rsidRDefault="00C96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2026-01-29T11:11:00Z</dcterms:created>
  <dcterms:modified xsi:type="dcterms:W3CDTF">2026-01-29T11:30:00Z</dcterms:modified>
</cp:coreProperties>
</file>