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F4321D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49E8F1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471541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471541">
        <w:rPr>
          <w:rFonts w:ascii="Times New Roman" w:hAnsi="Times New Roman"/>
          <w:b/>
          <w:sz w:val="24"/>
          <w:szCs w:val="24"/>
          <w:lang w:val="lt-LT"/>
        </w:rPr>
        <w:t>102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47154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GUDLAUKIO K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47154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KIDULI</w:t>
      </w:r>
      <w:r w:rsidR="0047154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Ų SEN.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F5E4465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Gudlaukio k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ų sen.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537E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BA2C14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Gudlaukio k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ų sen.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47154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0,8266 ha (žemės sklypo unikalus Nr. 4400-2126-9280),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6993C99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471541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A6BCA" w14:textId="77777777" w:rsidR="00A77F25" w:rsidRDefault="00A77F25">
      <w:r>
        <w:separator/>
      </w:r>
    </w:p>
  </w:endnote>
  <w:endnote w:type="continuationSeparator" w:id="0">
    <w:p w14:paraId="68CA3AB1" w14:textId="77777777" w:rsidR="00A77F25" w:rsidRDefault="00A7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536E" w14:textId="77777777" w:rsidR="00A77F25" w:rsidRDefault="00A77F25">
      <w:r>
        <w:separator/>
      </w:r>
    </w:p>
  </w:footnote>
  <w:footnote w:type="continuationSeparator" w:id="0">
    <w:p w14:paraId="3044D85C" w14:textId="77777777" w:rsidR="00A77F25" w:rsidRDefault="00A77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95FF2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178A5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4E06"/>
    <w:rsid w:val="003E7EF7"/>
    <w:rsid w:val="003F22DB"/>
    <w:rsid w:val="003F3BA1"/>
    <w:rsid w:val="00402569"/>
    <w:rsid w:val="00411648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1541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37E98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42C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0FD1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77F25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398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55A0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87886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2026-01-29T11:10:00Z</dcterms:created>
  <dcterms:modified xsi:type="dcterms:W3CDTF">2026-01-29T11:23:00Z</dcterms:modified>
</cp:coreProperties>
</file>