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82C525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27CE5C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101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VYTAUTO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CA04DE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DDC61C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20EEE" w14:textId="77777777" w:rsidR="005C5028" w:rsidRDefault="005C5028">
      <w:r>
        <w:separator/>
      </w:r>
    </w:p>
  </w:endnote>
  <w:endnote w:type="continuationSeparator" w:id="0">
    <w:p w14:paraId="3B401281" w14:textId="77777777" w:rsidR="005C5028" w:rsidRDefault="005C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2D06F" w14:textId="77777777" w:rsidR="005C5028" w:rsidRDefault="005C5028">
      <w:r>
        <w:separator/>
      </w:r>
    </w:p>
  </w:footnote>
  <w:footnote w:type="continuationSeparator" w:id="0">
    <w:p w14:paraId="38758A93" w14:textId="77777777" w:rsidR="005C5028" w:rsidRDefault="005C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2026-01-29T10:38:00Z</dcterms:created>
  <dcterms:modified xsi:type="dcterms:W3CDTF">2026-01-29T11:05:00Z</dcterms:modified>
</cp:coreProperties>
</file>